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CA2AC8" w:rsidRPr="0072064F" w:rsidTr="00A54D85">
        <w:tc>
          <w:tcPr>
            <w:tcW w:w="6611" w:type="dxa"/>
            <w:shd w:val="clear" w:color="auto" w:fill="auto"/>
            <w:tcMar>
              <w:top w:w="100" w:type="dxa"/>
              <w:left w:w="100" w:type="dxa"/>
              <w:bottom w:w="100" w:type="dxa"/>
              <w:right w:w="100" w:type="dxa"/>
            </w:tcMar>
          </w:tcPr>
          <w:p w:rsidR="00CA2AC8" w:rsidRPr="0072064F" w:rsidRDefault="00CA2AC8" w:rsidP="00A54D85">
            <w:pPr>
              <w:rPr>
                <w:rFonts w:ascii="Microsoft New Tai Lue" w:hAnsi="Microsoft New Tai Lue" w:cs="Microsoft New Tai Lue"/>
                <w:b/>
                <w:bCs/>
                <w:color w:val="112F3B"/>
                <w:sz w:val="16"/>
                <w:szCs w:val="16"/>
              </w:rPr>
            </w:pPr>
          </w:p>
          <w:p w:rsidR="00CA2AC8" w:rsidRDefault="00CA2AC8" w:rsidP="00A54D85">
            <w:pPr>
              <w:rPr>
                <w:rFonts w:ascii="Microsoft New Tai Lue" w:hAnsi="Microsoft New Tai Lue" w:cs="Microsoft New Tai Lue"/>
                <w:b/>
                <w:bCs/>
                <w:color w:val="112F3B"/>
                <w:sz w:val="28"/>
                <w:szCs w:val="28"/>
              </w:rPr>
            </w:pPr>
          </w:p>
          <w:p w:rsidR="00CA2AC8" w:rsidRPr="0072064F" w:rsidRDefault="00CA2AC8" w:rsidP="00A54D85">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rsidR="00CA2AC8" w:rsidRPr="0072064F" w:rsidRDefault="00CA2AC8" w:rsidP="00A54D85">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rsidR="00CA2AC8" w:rsidRPr="0072064F" w:rsidRDefault="00CA2AC8" w:rsidP="00A54D85">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rPr>
              <w:drawing>
                <wp:inline distT="0" distB="0" distL="0" distR="0" wp14:anchorId="64ADDD55" wp14:editId="7D10E470">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rsidR="00CA2AC8" w:rsidRDefault="00CA2AC8" w:rsidP="00CA2AC8">
      <w:pPr>
        <w:rPr>
          <w:b/>
          <w:bCs/>
          <w:sz w:val="48"/>
          <w:szCs w:val="48"/>
        </w:rPr>
      </w:pPr>
    </w:p>
    <w:p w:rsidR="00CA2AC8" w:rsidRPr="0072064F" w:rsidRDefault="00CA2AC8" w:rsidP="00CA2AC8">
      <w:pPr>
        <w:pStyle w:val="Subtitle"/>
        <w:keepNext w:val="0"/>
        <w:keepLines w:val="0"/>
        <w:spacing w:before="0" w:line="276" w:lineRule="auto"/>
        <w:jc w:val="right"/>
        <w:rPr>
          <w:rFonts w:ascii="Microsoft New Tai Lue" w:hAnsi="Microsoft New Tai Lue" w:cs="Microsoft New Tai Lue"/>
          <w:color w:val="666666"/>
        </w:rPr>
      </w:pPr>
      <w:bookmarkStart w:id="0" w:name="_rstl482zjq0p" w:colFirst="0" w:colLast="0"/>
      <w:bookmarkEnd w:id="0"/>
    </w:p>
    <w:p w:rsidR="00CA2AC8" w:rsidRPr="0072064F" w:rsidRDefault="00CA2AC8" w:rsidP="00CA2AC8">
      <w:pPr>
        <w:pStyle w:val="Subtitle"/>
        <w:keepNext w:val="0"/>
        <w:keepLines w:val="0"/>
        <w:spacing w:before="0" w:line="276" w:lineRule="auto"/>
        <w:jc w:val="center"/>
        <w:rPr>
          <w:rFonts w:ascii="Microsoft New Tai Lue" w:hAnsi="Microsoft New Tai Lue" w:cs="Microsoft New Tai Lue"/>
          <w:color w:val="666666"/>
        </w:rPr>
      </w:pPr>
      <w:bookmarkStart w:id="1" w:name="_b2gefvkghs7g" w:colFirst="0" w:colLast="0"/>
      <w:bookmarkEnd w:id="1"/>
      <w:r w:rsidRPr="00A70355">
        <w:rPr>
          <w:rFonts w:ascii="Microsoft New Tai Lue" w:hAnsi="Microsoft New Tai Lue" w:cs="Microsoft New Tai Lue"/>
          <w:noProof/>
          <w:color w:val="666666"/>
          <w:lang w:val="en-GB"/>
        </w:rPr>
        <w:drawing>
          <wp:inline distT="0" distB="0" distL="0" distR="0" wp14:anchorId="0C189660" wp14:editId="264D93C1">
            <wp:extent cx="5939790" cy="3024505"/>
            <wp:effectExtent l="38100" t="38100" r="22860" b="23495"/>
            <wp:docPr id="9"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rsidR="00CA2AC8" w:rsidRDefault="00CA2AC8" w:rsidP="00CA2AC8">
      <w:pPr>
        <w:ind w:left="0" w:firstLine="0"/>
        <w:rPr>
          <w:b/>
          <w:bCs/>
          <w:sz w:val="72"/>
          <w:szCs w:val="72"/>
        </w:rPr>
      </w:pPr>
      <w:bookmarkStart w:id="2" w:name="_43kkrvezc1h0" w:colFirst="0" w:colLast="0"/>
      <w:bookmarkStart w:id="3" w:name="_ewc3hd5kzra5" w:colFirst="0" w:colLast="0"/>
      <w:bookmarkEnd w:id="2"/>
      <w:bookmarkEnd w:id="3"/>
    </w:p>
    <w:p w:rsidR="00CA2AC8" w:rsidRPr="001E2750" w:rsidRDefault="00CA2AC8" w:rsidP="00CA2AC8">
      <w:pPr>
        <w:rPr>
          <w:b/>
          <w:bCs/>
          <w:sz w:val="24"/>
          <w:szCs w:val="24"/>
        </w:rPr>
      </w:pPr>
    </w:p>
    <w:tbl>
      <w:tblPr>
        <w:tblStyle w:val="TableGrid0"/>
        <w:tblW w:w="0" w:type="auto"/>
        <w:jc w:val="center"/>
        <w:tblLook w:val="04A0" w:firstRow="1" w:lastRow="0" w:firstColumn="1" w:lastColumn="0" w:noHBand="0" w:noVBand="1"/>
      </w:tblPr>
      <w:tblGrid>
        <w:gridCol w:w="4507"/>
        <w:gridCol w:w="4508"/>
      </w:tblGrid>
      <w:tr w:rsidR="00CA2AC8" w:rsidTr="00A54D85">
        <w:trPr>
          <w:jc w:val="center"/>
        </w:trPr>
        <w:tc>
          <w:tcPr>
            <w:tcW w:w="4508" w:type="dxa"/>
          </w:tcPr>
          <w:p w:rsidR="00CA2AC8" w:rsidRDefault="00CA2AC8" w:rsidP="00A54D85">
            <w:pPr>
              <w:jc w:val="center"/>
              <w:rPr>
                <w:rFonts w:ascii="Arial" w:hAnsi="Arial" w:cs="Arial"/>
                <w:b/>
                <w:sz w:val="24"/>
                <w:szCs w:val="24"/>
              </w:rPr>
            </w:pPr>
            <w:r>
              <w:rPr>
                <w:rFonts w:ascii="Arial" w:hAnsi="Arial" w:cs="Arial"/>
                <w:b/>
                <w:sz w:val="24"/>
                <w:szCs w:val="24"/>
              </w:rPr>
              <w:t>Date adopted</w:t>
            </w:r>
          </w:p>
        </w:tc>
        <w:tc>
          <w:tcPr>
            <w:tcW w:w="4508" w:type="dxa"/>
          </w:tcPr>
          <w:p w:rsidR="00CA2AC8" w:rsidRDefault="00CA2AC8" w:rsidP="00A54D85">
            <w:pPr>
              <w:jc w:val="center"/>
              <w:rPr>
                <w:rFonts w:ascii="Arial" w:hAnsi="Arial" w:cs="Arial"/>
                <w:b/>
                <w:sz w:val="24"/>
                <w:szCs w:val="24"/>
              </w:rPr>
            </w:pPr>
            <w:r>
              <w:rPr>
                <w:rFonts w:ascii="Arial" w:hAnsi="Arial" w:cs="Arial"/>
                <w:b/>
                <w:sz w:val="24"/>
                <w:szCs w:val="24"/>
              </w:rPr>
              <w:t>September 2022</w:t>
            </w:r>
          </w:p>
        </w:tc>
      </w:tr>
      <w:tr w:rsidR="00CA2AC8" w:rsidTr="00A54D85">
        <w:trPr>
          <w:jc w:val="center"/>
        </w:trPr>
        <w:tc>
          <w:tcPr>
            <w:tcW w:w="4508" w:type="dxa"/>
          </w:tcPr>
          <w:p w:rsidR="00CA2AC8" w:rsidRDefault="00CA2AC8" w:rsidP="00A54D85">
            <w:pPr>
              <w:jc w:val="center"/>
              <w:rPr>
                <w:rFonts w:ascii="Arial" w:hAnsi="Arial" w:cs="Arial"/>
                <w:b/>
                <w:sz w:val="24"/>
                <w:szCs w:val="24"/>
              </w:rPr>
            </w:pPr>
            <w:r>
              <w:rPr>
                <w:rFonts w:ascii="Arial" w:hAnsi="Arial" w:cs="Arial"/>
                <w:b/>
                <w:sz w:val="24"/>
                <w:szCs w:val="24"/>
              </w:rPr>
              <w:t>Signature of Headteacher</w:t>
            </w:r>
          </w:p>
        </w:tc>
        <w:tc>
          <w:tcPr>
            <w:tcW w:w="4508" w:type="dxa"/>
          </w:tcPr>
          <w:p w:rsidR="00CA2AC8" w:rsidRDefault="00CA2AC8" w:rsidP="00A54D85">
            <w:pPr>
              <w:jc w:val="center"/>
              <w:rPr>
                <w:rFonts w:ascii="Arial" w:hAnsi="Arial" w:cs="Arial"/>
                <w:b/>
                <w:sz w:val="24"/>
                <w:szCs w:val="24"/>
              </w:rPr>
            </w:pPr>
            <w:r>
              <w:rPr>
                <w:noProof/>
              </w:rPr>
              <w:drawing>
                <wp:inline distT="0" distB="0" distL="0" distR="0" wp14:anchorId="092A1368" wp14:editId="2E372A6A">
                  <wp:extent cx="2204427" cy="4095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77" cy="414118"/>
                          </a:xfrm>
                          <a:prstGeom prst="rect">
                            <a:avLst/>
                          </a:prstGeom>
                        </pic:spPr>
                      </pic:pic>
                    </a:graphicData>
                  </a:graphic>
                </wp:inline>
              </w:drawing>
            </w:r>
          </w:p>
        </w:tc>
      </w:tr>
      <w:tr w:rsidR="00CA2AC8" w:rsidTr="00A54D85">
        <w:trPr>
          <w:jc w:val="center"/>
        </w:trPr>
        <w:tc>
          <w:tcPr>
            <w:tcW w:w="4508" w:type="dxa"/>
          </w:tcPr>
          <w:p w:rsidR="00CA2AC8" w:rsidRDefault="00CA2AC8" w:rsidP="00A54D85">
            <w:pPr>
              <w:jc w:val="center"/>
              <w:rPr>
                <w:rFonts w:ascii="Arial" w:hAnsi="Arial" w:cs="Arial"/>
                <w:b/>
                <w:sz w:val="24"/>
                <w:szCs w:val="24"/>
              </w:rPr>
            </w:pPr>
            <w:r>
              <w:rPr>
                <w:rFonts w:ascii="Arial" w:hAnsi="Arial" w:cs="Arial"/>
                <w:b/>
                <w:sz w:val="24"/>
                <w:szCs w:val="24"/>
              </w:rPr>
              <w:t>Signature of chair of governors</w:t>
            </w:r>
          </w:p>
        </w:tc>
        <w:tc>
          <w:tcPr>
            <w:tcW w:w="4508" w:type="dxa"/>
          </w:tcPr>
          <w:p w:rsidR="00CA2AC8" w:rsidRDefault="00CA2AC8" w:rsidP="00A54D85">
            <w:pPr>
              <w:jc w:val="center"/>
              <w:rPr>
                <w:rFonts w:ascii="Arial" w:hAnsi="Arial" w:cs="Arial"/>
                <w:b/>
                <w:sz w:val="24"/>
                <w:szCs w:val="24"/>
              </w:rPr>
            </w:pPr>
            <w:r>
              <w:rPr>
                <w:noProof/>
              </w:rPr>
              <w:drawing>
                <wp:inline distT="0" distB="0" distL="0" distR="0" wp14:anchorId="1562EFBD" wp14:editId="0F93E73A">
                  <wp:extent cx="1968500" cy="369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CA2AC8" w:rsidTr="00A54D85">
        <w:trPr>
          <w:jc w:val="center"/>
        </w:trPr>
        <w:tc>
          <w:tcPr>
            <w:tcW w:w="4508" w:type="dxa"/>
          </w:tcPr>
          <w:p w:rsidR="00CA2AC8" w:rsidRDefault="00CA2AC8" w:rsidP="00A54D85">
            <w:pPr>
              <w:jc w:val="center"/>
              <w:rPr>
                <w:rFonts w:ascii="Arial" w:hAnsi="Arial" w:cs="Arial"/>
                <w:b/>
                <w:sz w:val="24"/>
                <w:szCs w:val="24"/>
              </w:rPr>
            </w:pPr>
            <w:r>
              <w:rPr>
                <w:rFonts w:ascii="Arial" w:hAnsi="Arial" w:cs="Arial"/>
                <w:b/>
                <w:sz w:val="24"/>
                <w:szCs w:val="24"/>
              </w:rPr>
              <w:t xml:space="preserve">Review Date </w:t>
            </w:r>
          </w:p>
        </w:tc>
        <w:tc>
          <w:tcPr>
            <w:tcW w:w="4508" w:type="dxa"/>
          </w:tcPr>
          <w:p w:rsidR="00CA2AC8" w:rsidRDefault="00FC7486" w:rsidP="00A54D85">
            <w:pPr>
              <w:jc w:val="center"/>
              <w:rPr>
                <w:rFonts w:ascii="Arial" w:hAnsi="Arial" w:cs="Arial"/>
                <w:b/>
                <w:sz w:val="24"/>
                <w:szCs w:val="24"/>
              </w:rPr>
            </w:pPr>
            <w:r>
              <w:rPr>
                <w:rFonts w:ascii="Arial" w:hAnsi="Arial" w:cs="Arial"/>
                <w:b/>
                <w:sz w:val="24"/>
                <w:szCs w:val="24"/>
              </w:rPr>
              <w:t>September 2024</w:t>
            </w:r>
            <w:bookmarkStart w:id="4" w:name="_GoBack"/>
            <w:bookmarkEnd w:id="4"/>
          </w:p>
        </w:tc>
      </w:tr>
    </w:tbl>
    <w:p w:rsidR="00CA2AC8" w:rsidRDefault="00CA2AC8" w:rsidP="00CA2AC8">
      <w:pPr>
        <w:pStyle w:val="NoSpacing"/>
      </w:pPr>
    </w:p>
    <w:p w:rsidR="00CA2AC8" w:rsidRDefault="00CA2AC8" w:rsidP="00CA2AC8">
      <w:pPr>
        <w:pStyle w:val="NoSpacing"/>
      </w:pPr>
    </w:p>
    <w:p w:rsidR="00CA2AC8" w:rsidRDefault="00CA2AC8">
      <w:pPr>
        <w:spacing w:after="160" w:line="259" w:lineRule="auto"/>
        <w:ind w:left="0" w:firstLine="0"/>
      </w:pPr>
    </w:p>
    <w:p w:rsidR="00105A0F" w:rsidRDefault="00CA2AC8">
      <w:pPr>
        <w:spacing w:after="0" w:line="259" w:lineRule="auto"/>
        <w:ind w:left="-3704" w:right="10546" w:firstLine="0"/>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14435" name="Picture 14435"/>
            <wp:cNvGraphicFramePr/>
            <a:graphic xmlns:a="http://schemas.openxmlformats.org/drawingml/2006/main">
              <a:graphicData uri="http://schemas.openxmlformats.org/drawingml/2006/picture">
                <pic:pic xmlns:pic="http://schemas.openxmlformats.org/drawingml/2006/picture">
                  <pic:nvPicPr>
                    <pic:cNvPr id="14435" name="Picture 14435"/>
                    <pic:cNvPicPr/>
                  </pic:nvPicPr>
                  <pic:blipFill>
                    <a:blip r:embed="rId11"/>
                    <a:stretch>
                      <a:fillRect/>
                    </a:stretch>
                  </pic:blipFill>
                  <pic:spPr>
                    <a:xfrm>
                      <a:off x="0" y="0"/>
                      <a:ext cx="7543800" cy="10664952"/>
                    </a:xfrm>
                    <a:prstGeom prst="rect">
                      <a:avLst/>
                    </a:prstGeom>
                  </pic:spPr>
                </pic:pic>
              </a:graphicData>
            </a:graphic>
          </wp:anchor>
        </w:drawing>
      </w:r>
      <w:r>
        <w:br w:type="page"/>
      </w:r>
    </w:p>
    <w:p w:rsidR="00105A0F" w:rsidRDefault="00CA2AC8">
      <w:pPr>
        <w:pStyle w:val="Heading2"/>
        <w:spacing w:after="0"/>
        <w:ind w:left="22" w:right="772"/>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43800" cy="1624584"/>
            <wp:effectExtent l="0" t="0" r="0" b="0"/>
            <wp:wrapSquare wrapText="bothSides"/>
            <wp:docPr id="14440" name="Picture 14440"/>
            <wp:cNvGraphicFramePr/>
            <a:graphic xmlns:a="http://schemas.openxmlformats.org/drawingml/2006/main">
              <a:graphicData uri="http://schemas.openxmlformats.org/drawingml/2006/picture">
                <pic:pic xmlns:pic="http://schemas.openxmlformats.org/drawingml/2006/picture">
                  <pic:nvPicPr>
                    <pic:cNvPr id="14440" name="Picture 14440"/>
                    <pic:cNvPicPr/>
                  </pic:nvPicPr>
                  <pic:blipFill>
                    <a:blip r:embed="rId12"/>
                    <a:stretch>
                      <a:fillRect/>
                    </a:stretch>
                  </pic:blipFill>
                  <pic:spPr>
                    <a:xfrm>
                      <a:off x="0" y="0"/>
                      <a:ext cx="7543800" cy="1624584"/>
                    </a:xfrm>
                    <a:prstGeom prst="rect">
                      <a:avLst/>
                    </a:prstGeom>
                  </pic:spPr>
                </pic:pic>
              </a:graphicData>
            </a:graphic>
          </wp:anchor>
        </w:drawing>
      </w:r>
      <w:r>
        <w:t>Careers and the world of work:  a framework for 11 to 19-year-olds in Wales</w:t>
      </w:r>
    </w:p>
    <w:p w:rsidR="00105A0F" w:rsidRDefault="00CA2AC8">
      <w:pPr>
        <w:tabs>
          <w:tab w:val="right" w:pos="6842"/>
        </w:tabs>
        <w:spacing w:after="160" w:line="259" w:lineRule="auto"/>
        <w:ind w:left="0" w:firstLine="0"/>
      </w:pPr>
      <w:r>
        <w:rPr>
          <w:b/>
        </w:rPr>
        <w:t>Audience</w:t>
      </w:r>
      <w:r>
        <w:rPr>
          <w:b/>
        </w:rPr>
        <w:tab/>
      </w:r>
      <w:r>
        <w:t xml:space="preserve">Teachers, headteachers and governing bodies of maintained schools in </w:t>
      </w:r>
    </w:p>
    <w:p w:rsidR="00105A0F" w:rsidRDefault="00CA2AC8">
      <w:pPr>
        <w:spacing w:after="160" w:line="259" w:lineRule="auto"/>
        <w:ind w:left="0" w:firstLine="0"/>
      </w:pPr>
      <w:r>
        <w:t xml:space="preserve">Wales; colleges and other learning providers who work with 14 to </w:t>
      </w:r>
    </w:p>
    <w:p w:rsidR="00105A0F" w:rsidRDefault="00CA2AC8">
      <w:pPr>
        <w:spacing w:after="160" w:line="259" w:lineRule="auto"/>
        <w:ind w:left="0" w:firstLine="0"/>
      </w:pPr>
      <w:r>
        <w:t xml:space="preserve">19-year-olds in Wales; local education authorities; initial teacher training </w:t>
      </w:r>
    </w:p>
    <w:p w:rsidR="00105A0F" w:rsidRDefault="00CA2AC8">
      <w:pPr>
        <w:spacing w:after="160" w:line="259" w:lineRule="auto"/>
        <w:ind w:left="0" w:firstLine="0"/>
      </w:pPr>
      <w:r>
        <w:t xml:space="preserve">providers; teacher unions and school representative bodies; church </w:t>
      </w:r>
    </w:p>
    <w:p w:rsidR="00105A0F" w:rsidRDefault="00CA2AC8">
      <w:pPr>
        <w:spacing w:after="160" w:line="259" w:lineRule="auto"/>
        <w:ind w:left="0" w:firstLine="0"/>
      </w:pPr>
      <w:r>
        <w:t>diocesan authorities; national bodies in Wales with an interest in education.</w:t>
      </w:r>
    </w:p>
    <w:p w:rsidR="00105A0F" w:rsidRDefault="00CA2AC8">
      <w:pPr>
        <w:tabs>
          <w:tab w:val="right" w:pos="6842"/>
        </w:tabs>
        <w:spacing w:after="160" w:line="259" w:lineRule="auto"/>
        <w:ind w:left="0" w:firstLine="0"/>
      </w:pPr>
      <w:r>
        <w:rPr>
          <w:b/>
        </w:rPr>
        <w:t>Overview</w:t>
      </w:r>
      <w:r>
        <w:rPr>
          <w:b/>
        </w:rPr>
        <w:tab/>
      </w:r>
      <w:r>
        <w:t xml:space="preserve">This document sets out the Welsh Assembly Government’s requirements </w:t>
      </w:r>
    </w:p>
    <w:p w:rsidR="00105A0F" w:rsidRDefault="00CA2AC8">
      <w:pPr>
        <w:spacing w:after="160" w:line="259" w:lineRule="auto"/>
        <w:ind w:left="0" w:firstLine="0"/>
      </w:pPr>
      <w:r>
        <w:t xml:space="preserve">for careers and the world of work for 11 to 19-year-olds in Wales. It is </w:t>
      </w:r>
    </w:p>
    <w:p w:rsidR="00105A0F" w:rsidRDefault="00CA2AC8">
      <w:pPr>
        <w:spacing w:after="160" w:line="259" w:lineRule="auto"/>
        <w:ind w:left="0" w:firstLine="0"/>
      </w:pPr>
      <w:r>
        <w:t xml:space="preserve">issued pursuant to the powers contained in Section 108 of the Education </w:t>
      </w:r>
    </w:p>
    <w:p w:rsidR="00105A0F" w:rsidRDefault="00CA2AC8">
      <w:pPr>
        <w:spacing w:after="160" w:line="259" w:lineRule="auto"/>
        <w:ind w:left="0" w:firstLine="0"/>
      </w:pPr>
      <w:r>
        <w:t xml:space="preserve">Act 2002 and which are vested in the Welsh Ministers. The Welsh </w:t>
      </w:r>
    </w:p>
    <w:p w:rsidR="00105A0F" w:rsidRDefault="00CA2AC8">
      <w:pPr>
        <w:spacing w:after="160" w:line="259" w:lineRule="auto"/>
        <w:ind w:left="0" w:firstLine="0"/>
      </w:pPr>
      <w:r>
        <w:t>Ministers form part of the Welsh Assembly Government.</w:t>
      </w:r>
    </w:p>
    <w:p w:rsidR="00105A0F" w:rsidRDefault="00CA2AC8">
      <w:pPr>
        <w:tabs>
          <w:tab w:val="center" w:pos="3309"/>
        </w:tabs>
        <w:spacing w:after="160" w:line="259" w:lineRule="auto"/>
        <w:ind w:left="0" w:firstLine="0"/>
      </w:pPr>
      <w:r>
        <w:rPr>
          <w:b/>
        </w:rPr>
        <w:t xml:space="preserve">Action </w:t>
      </w:r>
      <w:r>
        <w:rPr>
          <w:b/>
        </w:rPr>
        <w:tab/>
      </w:r>
      <w:r>
        <w:t xml:space="preserve">From 1 August 2008, teachers, headteachers and governing bodies of </w:t>
      </w:r>
    </w:p>
    <w:p w:rsidR="00105A0F" w:rsidRDefault="00CA2AC8">
      <w:pPr>
        <w:tabs>
          <w:tab w:val="center" w:pos="3300"/>
        </w:tabs>
        <w:spacing w:after="160" w:line="259" w:lineRule="auto"/>
        <w:ind w:left="0" w:firstLine="0"/>
      </w:pPr>
      <w:r>
        <w:rPr>
          <w:b/>
        </w:rPr>
        <w:t>required</w:t>
      </w:r>
      <w:r>
        <w:rPr>
          <w:b/>
        </w:rPr>
        <w:tab/>
      </w:r>
      <w:r>
        <w:t xml:space="preserve">maintained schools, colleges and other learning providers should base </w:t>
      </w:r>
    </w:p>
    <w:p w:rsidR="00105A0F" w:rsidRDefault="00CA2AC8">
      <w:pPr>
        <w:spacing w:after="160" w:line="259" w:lineRule="auto"/>
        <w:ind w:left="0" w:firstLine="0"/>
      </w:pPr>
      <w:r>
        <w:t>their careers and the world of work provision on this document.</w:t>
      </w:r>
    </w:p>
    <w:p w:rsidR="00105A0F" w:rsidRDefault="00CA2AC8">
      <w:pPr>
        <w:tabs>
          <w:tab w:val="center" w:pos="2507"/>
        </w:tabs>
        <w:spacing w:after="160" w:line="259" w:lineRule="auto"/>
        <w:ind w:left="0" w:firstLine="0"/>
      </w:pPr>
      <w:r>
        <w:rPr>
          <w:b/>
        </w:rPr>
        <w:t>Further</w:t>
      </w:r>
      <w:r>
        <w:rPr>
          <w:b/>
        </w:rPr>
        <w:tab/>
      </w:r>
      <w:r>
        <w:t>Enquiries about this document should be directed to:</w:t>
      </w:r>
    </w:p>
    <w:p w:rsidR="00105A0F" w:rsidRDefault="00CA2AC8">
      <w:pPr>
        <w:tabs>
          <w:tab w:val="center" w:pos="1974"/>
        </w:tabs>
        <w:spacing w:after="160" w:line="259" w:lineRule="auto"/>
        <w:ind w:left="0" w:firstLine="0"/>
      </w:pPr>
      <w:r>
        <w:rPr>
          <w:b/>
        </w:rPr>
        <w:t>information</w:t>
      </w:r>
      <w:r>
        <w:rPr>
          <w:b/>
        </w:rPr>
        <w:tab/>
      </w:r>
      <w:r>
        <w:t>Curriculum and Assessment 3–14 Division</w:t>
      </w:r>
    </w:p>
    <w:p w:rsidR="00105A0F" w:rsidRDefault="00CA2AC8">
      <w:pPr>
        <w:spacing w:after="160" w:line="259" w:lineRule="auto"/>
        <w:ind w:left="0" w:firstLine="0"/>
      </w:pPr>
      <w:r>
        <w:t>Department for Children, Education, Lifelong Learning and Skills</w:t>
      </w:r>
    </w:p>
    <w:p w:rsidR="00105A0F" w:rsidRDefault="00CA2AC8">
      <w:pPr>
        <w:spacing w:after="160" w:line="259" w:lineRule="auto"/>
        <w:ind w:left="0" w:firstLine="0"/>
      </w:pPr>
      <w:r>
        <w:t>Welsh Assembly Government</w:t>
      </w:r>
    </w:p>
    <w:p w:rsidR="00105A0F" w:rsidRDefault="00CA2AC8">
      <w:pPr>
        <w:spacing w:after="160" w:line="259" w:lineRule="auto"/>
        <w:ind w:left="0" w:firstLine="0"/>
      </w:pPr>
      <w:r>
        <w:t>Floor 10, Southgate House</w:t>
      </w:r>
    </w:p>
    <w:p w:rsidR="00105A0F" w:rsidRDefault="00CA2AC8">
      <w:pPr>
        <w:spacing w:after="160" w:line="259" w:lineRule="auto"/>
        <w:ind w:left="0" w:firstLine="0"/>
      </w:pPr>
      <w:r>
        <w:t>Wood Street</w:t>
      </w:r>
    </w:p>
    <w:p w:rsidR="00105A0F" w:rsidRDefault="00CA2AC8">
      <w:pPr>
        <w:spacing w:after="160" w:line="259" w:lineRule="auto"/>
        <w:ind w:left="0" w:firstLine="0"/>
      </w:pPr>
      <w:r>
        <w:t>Cardiff</w:t>
      </w:r>
    </w:p>
    <w:p w:rsidR="00105A0F" w:rsidRDefault="00CA2AC8">
      <w:pPr>
        <w:spacing w:after="160" w:line="259" w:lineRule="auto"/>
        <w:ind w:left="0" w:firstLine="0"/>
      </w:pPr>
      <w:r>
        <w:t>CF10 1EW</w:t>
      </w:r>
    </w:p>
    <w:p w:rsidR="00105A0F" w:rsidRDefault="00CA2AC8">
      <w:pPr>
        <w:spacing w:after="160" w:line="259" w:lineRule="auto"/>
        <w:ind w:left="0" w:firstLine="0"/>
      </w:pPr>
      <w:r>
        <w:t>Tel: 0800 083 6003</w:t>
      </w:r>
    </w:p>
    <w:p w:rsidR="00105A0F" w:rsidRDefault="00CA2AC8">
      <w:pPr>
        <w:spacing w:after="160" w:line="259" w:lineRule="auto"/>
        <w:ind w:left="0" w:firstLine="0"/>
      </w:pPr>
      <w:r>
        <w:t>Fax: 029 2037 5496</w:t>
      </w:r>
    </w:p>
    <w:p w:rsidR="00105A0F" w:rsidRDefault="00CA2AC8">
      <w:pPr>
        <w:spacing w:after="160" w:line="259" w:lineRule="auto"/>
        <w:ind w:left="0" w:firstLine="0"/>
      </w:pPr>
      <w:r>
        <w:t>e-mail: C&amp;A3-14.C&amp;A3-14@wales.gsi.gov.uk</w:t>
      </w:r>
    </w:p>
    <w:p w:rsidR="00105A0F" w:rsidRDefault="00CA2AC8">
      <w:pPr>
        <w:tabs>
          <w:tab w:val="center" w:pos="1077"/>
        </w:tabs>
        <w:spacing w:after="160" w:line="259" w:lineRule="auto"/>
        <w:ind w:left="0" w:firstLine="0"/>
      </w:pPr>
      <w:r>
        <w:rPr>
          <w:b/>
        </w:rPr>
        <w:t xml:space="preserve">Additional </w:t>
      </w:r>
      <w:r>
        <w:rPr>
          <w:b/>
        </w:rPr>
        <w:tab/>
      </w:r>
      <w:r>
        <w:t>Can be obtained from:</w:t>
      </w:r>
    </w:p>
    <w:p w:rsidR="00105A0F" w:rsidRDefault="00CA2AC8">
      <w:pPr>
        <w:tabs>
          <w:tab w:val="center" w:pos="926"/>
        </w:tabs>
        <w:spacing w:after="160" w:line="259" w:lineRule="auto"/>
        <w:ind w:left="0" w:firstLine="0"/>
      </w:pPr>
      <w:r>
        <w:rPr>
          <w:b/>
        </w:rPr>
        <w:t>copies</w:t>
      </w:r>
      <w:r>
        <w:rPr>
          <w:b/>
        </w:rPr>
        <w:tab/>
      </w:r>
      <w:r>
        <w:t>Tel: 029 2037 5427</w:t>
      </w:r>
    </w:p>
    <w:p w:rsidR="00105A0F" w:rsidRDefault="00CA2AC8">
      <w:pPr>
        <w:spacing w:after="160" w:line="259" w:lineRule="auto"/>
        <w:ind w:left="0" w:firstLine="0"/>
      </w:pPr>
      <w:r>
        <w:lastRenderedPageBreak/>
        <w:t>Fax: 029 2037 5494</w:t>
      </w:r>
    </w:p>
    <w:p w:rsidR="00105A0F" w:rsidRDefault="00CA2AC8">
      <w:pPr>
        <w:spacing w:after="160" w:line="259" w:lineRule="auto"/>
        <w:ind w:left="0" w:firstLine="0"/>
      </w:pPr>
      <w:r>
        <w:t>Or by visiting the Welsh Assembly Government’s website</w:t>
      </w:r>
    </w:p>
    <w:p w:rsidR="00105A0F" w:rsidRDefault="00CA2AC8">
      <w:pPr>
        <w:spacing w:after="160" w:line="259" w:lineRule="auto"/>
        <w:ind w:left="0" w:firstLine="0"/>
      </w:pPr>
      <w:r>
        <w:t>www.wales.gov.uk</w:t>
      </w:r>
    </w:p>
    <w:p w:rsidR="00105A0F" w:rsidRDefault="00CA2AC8">
      <w:pPr>
        <w:tabs>
          <w:tab w:val="center" w:pos="2766"/>
        </w:tabs>
        <w:spacing w:after="0" w:line="259" w:lineRule="auto"/>
        <w:ind w:left="0" w:firstLine="0"/>
      </w:pPr>
      <w:r>
        <w:rPr>
          <w:sz w:val="18"/>
        </w:rPr>
        <w:t>Ref: AC/GM/0826</w:t>
      </w:r>
      <w:r>
        <w:rPr>
          <w:sz w:val="18"/>
        </w:rPr>
        <w:tab/>
        <w:t>January</w:t>
      </w:r>
    </w:p>
    <w:p w:rsidR="00105A0F" w:rsidRDefault="00CA2AC8">
      <w:pPr>
        <w:tabs>
          <w:tab w:val="center" w:pos="3296"/>
          <w:tab w:val="right" w:pos="6842"/>
        </w:tabs>
        <w:spacing w:after="0" w:line="259" w:lineRule="auto"/>
        <w:ind w:left="0" w:firstLine="0"/>
      </w:pPr>
      <w:r>
        <w:rPr>
          <w:sz w:val="18"/>
        </w:rPr>
        <w:t>ISBN: 978 0 7504 4430 9</w:t>
      </w:r>
      <w:r>
        <w:rPr>
          <w:sz w:val="18"/>
        </w:rPr>
        <w:tab/>
        <w:t>A-EAC-02-01-031/KE</w:t>
      </w:r>
      <w:r>
        <w:rPr>
          <w:sz w:val="18"/>
        </w:rPr>
        <w:tab/>
        <w:t>© Crown copyright 2008</w:t>
      </w:r>
    </w:p>
    <w:p w:rsidR="00105A0F" w:rsidRDefault="00CA2AC8">
      <w:pPr>
        <w:spacing w:after="2592" w:line="259" w:lineRule="auto"/>
        <w:ind w:left="-3704" w:right="10546" w:firstLine="0"/>
      </w:pPr>
      <w:r>
        <w:rPr>
          <w:noProof/>
          <w:color w:val="000000"/>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992" cy="1635416"/>
                <wp:effectExtent l="0" t="0" r="0" b="0"/>
                <wp:wrapTopAndBottom/>
                <wp:docPr id="11004" name="Group 11004"/>
                <wp:cNvGraphicFramePr/>
                <a:graphic xmlns:a="http://schemas.openxmlformats.org/drawingml/2006/main">
                  <a:graphicData uri="http://schemas.microsoft.com/office/word/2010/wordprocessingGroup">
                    <wpg:wgp>
                      <wpg:cNvGrpSpPr/>
                      <wpg:grpSpPr>
                        <a:xfrm>
                          <a:off x="0" y="0"/>
                          <a:ext cx="7559992" cy="1635416"/>
                          <a:chOff x="0" y="0"/>
                          <a:chExt cx="7559992" cy="1635416"/>
                        </a:xfrm>
                      </wpg:grpSpPr>
                      <pic:pic xmlns:pic="http://schemas.openxmlformats.org/drawingml/2006/picture">
                        <pic:nvPicPr>
                          <pic:cNvPr id="14441" name="Picture 14441"/>
                          <pic:cNvPicPr/>
                        </pic:nvPicPr>
                        <pic:blipFill>
                          <a:blip r:embed="rId13"/>
                          <a:stretch>
                            <a:fillRect/>
                          </a:stretch>
                        </pic:blipFill>
                        <pic:spPr>
                          <a:xfrm>
                            <a:off x="0" y="0"/>
                            <a:ext cx="7543800" cy="1624584"/>
                          </a:xfrm>
                          <a:prstGeom prst="rect">
                            <a:avLst/>
                          </a:prstGeom>
                        </pic:spPr>
                      </pic:pic>
                      <wps:wsp>
                        <wps:cNvPr id="261" name="Rectangle 261"/>
                        <wps:cNvSpPr/>
                        <wps:spPr>
                          <a:xfrm>
                            <a:off x="2279852" y="1361350"/>
                            <a:ext cx="1313884" cy="364508"/>
                          </a:xfrm>
                          <a:prstGeom prst="rect">
                            <a:avLst/>
                          </a:prstGeom>
                          <a:ln>
                            <a:noFill/>
                          </a:ln>
                        </wps:spPr>
                        <wps:txbx>
                          <w:txbxContent>
                            <w:p w:rsidR="00105A0F" w:rsidRDefault="00CA2AC8">
                              <w:pPr>
                                <w:spacing w:after="160" w:line="259" w:lineRule="auto"/>
                                <w:ind w:left="0" w:firstLine="0"/>
                              </w:pPr>
                              <w:r>
                                <w:rPr>
                                  <w:color w:val="A6A9AC"/>
                                  <w:w w:val="107"/>
                                  <w:sz w:val="40"/>
                                </w:rPr>
                                <w:t>Contents</w:t>
                              </w:r>
                            </w:p>
                          </w:txbxContent>
                        </wps:txbx>
                        <wps:bodyPr horzOverflow="overflow" vert="horz" lIns="0" tIns="0" rIns="0" bIns="0" rtlCol="0">
                          <a:noAutofit/>
                        </wps:bodyPr>
                      </wps:wsp>
                    </wpg:wgp>
                  </a:graphicData>
                </a:graphic>
              </wp:anchor>
            </w:drawing>
          </mc:Choice>
          <mc:Fallback>
            <w:pict>
              <v:group id="Group 11004" o:spid="_x0000_s1026" style="position:absolute;left:0;text-align:left;margin-left:0;margin-top:0;width:595.25pt;height:128.75pt;z-index:251660288;mso-position-horizontal-relative:page;mso-position-vertical-relative:page" coordsize="75599,163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Kooor5Q/j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hvjF8MdP+KXgu90u8iDXCo8trIFXKzCN1Q5KsQMuegz6V3NFTKKkrMw&#10;rUaeIpypVVeL0Z+SfjbwneeCfFGo6PewyQyWs8kSGRGXzFV2QOMgZB2nnFYdfav7a3wcgvtPh8aa&#10;eCl7Dtt7iJQBGYwJ5WkICZ3ZxyWx/Oviqvna1P2U3E/lnPcqnlGNnh5fDvH0CiiisD58KKKKACii&#10;igAooooAKKKKACiiigAooooAKKKKAP2Iooor6s/s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Dx54Wt/Gng/V9GuUVlu7S&#10;aFWYAlGeNkDDIOCN3XFfln468NyeD/GGtaM6SKtleTW8bSA5dUkZA3QZB29cV+tVfAf7a3gcaB8R&#10;IdVtwq217bq8gxhjM807E8KBjA9c15uNheKmflnHmXKthI4yK96Ds/RnzpRRRXjH4KFFFFABRRRQ&#10;AUUUUAFFFFABRRRQAUUUUAFFFFAH7EUUUV9Wf2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zH+3X4fN78PtN1GC0aa4hv&#10;41klSPcViEVwxyQMgA++K+nK8s/aY0KTXfg/rvlyLH9jtp7ttxIyqW8uQODzzWFePNTaPBz3D/Ws&#10;sr0u8X+Gp+ZVFFFfNn8oBRRRQAUUUUAFFFFABRRRQAUUUUAFFFFABRRRQB+xFFFFfVn9m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xXxqtZrz4T+L4YI2llbSbwKiKSSTBIAABXa1ieOP+RL8Qf8AYPuP/RbVE9Ys5sVD2lCc&#10;H1T/ACPyWuIZLa4lhlRo5Y2KOjAgqQcEEdjUda3i7/kbNa/6/Zv/AEY1ZNfMH8f1I+znKHZ2Ciii&#10;kZhRRRQAUUUUAFFFFABRRRQAUUUUAFFFFAH7EUUUV9Wf2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J44/wCRK8Qf9g+4&#10;/wDRbVt1ieOP+RK8Qf8AYPuP/RbVMvhZlV/hy9GflR4u/wCRr1r/AK/Zv/RjVk1reLv+Rr1r/r9m&#10;/wDRjVk18ufx9iP40/V/mFFFFIwCiiigAooooAKKKKACiiigAooooAKKKKAP2Iooor6s/s0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Txx/yJXiD/ALB9x/6LatusTxx/yJXiD/sH3H/otqmXwsyq/wAOXoz8qPF3/I161/1+&#10;zf8Aoxqya1vF3/I161/1+zf+jGrJr5c/j7Efxp+r/MKKKKRgFFFFABRRRQAUUUUAFFFFABRRRQAU&#10;UUUAfsRRRRX1Z/Z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Ynjj/kSvEH/YPuP/RbVt1ieOP+RK8Qf9g+4/8ARbVMvhZl&#10;V/hy9GflR4u/5GvWv+v2b/0Y1ZNa3i7/AJGvWv8Ar9m/9GNWTXy5/H2I/jT9X+YUUUUjAKKKKACi&#10;iigAooooAKKKKACiiigAooooA/Yiiiivqz+z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PHH/ACJXiD/sH3H/AKLatusT&#10;xx/yJXiD/sH3H/otqmXwsyq/w5ejPyo8Xf8AI161/wBfs3/oxqya1vF3/I161/1+zf8Aoxqya+XP&#10;4+xH8afq/wAwooopGAUUUUAFFFFABRRRQAUUUUAFFFFABRRRQB+xFFFFfVn9m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ieOP+RK8Qf8AYPuP/RbVt1ieOP8AkSvEH/YPuP8A0W1TL4WZVf4cvRn5UeLv+Rr1r/r9m/8ARjVk&#10;1reLv+Rr1r/r9m/9GNWTXy5/H2I/jT9X+YUUUUjAKKKKACiiigAooooAKKKKACiiigAooooA/Yii&#10;iivqz+z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PHH/IleIP+wfcf+i2rbrE8cf8iV4g/wCwfcf+i2qZfCzKr/Dl6M/K&#10;jxd/yNetf9fs3/oxqya1vF3/ACNetf8AX7N/6Masmvlz+PsR/Gn6v8wooopGAUUUUAFFFFABRRRQ&#10;AUUUUAFFFFABRRRQB+xFFFFfVn9m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eOP+RK8Qf9g+4/8ARbVt1ieOP+RK8Qf9&#10;g+4/9FtUy+FmVX+HL0Z+VHi7/ka9a/6/Zv8A0Y1ZNa3i7/ka9a/6/Zv/AEY1ZNfLn8fYj+NP1f5h&#10;RRRSMAooooAKKKKACiiigAooooAKKKKACiiigD9iKKKK+rP7N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E8cf8iV4g/7B&#10;9x/6LatusTxx/wAiV4g/7B9x/wCi2qZfCzKr/Dl6M/Kjxd/yNetf9fs3/oxqya1vF3/I161/1+zf&#10;+jGrJr5c/j7Efxp+r/MKKKKRgFFFFABRRRQAUUUUAFFFFABRRRQAUUUUAfsRRRRX1Z/Z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njj/AJErxB/2D7j/ANFtW3WJ44/5ErxB/wBg+4/9FtUy+FmVX+HL0Z+VHi7/AJGvWv8A&#10;r9m/9GNWTWt4u/5GvWv+v2b/ANGNWTXy5/H2I/jT9X+YUUUUjAKKKKACiiigAooooAKKKKACiiig&#10;AooooA/Yiiiivqz+z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xPHH/IleIP8AsH3H/otq26xPHH/IleIP+wfcf+i2qZfC&#10;zKr/AA5ejPyo8Xf8jXrX/X7N/wCjGrJrW8Xf8jXrX/X7N/6Masmvlz+PsR/Gn6v8wooopGAUUUUA&#10;FFFFABRRRQAUUUUAFFFFABRRRQB+xFFFFfVn9m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ieOP+RK8Qf9g+4/9FtW3WJ4&#10;4/5ErxB/2D7j/wBFtUy+FmVX+HL0Z+VHi7/ka9a/6/Zv/RjVk1reLv8Aka9a/wCv2b/0Y1ZNfLn8&#10;fYj+NP1f5hRRRSMAooooAKKKKACiiigAooooAKKKKACiiigD9iKKKK+rP7N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E8&#10;cf8AIleIP+wfcf8Aotq26xPHH/IleIP+wfcf+i2qZfCzKr/Dl6M/Kjxd/wAjXrX/AF+zf+jGrJrW&#10;8Xf8jXrX/X7N/wCjGrJr5c/j7Efxp+r/ADCiiikYBRRRQAUUUUAFFFFABRRRQAUUUUAFFFFAH7EU&#10;UUV9Wf2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J44/5ErxB/wBg+4/9FtW3WJ44/wCRK8Qf9g+4/wDRbVMvhZlV/hy9&#10;GflR4u/5GvWv+v2b/wBGNWTWt4u/5GvWv+v2b/0Y1ZNfLn8fYj+NP1f5hRRRSMAooooAKKKKACii&#10;igAooooAKKKKACiiigD9iKKKK+rP7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E8cf8iV4g/7B9x/6LatusTxx/yJXiD/&#10;ALB9x/6Lapl8LMqv8OXoz8qPF3/I161/1+zf+jGrJrW8Xf8AI161/wBfs3/oxqya+XP4+xH8afq/&#10;zCiiikYBRRRQAUUUUAFFFFABRRRQAUUUUAFFFFAH7EUUUV9Wf2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J44/5ErxB/&#10;2D7j/wBFtW3WJ44/5ErxB/2D7j/0W1TL4WZVf4cvRn5UeLv+Rr1r/r9m/wDRjVk1reLv+Rr1r/r9&#10;m/8ARjVk18ufx9iP40/V/mFFFFIwCiiigAooooAKKKKACiiigAooooAKKKKAP2Iooor6s/s0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Txx/yJXiD/sH3H/otq26xPHH/ACJXiD/sH3H/AKLapl8LMqv8OXoz8qPF3/I161/1&#10;+zf+jGrJrW8Xf8jXrX/X7N/6Masmvlz+PsR/Gn6v8wooopGAUUUUAFFFFABRRRQAUUUUAFFFFABR&#10;RRQB+xFFFFfVn9m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ieOP8AkSvEH/YPuP8A0W1bdYnjj/kSvEH/AGD7j/0W1TL4&#10;WZVf4cvRn5UeLv8Aka9a/wCv2b/0Y1ZNa3i7/ka9a/6/Zv8A0Y1ZNfLn8fYj+NP1f5hRRRSMAooo&#10;oAKKKKACiiigAooooAKKKKACiiigD9iKKKK+rP7N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E8cf8iV4g/wCwfcf+i2rb&#10;rE8cf8iV4g/7B9x/6Lapl8LMqv8ADl6M/Kjxd/yNetf9fs3/AKMasmtbxd/yNetf9fs3/oxqya+X&#10;P4+xH8afq/zCiiikYBRRRQAUUUUAFFFFABRRRQAUUUUAFFFFAH7EUUUV9Wf2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J44/5ErxB/2D7j/0W1bdYnjj/kSvEH/YPuP/AEW1TL4WZVf4cvRn5UeLv+Rr1r/r9m/9GNWTWt4u&#10;/wCRr1r/AK/Zv/RjVk18ufx9iP40/V/mFFFFIwCiiigAooooAKKKKACiiigAooooAKKKKAP2Iooo&#10;r6s/s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41" o:spid="_x0000_s1027"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">
                  <v:imagedata r:id="rId14" o:title=""/>
                </v:shape>
                <v:rect id="Rectangle 261" o:spid="_x0000_s1028" style="position:absolute;left:22798;top:13613;width:13139;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105A0F" w:rsidRDefault="00CA2AC8">
                        <w:pPr>
                          <w:spacing w:after="160" w:line="259" w:lineRule="auto"/>
                          <w:ind w:left="0" w:firstLine="0"/>
                        </w:pPr>
                        <w:r>
                          <w:rPr>
                            <w:color w:val="A6A9AC"/>
                            <w:w w:val="107"/>
                            <w:sz w:val="40"/>
                          </w:rPr>
                          <w:t>Contents</w:t>
                        </w:r>
                      </w:p>
                    </w:txbxContent>
                  </v:textbox>
                </v:rect>
                <w10:wrap type="topAndBottom" anchorx="page" anchory="page"/>
              </v:group>
            </w:pict>
          </mc:Fallback>
        </mc:AlternateContent>
      </w:r>
    </w:p>
    <w:sdt>
      <w:sdtPr>
        <w:rPr>
          <w:color w:val="221F1F"/>
        </w:rPr>
        <w:id w:val="2021429511"/>
        <w:docPartObj>
          <w:docPartGallery w:val="Table of Contents"/>
        </w:docPartObj>
      </w:sdtPr>
      <w:sdtEndPr/>
      <w:sdtContent>
        <w:p w:rsidR="00105A0F" w:rsidRDefault="00CA2AC8">
          <w:pPr>
            <w:pStyle w:val="TOC1"/>
            <w:tabs>
              <w:tab w:val="right" w:pos="6842"/>
            </w:tabs>
          </w:pPr>
          <w:r>
            <w:fldChar w:fldCharType="begin"/>
          </w:r>
          <w:r>
            <w:instrText xml:space="preserve"> TOC \o "1-1" \h \z \u </w:instrText>
          </w:r>
          <w:r>
            <w:fldChar w:fldCharType="separate"/>
          </w:r>
          <w:hyperlink w:anchor="_Toc15186">
            <w:r>
              <w:rPr>
                <w:color w:val="221F1F"/>
              </w:rPr>
              <w:t>Introduction</w:t>
            </w:r>
            <w:r>
              <w:tab/>
            </w:r>
            <w:r>
              <w:fldChar w:fldCharType="begin"/>
            </w:r>
            <w:r>
              <w:instrText>PAGEREF _Toc15186 \h</w:instrText>
            </w:r>
            <w:r>
              <w:fldChar w:fldCharType="separate"/>
            </w:r>
            <w:r>
              <w:rPr>
                <w:color w:val="221F1F"/>
              </w:rPr>
              <w:t>2</w:t>
            </w:r>
            <w:r>
              <w:fldChar w:fldCharType="end"/>
            </w:r>
          </w:hyperlink>
        </w:p>
        <w:p w:rsidR="00105A0F" w:rsidRDefault="00FC7486">
          <w:pPr>
            <w:pStyle w:val="TOC1"/>
            <w:tabs>
              <w:tab w:val="right" w:pos="6842"/>
            </w:tabs>
          </w:pPr>
          <w:hyperlink w:anchor="_Toc15187">
            <w:r w:rsidR="00CA2AC8">
              <w:rPr>
                <w:color w:val="221F1F"/>
              </w:rPr>
              <w:t>Including all learners</w:t>
            </w:r>
            <w:r w:rsidR="00CA2AC8">
              <w:tab/>
            </w:r>
            <w:r w:rsidR="00CA2AC8">
              <w:fldChar w:fldCharType="begin"/>
            </w:r>
            <w:r w:rsidR="00CA2AC8">
              <w:instrText>PAGEREF _Toc15187 \h</w:instrText>
            </w:r>
            <w:r w:rsidR="00CA2AC8">
              <w:fldChar w:fldCharType="separate"/>
            </w:r>
            <w:r w:rsidR="00CA2AC8">
              <w:rPr>
                <w:color w:val="221F1F"/>
              </w:rPr>
              <w:t>4</w:t>
            </w:r>
            <w:r w:rsidR="00CA2AC8">
              <w:fldChar w:fldCharType="end"/>
            </w:r>
          </w:hyperlink>
        </w:p>
        <w:p w:rsidR="00105A0F" w:rsidRDefault="00FC7486">
          <w:pPr>
            <w:pStyle w:val="TOC1"/>
            <w:tabs>
              <w:tab w:val="right" w:pos="6842"/>
            </w:tabs>
          </w:pPr>
          <w:hyperlink w:anchor="_Toc15188">
            <w:r w:rsidR="00CA2AC8">
              <w:rPr>
                <w:color w:val="221F1F"/>
              </w:rPr>
              <w:t>Skills across the curriculum</w:t>
            </w:r>
            <w:r w:rsidR="00CA2AC8">
              <w:tab/>
            </w:r>
            <w:r w:rsidR="00CA2AC8">
              <w:fldChar w:fldCharType="begin"/>
            </w:r>
            <w:r w:rsidR="00CA2AC8">
              <w:instrText>PAGEREF _Toc15188 \h</w:instrText>
            </w:r>
            <w:r w:rsidR="00CA2AC8">
              <w:fldChar w:fldCharType="separate"/>
            </w:r>
            <w:r w:rsidR="00CA2AC8">
              <w:rPr>
                <w:color w:val="221F1F"/>
              </w:rPr>
              <w:t>6</w:t>
            </w:r>
            <w:r w:rsidR="00CA2AC8">
              <w:fldChar w:fldCharType="end"/>
            </w:r>
          </w:hyperlink>
        </w:p>
        <w:p w:rsidR="00105A0F" w:rsidRDefault="00FC7486">
          <w:pPr>
            <w:pStyle w:val="TOC1"/>
            <w:tabs>
              <w:tab w:val="right" w:pos="6842"/>
            </w:tabs>
          </w:pPr>
          <w:hyperlink w:anchor="_Toc15189">
            <w:r w:rsidR="00CA2AC8">
              <w:rPr>
                <w:color w:val="221F1F"/>
              </w:rPr>
              <w:t>Learning across the curriculum</w:t>
            </w:r>
            <w:r w:rsidR="00CA2AC8">
              <w:tab/>
            </w:r>
            <w:r w:rsidR="00CA2AC8">
              <w:fldChar w:fldCharType="begin"/>
            </w:r>
            <w:r w:rsidR="00CA2AC8">
              <w:instrText>PAGEREF _Toc15189 \h</w:instrText>
            </w:r>
            <w:r w:rsidR="00CA2AC8">
              <w:fldChar w:fldCharType="separate"/>
            </w:r>
            <w:r w:rsidR="00CA2AC8">
              <w:rPr>
                <w:color w:val="221F1F"/>
              </w:rPr>
              <w:t>8</w:t>
            </w:r>
            <w:r w:rsidR="00CA2AC8">
              <w:fldChar w:fldCharType="end"/>
            </w:r>
          </w:hyperlink>
        </w:p>
        <w:p w:rsidR="00105A0F" w:rsidRDefault="00FC7486">
          <w:pPr>
            <w:pStyle w:val="TOC1"/>
            <w:tabs>
              <w:tab w:val="right" w:pos="6842"/>
            </w:tabs>
          </w:pPr>
          <w:hyperlink w:anchor="_Toc15190">
            <w:r w:rsidR="00CA2AC8">
              <w:rPr>
                <w:color w:val="221F1F"/>
              </w:rPr>
              <w:t>Using the framework</w:t>
            </w:r>
            <w:r w:rsidR="00CA2AC8">
              <w:tab/>
            </w:r>
            <w:r w:rsidR="00CA2AC8">
              <w:fldChar w:fldCharType="begin"/>
            </w:r>
            <w:r w:rsidR="00CA2AC8">
              <w:instrText>PAGEREF _Toc15190 \h</w:instrText>
            </w:r>
            <w:r w:rsidR="00CA2AC8">
              <w:fldChar w:fldCharType="separate"/>
            </w:r>
            <w:r w:rsidR="00CA2AC8">
              <w:rPr>
                <w:color w:val="221F1F"/>
              </w:rPr>
              <w:t>10</w:t>
            </w:r>
            <w:r w:rsidR="00CA2AC8">
              <w:fldChar w:fldCharType="end"/>
            </w:r>
          </w:hyperlink>
        </w:p>
        <w:p w:rsidR="00105A0F" w:rsidRDefault="00FC7486">
          <w:pPr>
            <w:pStyle w:val="TOC1"/>
            <w:tabs>
              <w:tab w:val="right" w:pos="6842"/>
            </w:tabs>
          </w:pPr>
          <w:hyperlink w:anchor="_Toc15191">
            <w:r w:rsidR="00CA2AC8">
              <w:rPr>
                <w:color w:val="221F1F"/>
              </w:rPr>
              <w:t>Attitudes and values</w:t>
            </w:r>
            <w:r w:rsidR="00CA2AC8">
              <w:tab/>
            </w:r>
            <w:r w:rsidR="00CA2AC8">
              <w:fldChar w:fldCharType="begin"/>
            </w:r>
            <w:r w:rsidR="00CA2AC8">
              <w:instrText>PAGEREF _Toc15191 \h</w:instrText>
            </w:r>
            <w:r w:rsidR="00CA2AC8">
              <w:fldChar w:fldCharType="separate"/>
            </w:r>
            <w:r w:rsidR="00CA2AC8">
              <w:rPr>
                <w:color w:val="221F1F"/>
              </w:rPr>
              <w:t>13</w:t>
            </w:r>
            <w:r w:rsidR="00CA2AC8">
              <w:fldChar w:fldCharType="end"/>
            </w:r>
          </w:hyperlink>
        </w:p>
        <w:p w:rsidR="00105A0F" w:rsidRDefault="00FC7486">
          <w:pPr>
            <w:pStyle w:val="TOC1"/>
            <w:tabs>
              <w:tab w:val="right" w:pos="6842"/>
            </w:tabs>
          </w:pPr>
          <w:hyperlink w:anchor="_Toc15192">
            <w:r w:rsidR="00CA2AC8">
              <w:rPr>
                <w:color w:val="221F1F"/>
              </w:rPr>
              <w:t>Learning outcomesKey Stage 3</w:t>
            </w:r>
            <w:r w:rsidR="00CA2AC8">
              <w:tab/>
            </w:r>
            <w:r w:rsidR="00CA2AC8">
              <w:fldChar w:fldCharType="begin"/>
            </w:r>
            <w:r w:rsidR="00CA2AC8">
              <w:instrText>PAGEREF _Toc15192 \h</w:instrText>
            </w:r>
            <w:r w:rsidR="00CA2AC8">
              <w:fldChar w:fldCharType="separate"/>
            </w:r>
            <w:r w:rsidR="00CA2AC8">
              <w:rPr>
                <w:color w:val="221F1F"/>
              </w:rPr>
              <w:t>14</w:t>
            </w:r>
            <w:r w:rsidR="00CA2AC8">
              <w:fldChar w:fldCharType="end"/>
            </w:r>
          </w:hyperlink>
        </w:p>
        <w:p w:rsidR="00105A0F" w:rsidRDefault="00CA2AC8">
          <w:r>
            <w:fldChar w:fldCharType="end"/>
          </w:r>
        </w:p>
      </w:sdtContent>
    </w:sdt>
    <w:p w:rsidR="00105A0F" w:rsidRDefault="00CA2AC8">
      <w:pPr>
        <w:tabs>
          <w:tab w:val="center" w:pos="6956"/>
        </w:tabs>
        <w:spacing w:after="160" w:line="259" w:lineRule="auto"/>
        <w:ind w:left="0" w:firstLine="0"/>
      </w:pPr>
      <w:r>
        <w:t>Key Stage 4</w:t>
      </w:r>
      <w:r>
        <w:tab/>
        <w:t>16</w:t>
      </w:r>
    </w:p>
    <w:p w:rsidR="00105A0F" w:rsidRDefault="00CA2AC8">
      <w:pPr>
        <w:tabs>
          <w:tab w:val="center" w:pos="6956"/>
        </w:tabs>
        <w:spacing w:after="160" w:line="259" w:lineRule="auto"/>
        <w:ind w:left="0" w:firstLine="0"/>
      </w:pPr>
      <w:r>
        <w:t xml:space="preserve">Post-16 </w:t>
      </w:r>
      <w:r>
        <w:tab/>
        <w:t>18</w:t>
      </w:r>
    </w:p>
    <w:p w:rsidR="00105A0F" w:rsidRDefault="00105A0F">
      <w:pPr>
        <w:sectPr w:rsidR="00105A0F" w:rsidSect="00CA2AC8">
          <w:headerReference w:type="even" r:id="rId15"/>
          <w:headerReference w:type="default" r:id="rId16"/>
          <w:footerReference w:type="even" r:id="rId17"/>
          <w:footerReference w:type="default" r:id="rId18"/>
          <w:headerReference w:type="first" r:id="rId19"/>
          <w:footerReference w:type="first" r:id="rId20"/>
          <w:pgSz w:w="11905" w:h="16838"/>
          <w:pgMar w:top="1440" w:right="1440" w:bottom="1440" w:left="1440" w:header="720" w:footer="720" w:gutter="0"/>
          <w:cols w:space="720"/>
          <w:docGrid w:linePitch="299"/>
        </w:sectPr>
      </w:pPr>
    </w:p>
    <w:p w:rsidR="00105A0F" w:rsidRDefault="00CA2AC8">
      <w:pPr>
        <w:pStyle w:val="Heading1"/>
        <w:ind w:left="22" w:right="772"/>
      </w:pPr>
      <w:bookmarkStart w:id="5" w:name="_Toc15186"/>
      <w:r>
        <w:lastRenderedPageBreak/>
        <w:t>Introduction</w:t>
      </w:r>
      <w:bookmarkEnd w:id="5"/>
    </w:p>
    <w:p w:rsidR="00105A0F" w:rsidRDefault="00CA2AC8">
      <w:pPr>
        <w:ind w:left="22" w:right="8"/>
      </w:pPr>
      <w:r>
        <w:t>This document brings together and revises the previous frameworks for work-related education, and careers education and guidance. As such, it is part of the basic curriculum for all 11 to 16-year-olds. It is also part of the requirements of the Learning Core of Learning Pathways 14–19. The framework should be used in conjunction with the non-statutory guidance which will support understanding of how the requirements may be met in practice.</w:t>
      </w:r>
    </w:p>
    <w:p w:rsidR="00105A0F" w:rsidRDefault="00CA2AC8">
      <w:pPr>
        <w:ind w:left="22" w:right="8"/>
      </w:pPr>
      <w:r>
        <w:t>This framework sets out to offer greater clarity and manageability than its predecessors. It also seeks to move the focus more firmly towards ensuring that young people are ready to take their place in a rapidly changing world of work within the global economy.</w:t>
      </w:r>
    </w:p>
    <w:p w:rsidR="00105A0F" w:rsidRDefault="00CA2AC8">
      <w:pPr>
        <w:ind w:left="22" w:right="8"/>
      </w:pPr>
      <w:r>
        <w:t>In the twenty-first century, people have begun to understand the impact of changes in working practices. There are the calls for more flexibility in concepts of ‘career’, the demands for learning to be continuing and lifelong, and the need to adapt to changing technologies. Rather than helping young people find the ‘right’ job, schools, colleges and trainers must equip young people with the skills to manage their working life in a future that is likely to contain many changes that are presently unimagined.</w:t>
      </w:r>
    </w:p>
    <w:p w:rsidR="00105A0F" w:rsidRDefault="00CA2AC8">
      <w:pPr>
        <w:ind w:left="22" w:right="8"/>
      </w:pPr>
      <w:r>
        <w:t>Careers and the world of work (CWW) is concerned with the relationships between young people, their learning and the world of work. It should help learners to:</w:t>
      </w:r>
    </w:p>
    <w:p w:rsidR="00105A0F" w:rsidRDefault="00CA2AC8">
      <w:pPr>
        <w:numPr>
          <w:ilvl w:val="0"/>
          <w:numId w:val="1"/>
        </w:numPr>
        <w:spacing w:after="0"/>
        <w:ind w:right="8" w:hanging="247"/>
      </w:pPr>
      <w:r>
        <w:t>explore the attitudes and values required for employability and lifelong learning</w:t>
      </w:r>
    </w:p>
    <w:p w:rsidR="00105A0F" w:rsidRDefault="00CA2AC8">
      <w:pPr>
        <w:numPr>
          <w:ilvl w:val="0"/>
          <w:numId w:val="1"/>
        </w:numPr>
        <w:spacing w:after="0"/>
        <w:ind w:right="8" w:hanging="247"/>
      </w:pPr>
      <w:r>
        <w:t xml:space="preserve">plan and manage their pathway through the range of opportunities in learning and work </w:t>
      </w:r>
    </w:p>
    <w:p w:rsidR="00105A0F" w:rsidRDefault="00CA2AC8">
      <w:pPr>
        <w:numPr>
          <w:ilvl w:val="0"/>
          <w:numId w:val="1"/>
        </w:numPr>
        <w:spacing w:after="0"/>
        <w:ind w:right="8" w:hanging="247"/>
      </w:pPr>
      <w:r>
        <w:t xml:space="preserve">make effective career choices </w:t>
      </w:r>
    </w:p>
    <w:p w:rsidR="00105A0F" w:rsidRDefault="00CA2AC8">
      <w:pPr>
        <w:numPr>
          <w:ilvl w:val="0"/>
          <w:numId w:val="1"/>
        </w:numPr>
        <w:spacing w:after="0"/>
        <w:ind w:right="8" w:hanging="247"/>
      </w:pPr>
      <w:r>
        <w:t>become entrepreneurial</w:t>
      </w:r>
    </w:p>
    <w:p w:rsidR="00105A0F" w:rsidRDefault="00CA2AC8">
      <w:pPr>
        <w:numPr>
          <w:ilvl w:val="0"/>
          <w:numId w:val="1"/>
        </w:numPr>
        <w:spacing w:after="0"/>
        <w:ind w:right="8" w:hanging="247"/>
      </w:pPr>
      <w:r>
        <w:t xml:space="preserve">flourish in a variety of work settings </w:t>
      </w:r>
    </w:p>
    <w:p w:rsidR="00105A0F" w:rsidRDefault="00CA2AC8">
      <w:pPr>
        <w:numPr>
          <w:ilvl w:val="0"/>
          <w:numId w:val="1"/>
        </w:numPr>
        <w:spacing w:after="0"/>
        <w:ind w:right="8" w:hanging="247"/>
      </w:pPr>
      <w:r>
        <w:t xml:space="preserve">become motivated, set long term goals and overcome barriers </w:t>
      </w:r>
    </w:p>
    <w:p w:rsidR="00105A0F" w:rsidRDefault="00CA2AC8">
      <w:pPr>
        <w:numPr>
          <w:ilvl w:val="0"/>
          <w:numId w:val="1"/>
        </w:numPr>
        <w:spacing w:after="0"/>
        <w:ind w:right="8" w:hanging="247"/>
      </w:pPr>
      <w:r>
        <w:t>see the relevance of their studies to their life and work</w:t>
      </w:r>
    </w:p>
    <w:p w:rsidR="00105A0F" w:rsidRDefault="00CA2AC8">
      <w:pPr>
        <w:numPr>
          <w:ilvl w:val="0"/>
          <w:numId w:val="1"/>
        </w:numPr>
        <w:spacing w:after="0"/>
        <w:ind w:right="8" w:hanging="247"/>
      </w:pPr>
      <w:r>
        <w:t>develop Key Skills and other skills required by employers</w:t>
      </w:r>
    </w:p>
    <w:p w:rsidR="00105A0F" w:rsidRDefault="00CA2AC8">
      <w:pPr>
        <w:numPr>
          <w:ilvl w:val="0"/>
          <w:numId w:val="1"/>
        </w:numPr>
        <w:ind w:right="8" w:hanging="247"/>
      </w:pPr>
      <w:r>
        <w:t>prepare for the challenges, choices and responsibilities of work and adultlife.</w:t>
      </w:r>
    </w:p>
    <w:p w:rsidR="00105A0F" w:rsidRDefault="00CA2AC8">
      <w:pPr>
        <w:ind w:left="22" w:right="8"/>
      </w:pPr>
      <w:r>
        <w:t xml:space="preserve">Well delivered, CWW will offer young people the kind of insights that generate both realism and aspiration in terms of their future life. This can only be effectively achieved through a planned programme that includes a wide range of teaching and learning experiences and environments, and including contributions from a variety of partners. These should include the best possible </w:t>
      </w:r>
      <w:r>
        <w:lastRenderedPageBreak/>
        <w:t>direct experiences of the world of work, supported by opportunities for individual advice and guidance.</w:t>
      </w:r>
    </w:p>
    <w:p w:rsidR="00105A0F" w:rsidRDefault="00CA2AC8">
      <w:pPr>
        <w:ind w:left="22" w:right="8"/>
      </w:pPr>
      <w:r>
        <w:t xml:space="preserve">It is worth making clear from the outset that the world of work is not simply the world of paid employment and that opportunities for volunteering and for community participation are an important element in developing work-related skills. </w:t>
      </w:r>
    </w:p>
    <w:p w:rsidR="00105A0F" w:rsidRDefault="00CA2AC8">
      <w:pPr>
        <w:ind w:left="22" w:right="8"/>
      </w:pPr>
      <w:r>
        <w:t>The ways in which young people will add to the wealth of Wales will be many and varied. Some will add their entrepreneurial skills to an existing company and some will start businesses of their own. The new framework explicitly recognises that young people will become employers and self-employed as well as being employees. This is why entrepreneurship is now part of the range to be covered at each stage rather than one of several desirable learning opportunities.</w:t>
      </w:r>
    </w:p>
    <w:p w:rsidR="00105A0F" w:rsidRDefault="00CA2AC8">
      <w:pPr>
        <w:ind w:left="22" w:right="8"/>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43800" cy="1624584"/>
            <wp:effectExtent l="0" t="0" r="0" b="0"/>
            <wp:wrapSquare wrapText="bothSides"/>
            <wp:docPr id="14445" name="Picture 14445"/>
            <wp:cNvGraphicFramePr/>
            <a:graphic xmlns:a="http://schemas.openxmlformats.org/drawingml/2006/main">
              <a:graphicData uri="http://schemas.openxmlformats.org/drawingml/2006/picture">
                <pic:pic xmlns:pic="http://schemas.openxmlformats.org/drawingml/2006/picture">
                  <pic:nvPicPr>
                    <pic:cNvPr id="14445" name="Picture 14445"/>
                    <pic:cNvPicPr/>
                  </pic:nvPicPr>
                  <pic:blipFill>
                    <a:blip r:embed="rId21"/>
                    <a:stretch>
                      <a:fillRect/>
                    </a:stretch>
                  </pic:blipFill>
                  <pic:spPr>
                    <a:xfrm>
                      <a:off x="0" y="0"/>
                      <a:ext cx="7543800" cy="1624584"/>
                    </a:xfrm>
                    <a:prstGeom prst="rect">
                      <a:avLst/>
                    </a:prstGeom>
                  </pic:spPr>
                </pic:pic>
              </a:graphicData>
            </a:graphic>
          </wp:anchor>
        </w:drawing>
      </w:r>
      <w:r>
        <w:t xml:space="preserve">The requirements of this framework will not be achieved simply by classroom teaching. The person who coordinates CWW will need to ensure that a wide range of partners are involved in the delivery of this area of the curriculum. These will include subject teachers/tutors making their own area of the curriculum relevant and interesting by using the world of work as a context for learning. Equally it will involve Careers Wales, employers, entrepreneurs, advisers, parents, trainers and community groups offering relevant opportunities related to their own areas of expertise. </w:t>
      </w:r>
    </w:p>
    <w:p w:rsidR="00105A0F" w:rsidRDefault="00CA2AC8">
      <w:pPr>
        <w:ind w:left="22" w:right="8"/>
      </w:pPr>
      <w:r>
        <w:t>Such an expectation has clear implications in terms of providing the resources to secure quality provision and ensuring that this area of the curriculum is effectively represented at senior management level. The best of Welsh business is as good as the best in the world. The job of those who train, teach or tutor is to help each young person become the best he or she can possibly be.</w:t>
      </w:r>
    </w:p>
    <w:p w:rsidR="00105A0F" w:rsidRDefault="00CA2AC8">
      <w:pPr>
        <w:pStyle w:val="Heading1"/>
        <w:spacing w:after="286"/>
        <w:ind w:left="22" w:right="772"/>
      </w:pPr>
      <w:bookmarkStart w:id="6" w:name="_Toc15187"/>
      <w:r>
        <w:t xml:space="preserve">Including all learners </w:t>
      </w:r>
      <w:bookmarkEnd w:id="6"/>
    </w:p>
    <w:p w:rsidR="00105A0F" w:rsidRDefault="00CA2AC8">
      <w:pPr>
        <w:pStyle w:val="Heading3"/>
        <w:spacing w:after="133" w:line="256" w:lineRule="auto"/>
        <w:ind w:left="22" w:right="43"/>
      </w:pPr>
      <w:r>
        <w:rPr>
          <w:sz w:val="28"/>
        </w:rPr>
        <w:t>Responsibilities of schools, colleges and other learning providers</w:t>
      </w:r>
    </w:p>
    <w:p w:rsidR="00105A0F" w:rsidRDefault="00CA2AC8">
      <w:pPr>
        <w:spacing w:after="0"/>
        <w:ind w:left="22" w:right="8"/>
      </w:pPr>
      <w:r>
        <w:t>Under the United Nations Convention on the Rights of the Child and the</w:t>
      </w:r>
    </w:p>
    <w:p w:rsidR="00105A0F" w:rsidRDefault="00CA2AC8">
      <w:pPr>
        <w:spacing w:after="205"/>
        <w:ind w:left="22" w:right="8"/>
      </w:pPr>
      <w:r>
        <w:t xml:space="preserve">Welsh Assembly Government’s overarching strategy document </w:t>
      </w:r>
      <w:r>
        <w:rPr>
          <w:i/>
        </w:rPr>
        <w:t>Rights to Action</w:t>
      </w:r>
      <w:r>
        <w:t>, all children and young people must be provided with an education which develops their personality and talents to the full. The Education Act 2002 further strengthens schools’ duty to safeguard and promote the welfare of all children and young people.</w:t>
      </w:r>
    </w:p>
    <w:p w:rsidR="00105A0F" w:rsidRDefault="00CA2AC8">
      <w:pPr>
        <w:spacing w:after="205"/>
        <w:ind w:left="22" w:right="8"/>
      </w:pPr>
      <w:r>
        <w:t>The equal opportunities legislation which covers age, disability, gender, race, religion and belief, and sexual orientation further places a duty on learning providers in Wales towards present and prospective learners to eliminate discrimination and harassment, to promote positive attitudes and equal opportunities, and to encourage participation.</w:t>
      </w:r>
    </w:p>
    <w:p w:rsidR="00105A0F" w:rsidRDefault="00CA2AC8">
      <w:pPr>
        <w:spacing w:after="205"/>
        <w:ind w:left="22" w:right="8"/>
      </w:pPr>
      <w:r>
        <w:t>Learning providers should develop in every learner a sense of personal and cultural identity that is receptive and respectful towards others. They should plan across the curriculum to develop the knowledge and understanding, skills, values and attitudes that will enable learners to participate in our multi-ethnic society in Wales. Learning providers should develop approaches that support the ethnic and cultural identities of all learners and reflect a range of perspectives, to engage learners and prepare them for life as global citizens.</w:t>
      </w:r>
    </w:p>
    <w:p w:rsidR="00105A0F" w:rsidRDefault="00CA2AC8">
      <w:pPr>
        <w:spacing w:after="205"/>
        <w:ind w:left="22" w:right="8"/>
      </w:pPr>
      <w:r>
        <w:t xml:space="preserve">Learning providers must work to reduce environmental and social barriers to inclusion and offer opportunities for all learners to achieve their full potential in preparation for further learning and life. Where appropriate, learning providers will need to plan and work with specialist services to ensure relevant and accessible learning experiences. </w:t>
      </w:r>
    </w:p>
    <w:p w:rsidR="00105A0F" w:rsidRDefault="00CA2AC8">
      <w:pPr>
        <w:spacing w:after="201"/>
        <w:ind w:left="22" w:right="8"/>
      </w:pPr>
      <w:r>
        <w:t>For learners with disabilities in particular, they should:</w:t>
      </w:r>
    </w:p>
    <w:p w:rsidR="00105A0F" w:rsidRDefault="00CA2AC8">
      <w:pPr>
        <w:numPr>
          <w:ilvl w:val="0"/>
          <w:numId w:val="2"/>
        </w:numPr>
        <w:spacing w:after="0"/>
        <w:ind w:right="8" w:hanging="247"/>
      </w:pPr>
      <w:r>
        <w:t xml:space="preserve">improve access to the curriculum </w:t>
      </w:r>
    </w:p>
    <w:p w:rsidR="00105A0F" w:rsidRDefault="00CA2AC8">
      <w:pPr>
        <w:numPr>
          <w:ilvl w:val="0"/>
          <w:numId w:val="2"/>
        </w:numPr>
        <w:spacing w:after="0"/>
        <w:ind w:right="8" w:hanging="247"/>
      </w:pPr>
      <w:r>
        <w:t>make physical improvements to increase participation in education</w:t>
      </w:r>
    </w:p>
    <w:p w:rsidR="00105A0F" w:rsidRDefault="00CA2AC8">
      <w:pPr>
        <w:numPr>
          <w:ilvl w:val="0"/>
          <w:numId w:val="2"/>
        </w:numPr>
        <w:spacing w:after="201"/>
        <w:ind w:right="8" w:hanging="247"/>
      </w:pPr>
      <w:r>
        <w:t xml:space="preserve">provide information in appropriate formats. </w:t>
      </w:r>
    </w:p>
    <w:p w:rsidR="00105A0F" w:rsidRDefault="00CA2AC8">
      <w:pPr>
        <w:spacing w:after="205"/>
        <w:ind w:left="22" w:right="8"/>
      </w:pPr>
      <w:r>
        <w:t>Learning providers should seek advice regarding reasonable adjustments, alternative/adapted activities, and appropriate equipment and resources which may be used to support the full participation of all learners, including those who use a means of communication other than speech.</w:t>
      </w:r>
    </w:p>
    <w:p w:rsidR="00105A0F" w:rsidRDefault="00CA2AC8">
      <w:pPr>
        <w:ind w:left="22" w:right="8"/>
      </w:pPr>
      <w:r>
        <w:t>For learners whose first language is neither English nor Welsh, learning providers should take specific action to help them learn both English and Welsh through the curriculum. They should provide learners with material that is appropriate to their ability, previous education and experience, and which extends their language development. They should also encourage the use of learners’ home languages for learning.</w:t>
      </w:r>
    </w:p>
    <w:p w:rsidR="00105A0F" w:rsidRDefault="00CA2AC8">
      <w:pPr>
        <w:spacing w:after="205"/>
        <w:ind w:left="22" w:right="8"/>
      </w:pPr>
      <w:r>
        <w:t xml:space="preserve">Learning providers in Wales should ensure that all learners are engaged as full members of their learning communities, accessing the wider curriculum and all activities, and working wherever possible alongside their peers. Learning providers should teach all programmes of study and frameworks in ways appropriate to learners’ developing maturities and abilities, and ensure that learners are able to use fully their preferred means of communication to access the curriculum. In order to extend their learning, learners should experience a variety of learning and teaching styles. </w:t>
      </w:r>
    </w:p>
    <w:p w:rsidR="00105A0F" w:rsidRDefault="00CA2AC8">
      <w:pPr>
        <w:spacing w:after="205"/>
        <w:ind w:left="22" w:right="8"/>
      </w:pPr>
      <w:r>
        <w:rPr>
          <w:noProof/>
          <w:color w:val="000000"/>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9992" cy="1639316"/>
                <wp:effectExtent l="0" t="0" r="0" b="0"/>
                <wp:wrapTopAndBottom/>
                <wp:docPr id="13832" name="Group 13832"/>
                <wp:cNvGraphicFramePr/>
                <a:graphic xmlns:a="http://schemas.openxmlformats.org/drawingml/2006/main">
                  <a:graphicData uri="http://schemas.microsoft.com/office/word/2010/wordprocessingGroup">
                    <wpg:wgp>
                      <wpg:cNvGrpSpPr/>
                      <wpg:grpSpPr>
                        <a:xfrm>
                          <a:off x="0" y="0"/>
                          <a:ext cx="7559992" cy="1639316"/>
                          <a:chOff x="0" y="0"/>
                          <a:chExt cx="7559992" cy="1639316"/>
                        </a:xfrm>
                      </wpg:grpSpPr>
                      <pic:pic xmlns:pic="http://schemas.openxmlformats.org/drawingml/2006/picture">
                        <pic:nvPicPr>
                          <pic:cNvPr id="14446" name="Picture 14446"/>
                          <pic:cNvPicPr/>
                        </pic:nvPicPr>
                        <pic:blipFill>
                          <a:blip r:embed="rId22"/>
                          <a:stretch>
                            <a:fillRect/>
                          </a:stretch>
                        </pic:blipFill>
                        <pic:spPr>
                          <a:xfrm>
                            <a:off x="0" y="0"/>
                            <a:ext cx="7543800" cy="1624584"/>
                          </a:xfrm>
                          <a:prstGeom prst="rect">
                            <a:avLst/>
                          </a:prstGeom>
                        </pic:spPr>
                      </pic:pic>
                      <wps:wsp>
                        <wps:cNvPr id="422" name="Rectangle 422"/>
                        <wps:cNvSpPr/>
                        <wps:spPr>
                          <a:xfrm>
                            <a:off x="2279852" y="1448181"/>
                            <a:ext cx="2218316" cy="254209"/>
                          </a:xfrm>
                          <a:prstGeom prst="rect">
                            <a:avLst/>
                          </a:prstGeom>
                          <a:ln>
                            <a:noFill/>
                          </a:ln>
                        </wps:spPr>
                        <wps:txbx>
                          <w:txbxContent>
                            <w:p w:rsidR="00105A0F" w:rsidRDefault="00CA2AC8">
                              <w:pPr>
                                <w:spacing w:after="160" w:line="259" w:lineRule="auto"/>
                                <w:ind w:left="0" w:firstLine="0"/>
                              </w:pPr>
                              <w:r>
                                <w:rPr>
                                  <w:b/>
                                  <w:w w:val="115"/>
                                  <w:sz w:val="28"/>
                                </w:rPr>
                                <w:t>Learner</w:t>
                              </w:r>
                              <w:r>
                                <w:rPr>
                                  <w:b/>
                                  <w:spacing w:val="22"/>
                                  <w:w w:val="115"/>
                                  <w:sz w:val="28"/>
                                </w:rPr>
                                <w:t xml:space="preserve"> </w:t>
                              </w:r>
                              <w:r>
                                <w:rPr>
                                  <w:b/>
                                  <w:w w:val="115"/>
                                  <w:sz w:val="28"/>
                                </w:rPr>
                                <w:t>entitlement</w:t>
                              </w:r>
                            </w:p>
                          </w:txbxContent>
                        </wps:txbx>
                        <wps:bodyPr horzOverflow="overflow" vert="horz" lIns="0" tIns="0" rIns="0" bIns="0" rtlCol="0">
                          <a:noAutofit/>
                        </wps:bodyPr>
                      </wps:wsp>
                    </wpg:wgp>
                  </a:graphicData>
                </a:graphic>
              </wp:anchor>
            </w:drawing>
          </mc:Choice>
          <mc:Fallback>
            <w:pict>
              <v:group id="Group 13832" o:spid="_x0000_s1029" style="position:absolute;left:0;text-align:left;margin-left:0;margin-top:0;width:595.25pt;height:129.1pt;z-index:251662336;mso-position-horizontal-relative:page;mso-position-vertical-relative:page" coordsize="75599,16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Kooor5Q/j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2/+GB9J/wChl/8AJB//AI/R/wAMD6T/ANDL/wCSD/8Ax+vq2ivoPqtH+X8z+ov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YnjDwdpXjrQ5tK1i2+1WcgbKb3TBKsucqQejHv3rbopNJqzInCNSLhNXT6M/Pf4+/s&#10;s6h8Mxea3pUn2zQ3uHZY9qp9nQ+Y4TLSsz7UQc4yc+tfP9fsDfWcOpWVxaXKeZb3EbRSJkjcrAgj&#10;I5HB7V8J/tQfs1zeCb258TaEnmaPcSNJNHkDymYyyNy8hZsKq9BzXjYjDcnvw2Pw7ijhFYSLxmXR&#10;9z7Ue3mvLy6HzVRRRXnH5MFFFFABRRRQAUUUUAFFFFABRRRQAUUUUAFFFFABRRRQB+xFFFFfVn9m&#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DXtFtfEmh6hpV6nmWd9byW0yZIyjqVYZBB6E9CKv0UEyippxkrpn5k/tCfB6f4S+Nb&#10;i3jTGlXTNPaHI+SNpJAiffZjhU6nn1ry2v0x/aS+GNr8SPhrqSuP9M06KW/t+T80kcMu1fvKBy/U&#10;5HtX5qXtpLp95PazLtmhkaN1yDhgcEce4r5/EUvZT8mfzTxVkqyfG/ul+7nqvLuiGiiiuQ+KCiii&#10;gAooooAKKKKACiiigAooooAKKKKACiiigD9iKKKK+rP7N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k0SzxPG43I6lWHqDw&#10;a/Nz9qvwDF4D+LF4tvzFqivqXf5TJPNxyxz932+lfpNXzJ+3J4LfVvA9jrNtFvuLa6RJG3YxCsVw&#10;5PJx1PYZrixVPnp37HwvGWX/AF3K5zivep6rS78z4SooorwT+bAooooAKKKKACiiigAooooAKKKK&#10;ACiiigAooooA/Yiiiivqz+z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L46aImvfCjxPAYPtEqaddSQrv24kEEgU9R69+&#10;K72s7xJYtqnh3VLNG2PcWssIbGcFkIz+tRNc0WjmxNJVqM6T6po/Iy6t5LO5lglXZLE5R1yDgg4I&#10;4qOug+Ilg2l+PvEtm7b3t9TuYi2MZKysM/pXP18w9ND+QK0PZ1JQ7Nr7gooopGQUUUUAFFFFABRR&#10;RQAUUUUAFFFFABRRRQB+xFFFFfVn9m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cKWt5QOSVIH5VJRQB+Vvxs065034se&#10;LRcx+WZtVu5k+YHKGeTB4PtXE167+1Qc/GDVf9+X/wBKJq8ir5efxM/kfNqSoY+tTjspMKKKKg8o&#10;KKKKACiiigAooooAKKKKACiiigAooooA/Yiiiivqz+z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U/am/wCSwar/&#10;AL8v/pRNXkVeu/tTf8lg1X/fl/8ASiavIq+YqfGz+Ts8/wCRlX/xMKKKKzPDCiiigAooooAKKKKA&#10;CiiigAooooAKKKKAP2Iooor6s/s0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1P2pv+Swar/vy/8ApRNXkVeu/tTf&#10;8lg1X/fl/wDSiavIq+YqfGz+Ts8/5GVf/EwooorM8MKKKKACiiigAooooAKKKKACiiigAooooA/Y&#10;iiiivqz+z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am/5LBqv+/L/AOlE1eRV67+1N/yWDVf9+X/0omryKvmK&#10;nxs/k7PP+RlX/wATCiiiszwwooooAKKKKACiiigAooooAKKKKACiiigD9iKKKK+rP7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NT9qb/ksGq/78v/pRNXkVeu/tTf8AJYNV/wB+X/0omryKvmKnxs/k7PP+RlX/AMTC&#10;iiiszwwooooAKKKKACiiigAooooAKKKKACiiigD9iKKKK+rP7N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NT9qb/&#10;AJLBqv8Avy/+lE1eRV67+1N/yWDVf9+X/wBKJq8ir5ip8bP5Ozz/AJGVf/EwooorM8MKKKKACiii&#10;gAooooAKKKKACiiigAooooA/Yiiiivqz+z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am/5LBqv+/L/wClE1eR&#10;V67+1N/yWDVf9+X/ANKJq8ir5ip8bP5Ozz/kZV/8TCiiiszwwooooAKKKKACiiigAooooAKKKKAC&#10;iiigD9iKKKK+rP7N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NT9qb/ksGq/78v8A6UTV5FXrv7U3/JYNV/35f/Si&#10;avIq+YqfGz+Ts8/5GVf/ABMKKKKzPDCiiigAooooAKKKKACiiigAooooAKKKKAP2Iooor6s/s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1P2pv+Swar/vy/+lE1eRV67+1N/wAlg1X/AH5f/SiavIq+YqfGz+Ts8/5G&#10;Vf8AxMKKKKzPDCiiigAooooAKKKKACiiigAooooAKKKKAP2Iooor6s/s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1P2pv8AksGq/wC/L/6UTV5FXrv7U3/JYNV/35f/AEomryKvmKnxs/k7PP8AkZV/8TCiiiszwwoo&#10;ooAKKKKACiiigAooooAKKKKACiiigD9iKKKK+rP7N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NT9qb/ksGq/78v/&#10;AKUTV5FXrv7U3/JYNV/35f8A0omryKvmKnxs/k7PP+RlX/xMKKKKzPDCiiigAooooAKKKKACiiig&#10;AooooAKKKKAP2Iooor6s/s0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1P2pv+Swar/vy/wDpRNXkVeu/tTf8lg1X&#10;/fl/9KJq8ir5ip8bP5Ozz/kZV/8AEwooorM8MKKKKACiiigAooooAKKKKACiiigAooooA/Yiiiiv&#10;qz+z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U/am/5LBqv+/L/6UTV5FXrv7U3/ACWDVf8Afl/9KJq8ir5ip8bP&#10;5Ozz/kZV/wDEwooorM8MKKKKACiiigAooooAKKKKACiiigAooooA/Yiiiivqz+z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zU/am/wCSwar/AL8v/pRNXkVeu/tTf8lg1X/fl/8ASiavIq+YqfGz+Ts8/wCRlX/xMKKK&#10;KzPDCiiigAooooAKKKKACiiigAooooAKKKKAP2Iooor6s/s0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1P2pv+Sw&#10;ar/vy/8ApRNXkVeu/tTf8lg1X/fl/wDSiavIq+YqfGz+Ts8/5GVf/EwooorM8MKKKKACiiigAooo&#10;oAKKKKACiiigAooooA/Yiiiivqz+z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am/5LBqv+/L/AOlE1eRV67+1&#10;N/yWDVf9+X/0omryKvmKnxs/k7PP+RlX/wATCiiiszwwooooAKKKKACiiigAooooAKKKKACiiigD&#10;9iKKKK+rP7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T9qb/ksGq/78v/pRNXkVeu/tTf8AJYNV/wB+X/0omryK&#10;vmKnxs/k7PP+RlX/AMTCiiiszwwooooAKKKKACiiigAooooAKKKKACiiigD9iKKKK+rP7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NT9qb/AJLBqv8Avy/+lE1eRV67+1N/yWDVf9+X/wBKJq8ir5ip8bP5Ozz/AJGV&#10;f/EwooorM8MKKKKACiiigAooooAKKKKACiiigAooooA/Yiiiivqz+z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U&#10;/am/5LBqv+/L/wClE1eRV67+1N/yWDVf9+X/ANKJq8ir5ip8bP5Ozz/kZV/8TCiiiszwwooooAKK&#10;KKACiiigAooooAKKKKACiiigD9iKKKK+rP7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T9qb/ksGq/78v8A6UTV&#10;5FXrv7U3/JYNV/35f/SiavIq+YqfGz+Ts8/5GVf/ABMKKKKzPDCiiigAooooAKKKKACiiigAoooo&#10;AKKKKAP2Iooor6s/s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">
                <v:shape id="Picture 14446" o:spid="_x0000_s1030"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">
                  <v:imagedata r:id="rId23" o:title=""/>
                </v:shape>
                <v:rect id="Rectangle 422" o:spid="_x0000_s1031" style="position:absolute;left:22798;top:14481;width:22183;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105A0F" w:rsidRDefault="00CA2AC8">
                        <w:pPr>
                          <w:spacing w:after="160" w:line="259" w:lineRule="auto"/>
                          <w:ind w:left="0" w:firstLine="0"/>
                        </w:pPr>
                        <w:r>
                          <w:rPr>
                            <w:b/>
                            <w:w w:val="115"/>
                            <w:sz w:val="28"/>
                          </w:rPr>
                          <w:t>Learner</w:t>
                        </w:r>
                        <w:r>
                          <w:rPr>
                            <w:b/>
                            <w:spacing w:val="22"/>
                            <w:w w:val="115"/>
                            <w:sz w:val="28"/>
                          </w:rPr>
                          <w:t xml:space="preserve"> </w:t>
                        </w:r>
                        <w:r>
                          <w:rPr>
                            <w:b/>
                            <w:w w:val="115"/>
                            <w:sz w:val="28"/>
                          </w:rPr>
                          <w:t>entitlement</w:t>
                        </w:r>
                      </w:p>
                    </w:txbxContent>
                  </v:textbox>
                </v:rect>
                <w10:wrap type="topAndBottom" anchorx="page" anchory="page"/>
              </v:group>
            </w:pict>
          </mc:Fallback>
        </mc:AlternateContent>
      </w:r>
      <w:r>
        <w:t>To enable all learners to access relevant skills, knowledge and understanding at an appropriate level, learning providers may use content from earlier phases or key stages within the curriculum. They should use material in ways suitable for the learners’ age, experience, understanding and prior achievement to engage them in the learning process.</w:t>
      </w:r>
    </w:p>
    <w:p w:rsidR="00105A0F" w:rsidRDefault="00CA2AC8">
      <w:pPr>
        <w:spacing w:after="205"/>
        <w:ind w:left="22" w:right="8"/>
      </w:pPr>
      <w:r>
        <w:t>For more-able and talented learners working at higher levels, learning providers should provide greater challenge by using material in ways that extend breadth and depth of study and opportunities for independent learning. The level of demand may also be increased through the development and application of thinking, and communication, ICT and number skills across the curriculum.</w:t>
      </w:r>
    </w:p>
    <w:p w:rsidR="00105A0F" w:rsidRDefault="00CA2AC8">
      <w:pPr>
        <w:spacing w:after="201"/>
        <w:ind w:left="22" w:right="8"/>
      </w:pPr>
      <w:r>
        <w:t>Learning providers should choose material that will:</w:t>
      </w:r>
    </w:p>
    <w:p w:rsidR="00105A0F" w:rsidRDefault="00CA2AC8">
      <w:pPr>
        <w:numPr>
          <w:ilvl w:val="0"/>
          <w:numId w:val="3"/>
        </w:numPr>
        <w:spacing w:after="0"/>
        <w:ind w:right="8" w:hanging="247"/>
      </w:pPr>
      <w:r>
        <w:t>provide a meaningful, relevant and motivating curriculum for their learners</w:t>
      </w:r>
    </w:p>
    <w:p w:rsidR="00105A0F" w:rsidRDefault="00CA2AC8">
      <w:pPr>
        <w:numPr>
          <w:ilvl w:val="0"/>
          <w:numId w:val="3"/>
        </w:numPr>
        <w:spacing w:after="205"/>
        <w:ind w:right="8" w:hanging="247"/>
      </w:pPr>
      <w:r>
        <w:t>meet the specific needs of their learners and further their all-round development.</w:t>
      </w:r>
    </w:p>
    <w:p w:rsidR="00105A0F" w:rsidRDefault="00CA2AC8">
      <w:pPr>
        <w:ind w:left="22" w:right="8"/>
      </w:pPr>
      <w:r>
        <w:t>Learners of all abilities should have access to appropriate assessment and accreditation.</w:t>
      </w:r>
    </w:p>
    <w:p w:rsidR="00105A0F" w:rsidRDefault="00CA2AC8">
      <w:pPr>
        <w:pStyle w:val="Heading1"/>
        <w:ind w:left="22" w:right="772"/>
      </w:pPr>
      <w:bookmarkStart w:id="7" w:name="_Toc15188"/>
      <w:r>
        <w:t>Skills across the curriculum</w:t>
      </w:r>
      <w:bookmarkEnd w:id="7"/>
    </w:p>
    <w:p w:rsidR="00105A0F" w:rsidRDefault="00CA2AC8">
      <w:pPr>
        <w:ind w:left="22" w:right="8"/>
      </w:pPr>
      <w:r>
        <w:t xml:space="preserve">A non-statutory </w:t>
      </w:r>
      <w:r>
        <w:rPr>
          <w:i/>
        </w:rPr>
        <w:t xml:space="preserve">Skills framework for 3 to 19-year-olds in Wales </w:t>
      </w:r>
      <w:r>
        <w:t>has been developed in order to provide guidance about continuity and progression in developing thinking, communication, ICT and number for learners from 3–19.</w:t>
      </w:r>
    </w:p>
    <w:p w:rsidR="00105A0F" w:rsidRDefault="00CA2AC8">
      <w:pPr>
        <w:ind w:left="22" w:right="8"/>
      </w:pPr>
      <w:r>
        <w:t>At Key Stage 3, learners should be given opportunities to build on the skills they have started to acquire and develop. These include thinking, and communication, ICT and number skills. They should develop, practise, apply and refine these skills in a variety of contexts across the curriculum. Progress in skills can be seen in terms of applying them to tasks that move from concrete to abstract; simple to complex; personal to the ‘big picture’; familiar to unfamiliar; and supported to independent and interdependent.</w:t>
      </w:r>
    </w:p>
    <w:p w:rsidR="00105A0F" w:rsidRDefault="00CA2AC8">
      <w:pPr>
        <w:spacing w:after="323"/>
        <w:ind w:left="22" w:right="8"/>
      </w:pPr>
      <w:r>
        <w:t xml:space="preserve">For 14–19 learners, the framework should provide the basis for making effective progress in these skills, which can be assessed through a range of qualifications, including Key Skills. </w:t>
      </w:r>
    </w:p>
    <w:p w:rsidR="00105A0F" w:rsidRDefault="00CA2AC8">
      <w:pPr>
        <w:pStyle w:val="Heading3"/>
        <w:tabs>
          <w:tab w:val="center" w:pos="3316"/>
        </w:tabs>
        <w:spacing w:after="65" w:line="256" w:lineRule="auto"/>
        <w:ind w:left="0" w:firstLine="0"/>
      </w:pPr>
      <w:r>
        <w:rPr>
          <w:sz w:val="28"/>
        </w:rPr>
        <w:t>Developing thinking</w:t>
      </w:r>
      <w:r>
        <w:rPr>
          <w:sz w:val="28"/>
        </w:rPr>
        <w:tab/>
      </w:r>
      <w:r>
        <w:rPr>
          <w:noProof/>
          <w:color w:val="000000"/>
        </w:rPr>
        <mc:AlternateContent>
          <mc:Choice Requires="wpg">
            <w:drawing>
              <wp:inline distT="0" distB="0" distL="0" distR="0">
                <wp:extent cx="450012" cy="449999"/>
                <wp:effectExtent l="0" t="0" r="0" b="0"/>
                <wp:docPr id="11663" name="Group 11663"/>
                <wp:cNvGraphicFramePr/>
                <a:graphic xmlns:a="http://schemas.openxmlformats.org/drawingml/2006/main">
                  <a:graphicData uri="http://schemas.microsoft.com/office/word/2010/wordprocessingGroup">
                    <wpg:wgp>
                      <wpg:cNvGrpSpPr/>
                      <wpg:grpSpPr>
                        <a:xfrm>
                          <a:off x="0" y="0"/>
                          <a:ext cx="450012" cy="449999"/>
                          <a:chOff x="0" y="0"/>
                          <a:chExt cx="450012" cy="449999"/>
                        </a:xfrm>
                      </wpg:grpSpPr>
                      <wps:wsp>
                        <wps:cNvPr id="508" name="Shape 508"/>
                        <wps:cNvSpPr/>
                        <wps:spPr>
                          <a:xfrm>
                            <a:off x="5969" y="6350"/>
                            <a:ext cx="437312" cy="437299"/>
                          </a:xfrm>
                          <a:custGeom>
                            <a:avLst/>
                            <a:gdLst/>
                            <a:ahLst/>
                            <a:cxnLst/>
                            <a:rect l="0" t="0" r="0" b="0"/>
                            <a:pathLst>
                              <a:path w="437312" h="437299">
                                <a:moveTo>
                                  <a:pt x="218656" y="0"/>
                                </a:moveTo>
                                <a:cubicBezTo>
                                  <a:pt x="339356" y="0"/>
                                  <a:pt x="437312" y="97955"/>
                                  <a:pt x="437312" y="218656"/>
                                </a:cubicBezTo>
                                <a:cubicBezTo>
                                  <a:pt x="437312" y="339344"/>
                                  <a:pt x="339356" y="437299"/>
                                  <a:pt x="218656" y="437299"/>
                                </a:cubicBezTo>
                                <a:cubicBezTo>
                                  <a:pt x="97968" y="437299"/>
                                  <a:pt x="0" y="339344"/>
                                  <a:pt x="0" y="218656"/>
                                </a:cubicBezTo>
                                <a:cubicBezTo>
                                  <a:pt x="0" y="97955"/>
                                  <a:pt x="97968" y="0"/>
                                  <a:pt x="218656"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509" name="Shape 509"/>
                        <wps:cNvSpPr/>
                        <wps:spPr>
                          <a:xfrm>
                            <a:off x="154051" y="314389"/>
                            <a:ext cx="66891" cy="62814"/>
                          </a:xfrm>
                          <a:custGeom>
                            <a:avLst/>
                            <a:gdLst/>
                            <a:ahLst/>
                            <a:cxnLst/>
                            <a:rect l="0" t="0" r="0" b="0"/>
                            <a:pathLst>
                              <a:path w="66891" h="62814">
                                <a:moveTo>
                                  <a:pt x="41491" y="2311"/>
                                </a:moveTo>
                                <a:cubicBezTo>
                                  <a:pt x="50190" y="4572"/>
                                  <a:pt x="56781" y="9284"/>
                                  <a:pt x="61252" y="16433"/>
                                </a:cubicBezTo>
                                <a:cubicBezTo>
                                  <a:pt x="65722" y="23584"/>
                                  <a:pt x="66891" y="31255"/>
                                  <a:pt x="64744" y="39459"/>
                                </a:cubicBezTo>
                                <a:cubicBezTo>
                                  <a:pt x="62369" y="48577"/>
                                  <a:pt x="57391" y="54914"/>
                                  <a:pt x="49822" y="58496"/>
                                </a:cubicBezTo>
                                <a:cubicBezTo>
                                  <a:pt x="42240" y="62090"/>
                                  <a:pt x="34391" y="62814"/>
                                  <a:pt x="26238" y="60680"/>
                                </a:cubicBezTo>
                                <a:cubicBezTo>
                                  <a:pt x="17818" y="58483"/>
                                  <a:pt x="11138" y="53987"/>
                                  <a:pt x="6197" y="47206"/>
                                </a:cubicBezTo>
                                <a:cubicBezTo>
                                  <a:pt x="1257" y="40437"/>
                                  <a:pt x="0" y="32423"/>
                                  <a:pt x="2413" y="23177"/>
                                </a:cubicBezTo>
                                <a:cubicBezTo>
                                  <a:pt x="4559" y="14973"/>
                                  <a:pt x="9398" y="8865"/>
                                  <a:pt x="16929" y="4864"/>
                                </a:cubicBezTo>
                                <a:cubicBezTo>
                                  <a:pt x="24460" y="851"/>
                                  <a:pt x="32651" y="0"/>
                                  <a:pt x="41491" y="23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 name="Shape 510"/>
                        <wps:cNvSpPr/>
                        <wps:spPr>
                          <a:xfrm>
                            <a:off x="133617" y="75540"/>
                            <a:ext cx="213233" cy="226390"/>
                          </a:xfrm>
                          <a:custGeom>
                            <a:avLst/>
                            <a:gdLst/>
                            <a:ahLst/>
                            <a:cxnLst/>
                            <a:rect l="0" t="0" r="0" b="0"/>
                            <a:pathLst>
                              <a:path w="213233" h="226390">
                                <a:moveTo>
                                  <a:pt x="97809" y="381"/>
                                </a:moveTo>
                                <a:cubicBezTo>
                                  <a:pt x="107778" y="762"/>
                                  <a:pt x="118148" y="2362"/>
                                  <a:pt x="128918" y="5181"/>
                                </a:cubicBezTo>
                                <a:cubicBezTo>
                                  <a:pt x="148933" y="10401"/>
                                  <a:pt x="165697" y="18504"/>
                                  <a:pt x="179184" y="29476"/>
                                </a:cubicBezTo>
                                <a:cubicBezTo>
                                  <a:pt x="192672" y="40437"/>
                                  <a:pt x="202031" y="52997"/>
                                  <a:pt x="207239" y="67145"/>
                                </a:cubicBezTo>
                                <a:cubicBezTo>
                                  <a:pt x="212458" y="81306"/>
                                  <a:pt x="213233" y="95415"/>
                                  <a:pt x="209550" y="109474"/>
                                </a:cubicBezTo>
                                <a:cubicBezTo>
                                  <a:pt x="206667" y="120536"/>
                                  <a:pt x="201752" y="129616"/>
                                  <a:pt x="194818" y="136703"/>
                                </a:cubicBezTo>
                                <a:cubicBezTo>
                                  <a:pt x="187884" y="143789"/>
                                  <a:pt x="180353" y="149504"/>
                                  <a:pt x="172212" y="153848"/>
                                </a:cubicBezTo>
                                <a:cubicBezTo>
                                  <a:pt x="164084" y="158191"/>
                                  <a:pt x="149670" y="165316"/>
                                  <a:pt x="128968" y="175196"/>
                                </a:cubicBezTo>
                                <a:cubicBezTo>
                                  <a:pt x="123203" y="178003"/>
                                  <a:pt x="118516" y="180568"/>
                                  <a:pt x="114884" y="182893"/>
                                </a:cubicBezTo>
                                <a:cubicBezTo>
                                  <a:pt x="111252" y="185217"/>
                                  <a:pt x="108407" y="187465"/>
                                  <a:pt x="106363" y="189636"/>
                                </a:cubicBezTo>
                                <a:cubicBezTo>
                                  <a:pt x="104318" y="191821"/>
                                  <a:pt x="102578" y="194081"/>
                                  <a:pt x="101155" y="196418"/>
                                </a:cubicBezTo>
                                <a:cubicBezTo>
                                  <a:pt x="99733" y="198755"/>
                                  <a:pt x="97434" y="202921"/>
                                  <a:pt x="94247" y="208902"/>
                                </a:cubicBezTo>
                                <a:cubicBezTo>
                                  <a:pt x="88087" y="221767"/>
                                  <a:pt x="78092" y="226390"/>
                                  <a:pt x="64287" y="222783"/>
                                </a:cubicBezTo>
                                <a:cubicBezTo>
                                  <a:pt x="57112" y="220916"/>
                                  <a:pt x="51651" y="217119"/>
                                  <a:pt x="47904" y="211417"/>
                                </a:cubicBezTo>
                                <a:cubicBezTo>
                                  <a:pt x="44158" y="205702"/>
                                  <a:pt x="43421" y="198488"/>
                                  <a:pt x="45707" y="189763"/>
                                </a:cubicBezTo>
                                <a:cubicBezTo>
                                  <a:pt x="48565" y="178829"/>
                                  <a:pt x="52832" y="169825"/>
                                  <a:pt x="58509" y="162751"/>
                                </a:cubicBezTo>
                                <a:cubicBezTo>
                                  <a:pt x="64198" y="155677"/>
                                  <a:pt x="70802" y="149885"/>
                                  <a:pt x="78321" y="145390"/>
                                </a:cubicBezTo>
                                <a:cubicBezTo>
                                  <a:pt x="85852" y="140881"/>
                                  <a:pt x="95733" y="135776"/>
                                  <a:pt x="108001" y="130073"/>
                                </a:cubicBezTo>
                                <a:cubicBezTo>
                                  <a:pt x="118745" y="125095"/>
                                  <a:pt x="126568" y="121260"/>
                                  <a:pt x="131470" y="118580"/>
                                </a:cubicBezTo>
                                <a:cubicBezTo>
                                  <a:pt x="136385" y="115900"/>
                                  <a:pt x="140767" y="112624"/>
                                  <a:pt x="144666" y="108776"/>
                                </a:cubicBezTo>
                                <a:cubicBezTo>
                                  <a:pt x="148539" y="104915"/>
                                  <a:pt x="151181" y="100317"/>
                                  <a:pt x="152578" y="94983"/>
                                </a:cubicBezTo>
                                <a:cubicBezTo>
                                  <a:pt x="155296" y="84556"/>
                                  <a:pt x="153492" y="74701"/>
                                  <a:pt x="147142" y="65392"/>
                                </a:cubicBezTo>
                                <a:cubicBezTo>
                                  <a:pt x="140792" y="56083"/>
                                  <a:pt x="131140" y="49733"/>
                                  <a:pt x="118161" y="46342"/>
                                </a:cubicBezTo>
                                <a:cubicBezTo>
                                  <a:pt x="102972" y="42367"/>
                                  <a:pt x="90843" y="43066"/>
                                  <a:pt x="81775" y="48413"/>
                                </a:cubicBezTo>
                                <a:cubicBezTo>
                                  <a:pt x="72708" y="53759"/>
                                  <a:pt x="63855" y="62814"/>
                                  <a:pt x="55219" y="75565"/>
                                </a:cubicBezTo>
                                <a:cubicBezTo>
                                  <a:pt x="46672" y="89065"/>
                                  <a:pt x="35839" y="94107"/>
                                  <a:pt x="22720" y="90691"/>
                                </a:cubicBezTo>
                                <a:cubicBezTo>
                                  <a:pt x="14986" y="88671"/>
                                  <a:pt x="9131" y="84391"/>
                                  <a:pt x="5169" y="77838"/>
                                </a:cubicBezTo>
                                <a:cubicBezTo>
                                  <a:pt x="1194" y="71285"/>
                                  <a:pt x="0" y="65011"/>
                                  <a:pt x="1575" y="59004"/>
                                </a:cubicBezTo>
                                <a:cubicBezTo>
                                  <a:pt x="4800" y="46660"/>
                                  <a:pt x="12281" y="35242"/>
                                  <a:pt x="24016" y="24765"/>
                                </a:cubicBezTo>
                                <a:cubicBezTo>
                                  <a:pt x="35738" y="14288"/>
                                  <a:pt x="50774" y="6998"/>
                                  <a:pt x="69100" y="2896"/>
                                </a:cubicBezTo>
                                <a:cubicBezTo>
                                  <a:pt x="78270" y="838"/>
                                  <a:pt x="87839" y="0"/>
                                  <a:pt x="97809" y="3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 name="Shape 511"/>
                        <wps:cNvSpPr/>
                        <wps:spPr>
                          <a:xfrm>
                            <a:off x="154051" y="314389"/>
                            <a:ext cx="66891" cy="62814"/>
                          </a:xfrm>
                          <a:custGeom>
                            <a:avLst/>
                            <a:gdLst/>
                            <a:ahLst/>
                            <a:cxnLst/>
                            <a:rect l="0" t="0" r="0" b="0"/>
                            <a:pathLst>
                              <a:path w="66891" h="62814">
                                <a:moveTo>
                                  <a:pt x="26238" y="60680"/>
                                </a:moveTo>
                                <a:cubicBezTo>
                                  <a:pt x="17818" y="58483"/>
                                  <a:pt x="11138" y="53987"/>
                                  <a:pt x="6197" y="47206"/>
                                </a:cubicBezTo>
                                <a:cubicBezTo>
                                  <a:pt x="1257" y="40437"/>
                                  <a:pt x="0" y="32423"/>
                                  <a:pt x="2413" y="23177"/>
                                </a:cubicBezTo>
                                <a:cubicBezTo>
                                  <a:pt x="4559" y="14973"/>
                                  <a:pt x="9398" y="8865"/>
                                  <a:pt x="16929" y="4864"/>
                                </a:cubicBezTo>
                                <a:cubicBezTo>
                                  <a:pt x="24460" y="851"/>
                                  <a:pt x="32651" y="0"/>
                                  <a:pt x="41491" y="2311"/>
                                </a:cubicBezTo>
                                <a:cubicBezTo>
                                  <a:pt x="50190" y="4572"/>
                                  <a:pt x="56781" y="9284"/>
                                  <a:pt x="61252" y="16433"/>
                                </a:cubicBezTo>
                                <a:cubicBezTo>
                                  <a:pt x="65722" y="23584"/>
                                  <a:pt x="66891" y="31255"/>
                                  <a:pt x="64744" y="39459"/>
                                </a:cubicBezTo>
                                <a:cubicBezTo>
                                  <a:pt x="62369" y="48577"/>
                                  <a:pt x="57391" y="54914"/>
                                  <a:pt x="49822" y="58496"/>
                                </a:cubicBezTo>
                                <a:cubicBezTo>
                                  <a:pt x="42240" y="62090"/>
                                  <a:pt x="34391" y="62814"/>
                                  <a:pt x="26238" y="60680"/>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12" name="Shape 512"/>
                        <wps:cNvSpPr/>
                        <wps:spPr>
                          <a:xfrm>
                            <a:off x="133617" y="74320"/>
                            <a:ext cx="213233" cy="227609"/>
                          </a:xfrm>
                          <a:custGeom>
                            <a:avLst/>
                            <a:gdLst/>
                            <a:ahLst/>
                            <a:cxnLst/>
                            <a:rect l="0" t="0" r="0" b="0"/>
                            <a:pathLst>
                              <a:path w="213233" h="227609">
                                <a:moveTo>
                                  <a:pt x="1575" y="60223"/>
                                </a:moveTo>
                                <a:cubicBezTo>
                                  <a:pt x="4800" y="47879"/>
                                  <a:pt x="12281" y="36462"/>
                                  <a:pt x="24016" y="25984"/>
                                </a:cubicBezTo>
                                <a:cubicBezTo>
                                  <a:pt x="35738" y="15507"/>
                                  <a:pt x="50774" y="8217"/>
                                  <a:pt x="69100" y="4115"/>
                                </a:cubicBezTo>
                                <a:cubicBezTo>
                                  <a:pt x="87439" y="0"/>
                                  <a:pt x="107378" y="762"/>
                                  <a:pt x="128918" y="6401"/>
                                </a:cubicBezTo>
                                <a:cubicBezTo>
                                  <a:pt x="148933" y="11621"/>
                                  <a:pt x="165697" y="19723"/>
                                  <a:pt x="179184" y="30696"/>
                                </a:cubicBezTo>
                                <a:cubicBezTo>
                                  <a:pt x="192672" y="41656"/>
                                  <a:pt x="202031" y="54216"/>
                                  <a:pt x="207239" y="68364"/>
                                </a:cubicBezTo>
                                <a:cubicBezTo>
                                  <a:pt x="212458" y="82525"/>
                                  <a:pt x="213233" y="96634"/>
                                  <a:pt x="209550" y="110693"/>
                                </a:cubicBezTo>
                                <a:cubicBezTo>
                                  <a:pt x="206667" y="121755"/>
                                  <a:pt x="201752" y="130835"/>
                                  <a:pt x="194818" y="137922"/>
                                </a:cubicBezTo>
                                <a:cubicBezTo>
                                  <a:pt x="187884" y="145009"/>
                                  <a:pt x="180353" y="150724"/>
                                  <a:pt x="172212" y="155067"/>
                                </a:cubicBezTo>
                                <a:cubicBezTo>
                                  <a:pt x="164084" y="159410"/>
                                  <a:pt x="149670" y="166535"/>
                                  <a:pt x="128968" y="176416"/>
                                </a:cubicBezTo>
                                <a:cubicBezTo>
                                  <a:pt x="123203" y="179222"/>
                                  <a:pt x="118516" y="181788"/>
                                  <a:pt x="114884" y="184112"/>
                                </a:cubicBezTo>
                                <a:cubicBezTo>
                                  <a:pt x="111252" y="186436"/>
                                  <a:pt x="108407" y="188684"/>
                                  <a:pt x="106363" y="190856"/>
                                </a:cubicBezTo>
                                <a:cubicBezTo>
                                  <a:pt x="104318" y="193040"/>
                                  <a:pt x="102578" y="195300"/>
                                  <a:pt x="101155" y="197638"/>
                                </a:cubicBezTo>
                                <a:cubicBezTo>
                                  <a:pt x="99733" y="199974"/>
                                  <a:pt x="97434" y="204140"/>
                                  <a:pt x="94247" y="210122"/>
                                </a:cubicBezTo>
                                <a:cubicBezTo>
                                  <a:pt x="88087" y="222987"/>
                                  <a:pt x="78092" y="227609"/>
                                  <a:pt x="64287" y="224003"/>
                                </a:cubicBezTo>
                                <a:cubicBezTo>
                                  <a:pt x="57112" y="222136"/>
                                  <a:pt x="51651" y="218339"/>
                                  <a:pt x="47904" y="212636"/>
                                </a:cubicBezTo>
                                <a:cubicBezTo>
                                  <a:pt x="44158" y="206921"/>
                                  <a:pt x="43421" y="199708"/>
                                  <a:pt x="45707" y="190983"/>
                                </a:cubicBezTo>
                                <a:cubicBezTo>
                                  <a:pt x="48565" y="180048"/>
                                  <a:pt x="52832" y="171044"/>
                                  <a:pt x="58509" y="163970"/>
                                </a:cubicBezTo>
                                <a:cubicBezTo>
                                  <a:pt x="64198" y="156896"/>
                                  <a:pt x="70802" y="151105"/>
                                  <a:pt x="78321" y="146609"/>
                                </a:cubicBezTo>
                                <a:cubicBezTo>
                                  <a:pt x="85852" y="142100"/>
                                  <a:pt x="95733" y="136995"/>
                                  <a:pt x="108001" y="131293"/>
                                </a:cubicBezTo>
                                <a:cubicBezTo>
                                  <a:pt x="118745" y="126314"/>
                                  <a:pt x="126568" y="122479"/>
                                  <a:pt x="131470" y="119799"/>
                                </a:cubicBezTo>
                                <a:cubicBezTo>
                                  <a:pt x="136385" y="117120"/>
                                  <a:pt x="140767" y="113843"/>
                                  <a:pt x="144666" y="109995"/>
                                </a:cubicBezTo>
                                <a:cubicBezTo>
                                  <a:pt x="148539" y="106134"/>
                                  <a:pt x="151181" y="101536"/>
                                  <a:pt x="152578" y="96203"/>
                                </a:cubicBezTo>
                                <a:cubicBezTo>
                                  <a:pt x="155296" y="85776"/>
                                  <a:pt x="153492" y="75921"/>
                                  <a:pt x="147142" y="66611"/>
                                </a:cubicBezTo>
                                <a:cubicBezTo>
                                  <a:pt x="140792" y="57302"/>
                                  <a:pt x="131140" y="50952"/>
                                  <a:pt x="118161" y="47561"/>
                                </a:cubicBezTo>
                                <a:cubicBezTo>
                                  <a:pt x="102972" y="43586"/>
                                  <a:pt x="90843" y="44285"/>
                                  <a:pt x="81775" y="49632"/>
                                </a:cubicBezTo>
                                <a:cubicBezTo>
                                  <a:pt x="72708" y="54978"/>
                                  <a:pt x="63855" y="64033"/>
                                  <a:pt x="55219" y="76784"/>
                                </a:cubicBezTo>
                                <a:cubicBezTo>
                                  <a:pt x="46672" y="90284"/>
                                  <a:pt x="35839" y="95326"/>
                                  <a:pt x="22720" y="91910"/>
                                </a:cubicBezTo>
                                <a:cubicBezTo>
                                  <a:pt x="14986" y="89891"/>
                                  <a:pt x="9131" y="85611"/>
                                  <a:pt x="5169" y="79058"/>
                                </a:cubicBezTo>
                                <a:cubicBezTo>
                                  <a:pt x="1194" y="72504"/>
                                  <a:pt x="0" y="66230"/>
                                  <a:pt x="1575" y="60223"/>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14" name="Shape 514"/>
                        <wps:cNvSpPr/>
                        <wps:spPr>
                          <a:xfrm>
                            <a:off x="0" y="0"/>
                            <a:ext cx="450012" cy="449999"/>
                          </a:xfrm>
                          <a:custGeom>
                            <a:avLst/>
                            <a:gdLst/>
                            <a:ahLst/>
                            <a:cxnLst/>
                            <a:rect l="0" t="0" r="0" b="0"/>
                            <a:pathLst>
                              <a:path w="450012" h="449999">
                                <a:moveTo>
                                  <a:pt x="450012" y="225006"/>
                                </a:moveTo>
                                <a:cubicBezTo>
                                  <a:pt x="450012" y="349199"/>
                                  <a:pt x="349212" y="449999"/>
                                  <a:pt x="225006" y="449999"/>
                                </a:cubicBezTo>
                                <a:cubicBezTo>
                                  <a:pt x="100812" y="449999"/>
                                  <a:pt x="0" y="349199"/>
                                  <a:pt x="0" y="225006"/>
                                </a:cubicBezTo>
                                <a:cubicBezTo>
                                  <a:pt x="0" y="100800"/>
                                  <a:pt x="100812" y="0"/>
                                  <a:pt x="225006" y="0"/>
                                </a:cubicBezTo>
                                <a:cubicBezTo>
                                  <a:pt x="349212" y="0"/>
                                  <a:pt x="450012" y="100800"/>
                                  <a:pt x="450012"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63" style="width:35.434pt;height:35.433pt;mso-position-horizontal-relative:char;mso-position-vertical-relative:line" coordsize="4500,4499">
                <v:shape id="Shape 508" style="position:absolute;width:4373;height:4372;left:59;top:63;" coordsize="437312,437299" path="m218656,0c339356,0,437312,97955,437312,218656c437312,339344,339356,437299,218656,437299c97968,437299,0,339344,0,218656c0,97955,97968,0,218656,0x">
                  <v:stroke weight="0pt" endcap="flat" joinstyle="miter" miterlimit="10" on="false" color="#000000" opacity="0"/>
                  <v:fill on="true" color="#00a94e"/>
                </v:shape>
                <v:shape id="Shape 509" style="position:absolute;width:668;height:628;left:1540;top:3143;" coordsize="66891,62814" path="m41491,2311c50190,4572,56781,9284,61252,16433c65722,23584,66891,31255,64744,39459c62369,48577,57391,54914,49822,58496c42240,62090,34391,62814,26238,60680c17818,58483,11138,53987,6197,47206c1257,40437,0,32423,2413,23177c4559,14973,9398,8865,16929,4864c24460,851,32651,0,41491,2311x">
                  <v:stroke weight="0pt" endcap="flat" joinstyle="miter" miterlimit="10" on="false" color="#000000" opacity="0"/>
                  <v:fill on="true" color="#ffffff"/>
                </v:shape>
                <v:shape id="Shape 510" style="position:absolute;width:2132;height:2263;left:1336;top:755;" coordsize="213233,226390" path="m97809,381c107778,762,118148,2362,128918,5181c148933,10401,165697,18504,179184,29476c192672,40437,202031,52997,207239,67145c212458,81306,213233,95415,209550,109474c206667,120536,201752,129616,194818,136703c187884,143789,180353,149504,172212,153848c164084,158191,149670,165316,128968,175196c123203,178003,118516,180568,114884,182893c111252,185217,108407,187465,106363,189636c104318,191821,102578,194081,101155,196418c99733,198755,97434,202921,94247,208902c88087,221767,78092,226390,64287,222783c57112,220916,51651,217119,47904,211417c44158,205702,43421,198488,45707,189763c48565,178829,52832,169825,58509,162751c64198,155677,70802,149885,78321,145390c85852,140881,95733,135776,108001,130073c118745,125095,126568,121260,131470,118580c136385,115900,140767,112624,144666,108776c148539,104915,151181,100317,152578,94983c155296,84556,153492,74701,147142,65392c140792,56083,131140,49733,118161,46342c102972,42367,90843,43066,81775,48413c72708,53759,63855,62814,55219,75565c46672,89065,35839,94107,22720,90691c14986,88671,9131,84391,5169,77838c1194,71285,0,65011,1575,59004c4800,46660,12281,35242,24016,24765c35738,14288,50774,6998,69100,2896c78270,838,87839,0,97809,381x">
                  <v:stroke weight="0pt" endcap="flat" joinstyle="miter" miterlimit="10" on="false" color="#000000" opacity="0"/>
                  <v:fill on="true" color="#ffffff"/>
                </v:shape>
                <v:shape id="Shape 511" style="position:absolute;width:668;height:628;left:1540;top:3143;" coordsize="66891,62814" path="m26238,60680c17818,58483,11138,53987,6197,47206c1257,40437,0,32423,2413,23177c4559,14973,9398,8865,16929,4864c24460,851,32651,0,41491,2311c50190,4572,56781,9284,61252,16433c65722,23584,66891,31255,64744,39459c62369,48577,57391,54914,49822,58496c42240,62090,34391,62814,26238,60680x">
                  <v:stroke weight="0.52pt" endcap="flat" joinstyle="miter" miterlimit="4" on="true" color="#221f1f"/>
                  <v:fill on="false" color="#000000" opacity="0"/>
                </v:shape>
                <v:shape id="Shape 512" style="position:absolute;width:2132;height:2276;left:1336;top:743;" coordsize="213233,227609" path="m1575,60223c4800,47879,12281,36462,24016,25984c35738,15507,50774,8217,69100,4115c87439,0,107378,762,128918,6401c148933,11621,165697,19723,179184,30696c192672,41656,202031,54216,207239,68364c212458,82525,213233,96634,209550,110693c206667,121755,201752,130835,194818,137922c187884,145009,180353,150724,172212,155067c164084,159410,149670,166535,128968,176416c123203,179222,118516,181788,114884,184112c111252,186436,108407,188684,106363,190856c104318,193040,102578,195300,101155,197638c99733,199974,97434,204140,94247,210122c88087,222987,78092,227609,64287,224003c57112,222136,51651,218339,47904,212636c44158,206921,43421,199708,45707,190983c48565,180048,52832,171044,58509,163970c64198,156896,70802,151105,78321,146609c85852,142100,95733,136995,108001,131293c118745,126314,126568,122479,131470,119799c136385,117120,140767,113843,144666,109995c148539,106134,151181,101536,152578,96203c155296,85776,153492,75921,147142,66611c140792,57302,131140,50952,118161,47561c102972,43586,90843,44285,81775,49632c72708,54978,63855,64033,55219,76784c46672,90284,35839,95326,22720,91910c14986,89891,9131,85611,5169,79058c1194,72504,0,66230,1575,60223x">
                  <v:stroke weight="0.52pt" endcap="flat" joinstyle="miter" miterlimit="4" on="true" color="#221f1f"/>
                  <v:fill on="false" color="#000000" opacity="0"/>
                </v:shape>
                <v:shape id="Shape 514" style="position:absolute;width:4500;height:4499;left:0;top:0;" coordsize="450012,449999" path="m450012,225006c450012,349199,349212,449999,225006,449999c100812,449999,0,349199,0,225006c0,100800,100812,0,225006,0c349212,0,450012,100800,450012,225006x">
                  <v:stroke weight="2pt" endcap="flat" joinstyle="miter" miterlimit="10" on="true" color="#221f1f"/>
                  <v:fill on="false" color="#000000" opacity="0"/>
                </v:shape>
              </v:group>
            </w:pict>
          </mc:Fallback>
        </mc:AlternateContent>
      </w:r>
    </w:p>
    <w:p w:rsidR="00105A0F" w:rsidRDefault="00CA2AC8">
      <w:pPr>
        <w:ind w:left="22" w:right="8"/>
      </w:pPr>
      <w:r>
        <w:t xml:space="preserve">Learners develop their thinking across the curriculum through the processes of </w:t>
      </w:r>
      <w:r>
        <w:rPr>
          <w:b/>
        </w:rPr>
        <w:t>planning</w:t>
      </w:r>
      <w:r>
        <w:t xml:space="preserve">, </w:t>
      </w:r>
      <w:r>
        <w:rPr>
          <w:b/>
        </w:rPr>
        <w:t xml:space="preserve">developing </w:t>
      </w:r>
      <w:r>
        <w:t xml:space="preserve">and </w:t>
      </w:r>
      <w:r>
        <w:rPr>
          <w:b/>
        </w:rPr>
        <w:t>reflecting</w:t>
      </w:r>
      <w:r>
        <w:t xml:space="preserve">. </w:t>
      </w:r>
    </w:p>
    <w:p w:rsidR="00105A0F" w:rsidRDefault="00CA2AC8">
      <w:pPr>
        <w:spacing w:after="302"/>
        <w:ind w:left="22" w:right="8"/>
      </w:pPr>
      <w:r>
        <w:t xml:space="preserve">In </w:t>
      </w:r>
      <w:r>
        <w:rPr>
          <w:b/>
        </w:rPr>
        <w:t>careers and the world of work</w:t>
      </w:r>
      <w:r>
        <w:t>, learners explore, plan, develop and reflect on ideas and information, responding to others as well as to their own work.</w:t>
      </w:r>
    </w:p>
    <w:p w:rsidR="00105A0F" w:rsidRDefault="00CA2AC8">
      <w:pPr>
        <w:pStyle w:val="Heading3"/>
        <w:tabs>
          <w:tab w:val="center" w:pos="4232"/>
        </w:tabs>
        <w:spacing w:after="65" w:line="256" w:lineRule="auto"/>
        <w:ind w:left="0" w:firstLine="0"/>
      </w:pPr>
      <w:r>
        <w:rPr>
          <w:sz w:val="28"/>
        </w:rPr>
        <w:t>Developing communication</w:t>
      </w:r>
      <w:r>
        <w:rPr>
          <w:sz w:val="28"/>
        </w:rPr>
        <w:tab/>
      </w:r>
      <w:r>
        <w:rPr>
          <w:noProof/>
          <w:color w:val="000000"/>
        </w:rPr>
        <mc:AlternateContent>
          <mc:Choice Requires="wpg">
            <w:drawing>
              <wp:inline distT="0" distB="0" distL="0" distR="0">
                <wp:extent cx="450012" cy="449999"/>
                <wp:effectExtent l="0" t="0" r="0" b="0"/>
                <wp:docPr id="11666" name="Group 11666"/>
                <wp:cNvGraphicFramePr/>
                <a:graphic xmlns:a="http://schemas.openxmlformats.org/drawingml/2006/main">
                  <a:graphicData uri="http://schemas.microsoft.com/office/word/2010/wordprocessingGroup">
                    <wpg:wgp>
                      <wpg:cNvGrpSpPr/>
                      <wpg:grpSpPr>
                        <a:xfrm>
                          <a:off x="0" y="0"/>
                          <a:ext cx="450012" cy="449999"/>
                          <a:chOff x="0" y="0"/>
                          <a:chExt cx="450012" cy="449999"/>
                        </a:xfrm>
                      </wpg:grpSpPr>
                      <wps:wsp>
                        <wps:cNvPr id="516" name="Shape 516"/>
                        <wps:cNvSpPr/>
                        <wps:spPr>
                          <a:xfrm>
                            <a:off x="5969" y="5969"/>
                            <a:ext cx="437312" cy="437299"/>
                          </a:xfrm>
                          <a:custGeom>
                            <a:avLst/>
                            <a:gdLst/>
                            <a:ahLst/>
                            <a:cxnLst/>
                            <a:rect l="0" t="0" r="0" b="0"/>
                            <a:pathLst>
                              <a:path w="437312" h="437299">
                                <a:moveTo>
                                  <a:pt x="218656" y="0"/>
                                </a:moveTo>
                                <a:cubicBezTo>
                                  <a:pt x="339356" y="0"/>
                                  <a:pt x="437312" y="97955"/>
                                  <a:pt x="437312" y="218656"/>
                                </a:cubicBezTo>
                                <a:cubicBezTo>
                                  <a:pt x="437312" y="339344"/>
                                  <a:pt x="339356" y="437299"/>
                                  <a:pt x="218656" y="437299"/>
                                </a:cubicBezTo>
                                <a:cubicBezTo>
                                  <a:pt x="97968" y="437299"/>
                                  <a:pt x="0" y="339344"/>
                                  <a:pt x="0" y="218656"/>
                                </a:cubicBezTo>
                                <a:cubicBezTo>
                                  <a:pt x="0" y="97955"/>
                                  <a:pt x="97968" y="0"/>
                                  <a:pt x="218656"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518" name="Shape 518"/>
                        <wps:cNvSpPr/>
                        <wps:spPr>
                          <a:xfrm>
                            <a:off x="247091" y="25770"/>
                            <a:ext cx="78505" cy="390310"/>
                          </a:xfrm>
                          <a:custGeom>
                            <a:avLst/>
                            <a:gdLst/>
                            <a:ahLst/>
                            <a:cxnLst/>
                            <a:rect l="0" t="0" r="0" b="0"/>
                            <a:pathLst>
                              <a:path w="78505" h="390310">
                                <a:moveTo>
                                  <a:pt x="67425" y="0"/>
                                </a:moveTo>
                                <a:lnTo>
                                  <a:pt x="78505" y="6017"/>
                                </a:lnTo>
                                <a:lnTo>
                                  <a:pt x="78505" y="137205"/>
                                </a:lnTo>
                                <a:lnTo>
                                  <a:pt x="74028" y="135939"/>
                                </a:lnTo>
                                <a:cubicBezTo>
                                  <a:pt x="64592" y="135939"/>
                                  <a:pt x="56947" y="143737"/>
                                  <a:pt x="56947" y="153339"/>
                                </a:cubicBezTo>
                                <a:cubicBezTo>
                                  <a:pt x="56947" y="158145"/>
                                  <a:pt x="67726" y="159809"/>
                                  <a:pt x="78505" y="159667"/>
                                </a:cubicBezTo>
                                <a:lnTo>
                                  <a:pt x="78505" y="159667"/>
                                </a:lnTo>
                                <a:lnTo>
                                  <a:pt x="78505" y="390310"/>
                                </a:lnTo>
                                <a:lnTo>
                                  <a:pt x="61733" y="388296"/>
                                </a:lnTo>
                                <a:cubicBezTo>
                                  <a:pt x="29530" y="378775"/>
                                  <a:pt x="55154" y="339519"/>
                                  <a:pt x="48565" y="320749"/>
                                </a:cubicBezTo>
                                <a:cubicBezTo>
                                  <a:pt x="44374" y="308811"/>
                                  <a:pt x="39256" y="309751"/>
                                  <a:pt x="39802" y="302055"/>
                                </a:cubicBezTo>
                                <a:cubicBezTo>
                                  <a:pt x="40411" y="293546"/>
                                  <a:pt x="53073" y="284897"/>
                                  <a:pt x="53073" y="284897"/>
                                </a:cubicBezTo>
                                <a:cubicBezTo>
                                  <a:pt x="53073" y="284897"/>
                                  <a:pt x="29934" y="277125"/>
                                  <a:pt x="29934" y="266571"/>
                                </a:cubicBezTo>
                                <a:cubicBezTo>
                                  <a:pt x="29934" y="256018"/>
                                  <a:pt x="39205" y="238923"/>
                                  <a:pt x="35687" y="236041"/>
                                </a:cubicBezTo>
                                <a:cubicBezTo>
                                  <a:pt x="30810" y="232015"/>
                                  <a:pt x="0" y="230910"/>
                                  <a:pt x="13919" y="205510"/>
                                </a:cubicBezTo>
                                <a:cubicBezTo>
                                  <a:pt x="22949" y="189000"/>
                                  <a:pt x="28702" y="177100"/>
                                  <a:pt x="34049" y="163422"/>
                                </a:cubicBezTo>
                                <a:cubicBezTo>
                                  <a:pt x="38748" y="151408"/>
                                  <a:pt x="41973" y="147128"/>
                                  <a:pt x="33807" y="138924"/>
                                </a:cubicBezTo>
                                <a:cubicBezTo>
                                  <a:pt x="18043" y="123103"/>
                                  <a:pt x="43371" y="45052"/>
                                  <a:pt x="61718" y="9411"/>
                                </a:cubicBezTo>
                                <a:lnTo>
                                  <a:pt x="6742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9" name="Shape 519"/>
                        <wps:cNvSpPr/>
                        <wps:spPr>
                          <a:xfrm>
                            <a:off x="325596" y="31786"/>
                            <a:ext cx="117684" cy="384393"/>
                          </a:xfrm>
                          <a:custGeom>
                            <a:avLst/>
                            <a:gdLst/>
                            <a:ahLst/>
                            <a:cxnLst/>
                            <a:rect l="0" t="0" r="0" b="0"/>
                            <a:pathLst>
                              <a:path w="117684" h="384393">
                                <a:moveTo>
                                  <a:pt x="0" y="0"/>
                                </a:moveTo>
                                <a:lnTo>
                                  <a:pt x="21255" y="11541"/>
                                </a:lnTo>
                                <a:cubicBezTo>
                                  <a:pt x="79420" y="50847"/>
                                  <a:pt x="117684" y="117401"/>
                                  <a:pt x="117684" y="192839"/>
                                </a:cubicBezTo>
                                <a:cubicBezTo>
                                  <a:pt x="117684" y="238096"/>
                                  <a:pt x="103909" y="280157"/>
                                  <a:pt x="80326" y="315055"/>
                                </a:cubicBezTo>
                                <a:lnTo>
                                  <a:pt x="62620" y="336510"/>
                                </a:lnTo>
                                <a:lnTo>
                                  <a:pt x="58648" y="341040"/>
                                </a:lnTo>
                                <a:cubicBezTo>
                                  <a:pt x="29432" y="370143"/>
                                  <a:pt x="832" y="384393"/>
                                  <a:pt x="832" y="384393"/>
                                </a:cubicBezTo>
                                <a:lnTo>
                                  <a:pt x="0" y="384293"/>
                                </a:lnTo>
                                <a:lnTo>
                                  <a:pt x="0" y="153650"/>
                                </a:lnTo>
                                <a:lnTo>
                                  <a:pt x="14821" y="152252"/>
                                </a:lnTo>
                                <a:cubicBezTo>
                                  <a:pt x="18863" y="151446"/>
                                  <a:pt x="21558" y="150356"/>
                                  <a:pt x="21558" y="149150"/>
                                </a:cubicBezTo>
                                <a:cubicBezTo>
                                  <a:pt x="21558" y="145264"/>
                                  <a:pt x="12221" y="136392"/>
                                  <a:pt x="3572" y="132198"/>
                                </a:cubicBezTo>
                                <a:lnTo>
                                  <a:pt x="0" y="131188"/>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0" name="Shape 520"/>
                        <wps:cNvSpPr/>
                        <wps:spPr>
                          <a:xfrm>
                            <a:off x="304038" y="161709"/>
                            <a:ext cx="43116" cy="27013"/>
                          </a:xfrm>
                          <a:custGeom>
                            <a:avLst/>
                            <a:gdLst/>
                            <a:ahLst/>
                            <a:cxnLst/>
                            <a:rect l="0" t="0" r="0" b="0"/>
                            <a:pathLst>
                              <a:path w="43116" h="27013">
                                <a:moveTo>
                                  <a:pt x="17082" y="0"/>
                                </a:moveTo>
                                <a:cubicBezTo>
                                  <a:pt x="26517" y="0"/>
                                  <a:pt x="43116" y="14046"/>
                                  <a:pt x="43116" y="19228"/>
                                </a:cubicBezTo>
                                <a:cubicBezTo>
                                  <a:pt x="43116" y="24054"/>
                                  <a:pt x="0" y="27013"/>
                                  <a:pt x="0" y="17400"/>
                                </a:cubicBezTo>
                                <a:cubicBezTo>
                                  <a:pt x="0" y="7798"/>
                                  <a:pt x="7645" y="0"/>
                                  <a:pt x="17082" y="0"/>
                                </a:cubicBezTo>
                                <a:close/>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21" name="Shape 521"/>
                        <wps:cNvSpPr/>
                        <wps:spPr>
                          <a:xfrm>
                            <a:off x="247091" y="25715"/>
                            <a:ext cx="142513" cy="390464"/>
                          </a:xfrm>
                          <a:custGeom>
                            <a:avLst/>
                            <a:gdLst/>
                            <a:ahLst/>
                            <a:cxnLst/>
                            <a:rect l="0" t="0" r="0" b="0"/>
                            <a:pathLst>
                              <a:path w="142513" h="390464">
                                <a:moveTo>
                                  <a:pt x="142513" y="340999"/>
                                </a:moveTo>
                                <a:lnTo>
                                  <a:pt x="137154" y="347111"/>
                                </a:lnTo>
                                <a:cubicBezTo>
                                  <a:pt x="107938" y="376214"/>
                                  <a:pt x="79337" y="390464"/>
                                  <a:pt x="79337" y="390464"/>
                                </a:cubicBezTo>
                                <a:cubicBezTo>
                                  <a:pt x="21552" y="390464"/>
                                  <a:pt x="56096" y="342254"/>
                                  <a:pt x="48565" y="320804"/>
                                </a:cubicBezTo>
                                <a:cubicBezTo>
                                  <a:pt x="44374" y="308866"/>
                                  <a:pt x="39256" y="309805"/>
                                  <a:pt x="39802" y="302109"/>
                                </a:cubicBezTo>
                                <a:cubicBezTo>
                                  <a:pt x="40411" y="293600"/>
                                  <a:pt x="53073" y="284952"/>
                                  <a:pt x="53073" y="284952"/>
                                </a:cubicBezTo>
                                <a:cubicBezTo>
                                  <a:pt x="53073" y="284952"/>
                                  <a:pt x="29934" y="277179"/>
                                  <a:pt x="29934" y="266626"/>
                                </a:cubicBezTo>
                                <a:cubicBezTo>
                                  <a:pt x="29934" y="256072"/>
                                  <a:pt x="39205" y="238978"/>
                                  <a:pt x="35687" y="236095"/>
                                </a:cubicBezTo>
                                <a:cubicBezTo>
                                  <a:pt x="30810" y="232069"/>
                                  <a:pt x="0" y="230964"/>
                                  <a:pt x="13919" y="205564"/>
                                </a:cubicBezTo>
                                <a:cubicBezTo>
                                  <a:pt x="22949" y="189054"/>
                                  <a:pt x="28702" y="177154"/>
                                  <a:pt x="34049" y="163476"/>
                                </a:cubicBezTo>
                                <a:cubicBezTo>
                                  <a:pt x="38748" y="151462"/>
                                  <a:pt x="41973" y="147182"/>
                                  <a:pt x="33807" y="138978"/>
                                </a:cubicBezTo>
                                <a:cubicBezTo>
                                  <a:pt x="18043" y="123158"/>
                                  <a:pt x="43371" y="45107"/>
                                  <a:pt x="61718" y="9465"/>
                                </a:cubicBezTo>
                                <a:lnTo>
                                  <a:pt x="67458" y="0"/>
                                </a:lnTo>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22" name="Shape 522"/>
                        <wps:cNvSpPr/>
                        <wps:spPr>
                          <a:xfrm>
                            <a:off x="5969" y="34710"/>
                            <a:ext cx="112306" cy="379817"/>
                          </a:xfrm>
                          <a:custGeom>
                            <a:avLst/>
                            <a:gdLst/>
                            <a:ahLst/>
                            <a:cxnLst/>
                            <a:rect l="0" t="0" r="0" b="0"/>
                            <a:pathLst>
                              <a:path w="112306" h="379817">
                                <a:moveTo>
                                  <a:pt x="112306" y="0"/>
                                </a:moveTo>
                                <a:lnTo>
                                  <a:pt x="112306" y="128263"/>
                                </a:lnTo>
                                <a:lnTo>
                                  <a:pt x="108729" y="129275"/>
                                </a:lnTo>
                                <a:cubicBezTo>
                                  <a:pt x="100084" y="133469"/>
                                  <a:pt x="90754" y="142341"/>
                                  <a:pt x="90754" y="146227"/>
                                </a:cubicBezTo>
                                <a:cubicBezTo>
                                  <a:pt x="90754" y="148640"/>
                                  <a:pt x="101530" y="150586"/>
                                  <a:pt x="112306" y="150727"/>
                                </a:cubicBezTo>
                                <a:lnTo>
                                  <a:pt x="112306" y="379817"/>
                                </a:lnTo>
                                <a:lnTo>
                                  <a:pt x="96435" y="371200"/>
                                </a:lnTo>
                                <a:cubicBezTo>
                                  <a:pt x="38269" y="331895"/>
                                  <a:pt x="0" y="265345"/>
                                  <a:pt x="0" y="189916"/>
                                </a:cubicBezTo>
                                <a:cubicBezTo>
                                  <a:pt x="0" y="114478"/>
                                  <a:pt x="38269" y="47924"/>
                                  <a:pt x="96435" y="8618"/>
                                </a:cubicBezTo>
                                <a:lnTo>
                                  <a:pt x="112306"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523" name="Shape 523"/>
                        <wps:cNvSpPr/>
                        <wps:spPr>
                          <a:xfrm>
                            <a:off x="118275" y="27971"/>
                            <a:ext cx="78499" cy="387828"/>
                          </a:xfrm>
                          <a:custGeom>
                            <a:avLst/>
                            <a:gdLst/>
                            <a:ahLst/>
                            <a:cxnLst/>
                            <a:rect l="0" t="0" r="0" b="0"/>
                            <a:pathLst>
                              <a:path w="78499" h="387828">
                                <a:moveTo>
                                  <a:pt x="12409" y="0"/>
                                </a:moveTo>
                                <a:lnTo>
                                  <a:pt x="16781" y="7210"/>
                                </a:lnTo>
                                <a:cubicBezTo>
                                  <a:pt x="35128" y="42851"/>
                                  <a:pt x="60455" y="120902"/>
                                  <a:pt x="44691" y="136723"/>
                                </a:cubicBezTo>
                                <a:cubicBezTo>
                                  <a:pt x="36525" y="144927"/>
                                  <a:pt x="39751" y="149206"/>
                                  <a:pt x="44450" y="161220"/>
                                </a:cubicBezTo>
                                <a:cubicBezTo>
                                  <a:pt x="49797" y="174899"/>
                                  <a:pt x="55550" y="186799"/>
                                  <a:pt x="64579" y="203309"/>
                                </a:cubicBezTo>
                                <a:cubicBezTo>
                                  <a:pt x="78499" y="228709"/>
                                  <a:pt x="47701" y="229813"/>
                                  <a:pt x="42812" y="233839"/>
                                </a:cubicBezTo>
                                <a:cubicBezTo>
                                  <a:pt x="39307" y="236722"/>
                                  <a:pt x="48565" y="253816"/>
                                  <a:pt x="48565" y="264370"/>
                                </a:cubicBezTo>
                                <a:cubicBezTo>
                                  <a:pt x="48565" y="274924"/>
                                  <a:pt x="25426" y="282696"/>
                                  <a:pt x="25426" y="282696"/>
                                </a:cubicBezTo>
                                <a:cubicBezTo>
                                  <a:pt x="25426" y="282696"/>
                                  <a:pt x="38100" y="291344"/>
                                  <a:pt x="38697" y="299854"/>
                                </a:cubicBezTo>
                                <a:cubicBezTo>
                                  <a:pt x="39256" y="307549"/>
                                  <a:pt x="34125" y="306610"/>
                                  <a:pt x="29934" y="318548"/>
                                </a:cubicBezTo>
                                <a:cubicBezTo>
                                  <a:pt x="23344" y="337317"/>
                                  <a:pt x="48978" y="376574"/>
                                  <a:pt x="16778" y="386095"/>
                                </a:cubicBezTo>
                                <a:lnTo>
                                  <a:pt x="2342" y="387828"/>
                                </a:lnTo>
                                <a:lnTo>
                                  <a:pt x="0" y="386555"/>
                                </a:lnTo>
                                <a:lnTo>
                                  <a:pt x="0" y="157466"/>
                                </a:lnTo>
                                <a:cubicBezTo>
                                  <a:pt x="10776" y="157607"/>
                                  <a:pt x="21552" y="155944"/>
                                  <a:pt x="21552" y="151137"/>
                                </a:cubicBezTo>
                                <a:cubicBezTo>
                                  <a:pt x="21552" y="141536"/>
                                  <a:pt x="13907" y="133738"/>
                                  <a:pt x="4470" y="133738"/>
                                </a:cubicBezTo>
                                <a:lnTo>
                                  <a:pt x="0" y="135002"/>
                                </a:lnTo>
                                <a:lnTo>
                                  <a:pt x="0" y="6738"/>
                                </a:lnTo>
                                <a:lnTo>
                                  <a:pt x="12409"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524" name="Shape 524"/>
                        <wps:cNvSpPr/>
                        <wps:spPr>
                          <a:xfrm>
                            <a:off x="96723" y="161709"/>
                            <a:ext cx="43104" cy="27013"/>
                          </a:xfrm>
                          <a:custGeom>
                            <a:avLst/>
                            <a:gdLst/>
                            <a:ahLst/>
                            <a:cxnLst/>
                            <a:rect l="0" t="0" r="0" b="0"/>
                            <a:pathLst>
                              <a:path w="43104" h="27013">
                                <a:moveTo>
                                  <a:pt x="26022" y="0"/>
                                </a:moveTo>
                                <a:cubicBezTo>
                                  <a:pt x="35458" y="0"/>
                                  <a:pt x="43104" y="7798"/>
                                  <a:pt x="43104" y="17400"/>
                                </a:cubicBezTo>
                                <a:cubicBezTo>
                                  <a:pt x="43104" y="27013"/>
                                  <a:pt x="0" y="24054"/>
                                  <a:pt x="0" y="19228"/>
                                </a:cubicBezTo>
                                <a:cubicBezTo>
                                  <a:pt x="0" y="14046"/>
                                  <a:pt x="16586" y="0"/>
                                  <a:pt x="26022" y="0"/>
                                </a:cubicBezTo>
                                <a:close/>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25" name="Shape 525"/>
                        <wps:cNvSpPr/>
                        <wps:spPr>
                          <a:xfrm>
                            <a:off x="120509" y="27918"/>
                            <a:ext cx="76265" cy="387894"/>
                          </a:xfrm>
                          <a:custGeom>
                            <a:avLst/>
                            <a:gdLst/>
                            <a:ahLst/>
                            <a:cxnLst/>
                            <a:rect l="0" t="0" r="0" b="0"/>
                            <a:pathLst>
                              <a:path w="76265" h="387894">
                                <a:moveTo>
                                  <a:pt x="0" y="387894"/>
                                </a:moveTo>
                                <a:lnTo>
                                  <a:pt x="14544" y="386149"/>
                                </a:lnTo>
                                <a:cubicBezTo>
                                  <a:pt x="46744" y="376627"/>
                                  <a:pt x="21110" y="337371"/>
                                  <a:pt x="27700" y="318601"/>
                                </a:cubicBezTo>
                                <a:cubicBezTo>
                                  <a:pt x="31891" y="306663"/>
                                  <a:pt x="37022" y="307603"/>
                                  <a:pt x="36463" y="299907"/>
                                </a:cubicBezTo>
                                <a:cubicBezTo>
                                  <a:pt x="35866" y="291398"/>
                                  <a:pt x="23192" y="282749"/>
                                  <a:pt x="23192" y="282749"/>
                                </a:cubicBezTo>
                                <a:cubicBezTo>
                                  <a:pt x="23192" y="282749"/>
                                  <a:pt x="46331" y="274977"/>
                                  <a:pt x="46331" y="264423"/>
                                </a:cubicBezTo>
                                <a:cubicBezTo>
                                  <a:pt x="46331" y="253870"/>
                                  <a:pt x="37073" y="236775"/>
                                  <a:pt x="40578" y="233893"/>
                                </a:cubicBezTo>
                                <a:cubicBezTo>
                                  <a:pt x="45467" y="229867"/>
                                  <a:pt x="76265" y="228762"/>
                                  <a:pt x="62345" y="203362"/>
                                </a:cubicBezTo>
                                <a:cubicBezTo>
                                  <a:pt x="53316" y="186852"/>
                                  <a:pt x="47563" y="174952"/>
                                  <a:pt x="42216" y="161274"/>
                                </a:cubicBezTo>
                                <a:cubicBezTo>
                                  <a:pt x="37517" y="149260"/>
                                  <a:pt x="34291" y="144980"/>
                                  <a:pt x="42457" y="136776"/>
                                </a:cubicBezTo>
                                <a:cubicBezTo>
                                  <a:pt x="58221" y="120955"/>
                                  <a:pt x="32894" y="42904"/>
                                  <a:pt x="14547" y="7263"/>
                                </a:cubicBezTo>
                                <a:lnTo>
                                  <a:pt x="10142" y="0"/>
                                </a:lnTo>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27" name="Shape 527"/>
                        <wps:cNvSpPr/>
                        <wps:spPr>
                          <a:xfrm>
                            <a:off x="0" y="0"/>
                            <a:ext cx="450012" cy="449999"/>
                          </a:xfrm>
                          <a:custGeom>
                            <a:avLst/>
                            <a:gdLst/>
                            <a:ahLst/>
                            <a:cxnLst/>
                            <a:rect l="0" t="0" r="0" b="0"/>
                            <a:pathLst>
                              <a:path w="450012" h="449999">
                                <a:moveTo>
                                  <a:pt x="450012" y="225006"/>
                                </a:moveTo>
                                <a:cubicBezTo>
                                  <a:pt x="450012" y="349199"/>
                                  <a:pt x="349212" y="449999"/>
                                  <a:pt x="225006" y="449999"/>
                                </a:cubicBezTo>
                                <a:cubicBezTo>
                                  <a:pt x="100812" y="449999"/>
                                  <a:pt x="0" y="349199"/>
                                  <a:pt x="0" y="225006"/>
                                </a:cubicBezTo>
                                <a:cubicBezTo>
                                  <a:pt x="0" y="100800"/>
                                  <a:pt x="100812" y="0"/>
                                  <a:pt x="225006" y="0"/>
                                </a:cubicBezTo>
                                <a:cubicBezTo>
                                  <a:pt x="349212" y="0"/>
                                  <a:pt x="450012" y="100800"/>
                                  <a:pt x="450012"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66" style="width:35.434pt;height:35.433pt;mso-position-horizontal-relative:char;mso-position-vertical-relative:line" coordsize="4500,4499">
                <v:shape id="Shape 516" style="position:absolute;width:4373;height:4372;left:59;top:59;" coordsize="437312,437299" path="m218656,0c339356,0,437312,97955,437312,218656c437312,339344,339356,437299,218656,437299c97968,437299,0,339344,0,218656c0,97955,97968,0,218656,0x">
                  <v:stroke weight="0pt" endcap="flat" joinstyle="miter" miterlimit="4" on="false" color="#000000" opacity="0"/>
                  <v:fill on="true" color="#00a94e"/>
                </v:shape>
                <v:shape id="Shape 518" style="position:absolute;width:785;height:3903;left:2470;top:257;" coordsize="78505,390310" path="m67425,0l78505,6017l78505,137205l74028,135939c64592,135939,56947,143737,56947,153339c56947,158145,67726,159809,78505,159667l78505,159667l78505,390310l61733,388296c29530,378775,55154,339519,48565,320749c44374,308811,39256,309751,39802,302055c40411,293546,53073,284897,53073,284897c53073,284897,29934,277125,29934,266571c29934,256018,39205,238923,35687,236041c30810,232015,0,230910,13919,205510c22949,189000,28702,177100,34049,163422c38748,151408,41973,147128,33807,138924c18043,123103,43371,45052,61718,9411l67425,0x">
                  <v:stroke weight="0pt" endcap="flat" joinstyle="miter" miterlimit="4" on="false" color="#000000" opacity="0"/>
                  <v:fill on="true" color="#ffffff"/>
                </v:shape>
                <v:shape id="Shape 519" style="position:absolute;width:1176;height:3843;left:3255;top:317;" coordsize="117684,384393" path="m0,0l21255,11541c79420,50847,117684,117401,117684,192839c117684,238096,103909,280157,80326,315055l62620,336510l58648,341040c29432,370143,832,384393,832,384393l0,384293l0,153650l14821,152252c18863,151446,21558,150356,21558,149150c21558,145264,12221,136392,3572,132198l0,131188l0,0x">
                  <v:stroke weight="0pt" endcap="flat" joinstyle="miter" miterlimit="4" on="false" color="#000000" opacity="0"/>
                  <v:fill on="true" color="#ffffff"/>
                </v:shape>
                <v:shape id="Shape 520" style="position:absolute;width:431;height:270;left:3040;top:1617;" coordsize="43116,27013" path="m17082,0c26517,0,43116,14046,43116,19228c43116,24054,0,27013,0,17400c0,7798,7645,0,17082,0x">
                  <v:stroke weight="0.442pt" endcap="round" joinstyle="miter" miterlimit="4" on="true" color="#221f1f"/>
                  <v:fill on="false" color="#000000" opacity="0"/>
                </v:shape>
                <v:shape id="Shape 521" style="position:absolute;width:1425;height:3904;left:2470;top:257;" coordsize="142513,390464" path="m142513,340999l137154,347111c107938,376214,79337,390464,79337,390464c21552,390464,56096,342254,48565,320804c44374,308866,39256,309805,39802,302109c40411,293600,53073,284952,53073,284952c53073,284952,29934,277179,29934,266626c29934,256072,39205,238978,35687,236095c30810,232069,0,230964,13919,205564c22949,189054,28702,177154,34049,163476c38748,151462,41973,147182,33807,138978c18043,123158,43371,45107,61718,9465l67458,0">
                  <v:stroke weight="0.442pt" endcap="round" joinstyle="miter" miterlimit="4" on="true" color="#221f1f"/>
                  <v:fill on="false" color="#000000" opacity="0"/>
                </v:shape>
                <v:shape id="Shape 522" style="position:absolute;width:1123;height:3798;left:59;top:347;" coordsize="112306,379817" path="m112306,0l112306,128263l108729,129275c100084,133469,90754,142341,90754,146227c90754,148640,101530,150586,112306,150727l112306,379817l96435,371200c38269,331895,0,265345,0,189916c0,114478,38269,47924,96435,8618l112306,0x">
                  <v:stroke weight="0pt" endcap="round" joinstyle="miter" miterlimit="4" on="false" color="#000000" opacity="0"/>
                  <v:fill on="true" color="#ffffff"/>
                </v:shape>
                <v:shape id="Shape 523" style="position:absolute;width:784;height:3878;left:1182;top:279;" coordsize="78499,387828" path="m12409,0l16781,7210c35128,42851,60455,120902,44691,136723c36525,144927,39751,149206,44450,161220c49797,174899,55550,186799,64579,203309c78499,228709,47701,229813,42812,233839c39307,236722,48565,253816,48565,264370c48565,274924,25426,282696,25426,282696c25426,282696,38100,291344,38697,299854c39256,307549,34125,306610,29934,318548c23344,337317,48978,376574,16778,386095l2342,387828l0,386555l0,157466c10776,157607,21552,155944,21552,151137c21552,141536,13907,133738,4470,133738l0,135002l0,6738l12409,0x">
                  <v:stroke weight="0pt" endcap="round" joinstyle="miter" miterlimit="4" on="false" color="#000000" opacity="0"/>
                  <v:fill on="true" color="#ffffff"/>
                </v:shape>
                <v:shape id="Shape 524" style="position:absolute;width:431;height:270;left:967;top:1617;" coordsize="43104,27013" path="m26022,0c35458,0,43104,7798,43104,17400c43104,27013,0,24054,0,19228c0,14046,16586,0,26022,0x">
                  <v:stroke weight="0.442pt" endcap="round" joinstyle="miter" miterlimit="4" on="true" color="#221f1f"/>
                  <v:fill on="false" color="#000000" opacity="0"/>
                </v:shape>
                <v:shape id="Shape 525" style="position:absolute;width:762;height:3878;left:1205;top:279;" coordsize="76265,387894" path="m0,387894l14544,386149c46744,376627,21110,337371,27700,318601c31891,306663,37022,307603,36463,299907c35866,291398,23192,282749,23192,282749c23192,282749,46331,274977,46331,264423c46331,253870,37073,236775,40578,233893c45467,229867,76265,228762,62345,203362c53316,186852,47563,174952,42216,161274c37517,149260,34291,144980,42457,136776c58221,120955,32894,42904,14547,7263l10142,0">
                  <v:stroke weight="0.442pt" endcap="round" joinstyle="miter" miterlimit="4" on="true" color="#221f1f"/>
                  <v:fill on="false" color="#000000" opacity="0"/>
                </v:shape>
                <v:shape id="Shape 527" style="position:absolute;width:4500;height:4499;left:0;top:0;" coordsize="450012,449999" path="m450012,225006c450012,349199,349212,449999,225006,449999c100812,449999,0,349199,0,225006c0,100800,100812,0,225006,0c349212,0,450012,100800,450012,225006x">
                  <v:stroke weight="2pt" endcap="flat" joinstyle="miter" miterlimit="10" on="true" color="#221f1f"/>
                  <v:fill on="false" color="#000000" opacity="0"/>
                </v:shape>
              </v:group>
            </w:pict>
          </mc:Fallback>
        </mc:AlternateContent>
      </w:r>
    </w:p>
    <w:p w:rsidR="00105A0F" w:rsidRDefault="00CA2AC8">
      <w:pPr>
        <w:ind w:left="22" w:right="8"/>
      </w:pPr>
      <w:r>
        <w:t xml:space="preserve">Learners develop their communication skills across the curriculum through the skills of </w:t>
      </w:r>
      <w:r>
        <w:rPr>
          <w:b/>
        </w:rPr>
        <w:t>oracy</w:t>
      </w:r>
      <w:r>
        <w:t xml:space="preserve">, </w:t>
      </w:r>
      <w:r>
        <w:rPr>
          <w:b/>
        </w:rPr>
        <w:t>reading</w:t>
      </w:r>
      <w:r>
        <w:t xml:space="preserve">, </w:t>
      </w:r>
      <w:r>
        <w:rPr>
          <w:b/>
        </w:rPr>
        <w:t xml:space="preserve">writing </w:t>
      </w:r>
      <w:r>
        <w:t xml:space="preserve">and </w:t>
      </w:r>
      <w:r>
        <w:rPr>
          <w:b/>
        </w:rPr>
        <w:t>wider communication</w:t>
      </w:r>
      <w:r>
        <w:t xml:space="preserve">. </w:t>
      </w:r>
    </w:p>
    <w:p w:rsidR="00105A0F" w:rsidRDefault="00CA2AC8">
      <w:pPr>
        <w:ind w:left="22" w:right="8"/>
      </w:pPr>
      <w:r>
        <w:t xml:space="preserve">In </w:t>
      </w:r>
      <w:r>
        <w:rPr>
          <w:b/>
        </w:rPr>
        <w:t>careers and the world of work</w:t>
      </w:r>
      <w:r>
        <w:t>, learners communicate through various means including speaking, listening, reading, writing and the way they take part in activities. They develop these skills through practice with people both within and beyond the immediate learning environment. This is supported by their review of their own work and that of others. In doing this, they learn how to communicate effectively in a range of situations.</w:t>
      </w:r>
    </w:p>
    <w:p w:rsidR="00105A0F" w:rsidRDefault="00CA2AC8">
      <w:pPr>
        <w:ind w:left="22" w:right="8"/>
      </w:pPr>
      <w:r>
        <w:t xml:space="preserve">Learners develop their ICT skills across the curriculum by </w:t>
      </w:r>
      <w:r>
        <w:rPr>
          <w:b/>
        </w:rPr>
        <w:t>finding</w:t>
      </w:r>
      <w:r>
        <w:t xml:space="preserve">, </w:t>
      </w:r>
      <w:r>
        <w:rPr>
          <w:b/>
        </w:rPr>
        <w:t>developing</w:t>
      </w:r>
      <w:r>
        <w:t xml:space="preserve">, </w:t>
      </w:r>
      <w:r>
        <w:rPr>
          <w:b/>
        </w:rPr>
        <w:t xml:space="preserve">creating and presenting information and ideas </w:t>
      </w:r>
      <w:r>
        <w:t>and by using a range of equipment and software.</w:t>
      </w:r>
    </w:p>
    <w:p w:rsidR="00105A0F" w:rsidRDefault="00CA2AC8">
      <w:pPr>
        <w:spacing w:after="314"/>
        <w:ind w:left="22" w:right="8"/>
      </w:pPr>
      <w:r>
        <w:rPr>
          <w:noProof/>
          <w:color w:val="000000"/>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59992" cy="1754670"/>
                <wp:effectExtent l="0" t="0" r="0" b="0"/>
                <wp:wrapTopAndBottom/>
                <wp:docPr id="13047" name="Group 13047"/>
                <wp:cNvGraphicFramePr/>
                <a:graphic xmlns:a="http://schemas.openxmlformats.org/drawingml/2006/main">
                  <a:graphicData uri="http://schemas.microsoft.com/office/word/2010/wordprocessingGroup">
                    <wpg:wgp>
                      <wpg:cNvGrpSpPr/>
                      <wpg:grpSpPr>
                        <a:xfrm>
                          <a:off x="0" y="0"/>
                          <a:ext cx="7559992" cy="1754670"/>
                          <a:chOff x="0" y="0"/>
                          <a:chExt cx="7559992" cy="1754670"/>
                        </a:xfrm>
                      </wpg:grpSpPr>
                      <pic:pic xmlns:pic="http://schemas.openxmlformats.org/drawingml/2006/picture">
                        <pic:nvPicPr>
                          <pic:cNvPr id="14447" name="Picture 14447"/>
                          <pic:cNvPicPr/>
                        </pic:nvPicPr>
                        <pic:blipFill>
                          <a:blip r:embed="rId24"/>
                          <a:stretch>
                            <a:fillRect/>
                          </a:stretch>
                        </pic:blipFill>
                        <pic:spPr>
                          <a:xfrm>
                            <a:off x="0" y="0"/>
                            <a:ext cx="7543800" cy="1624584"/>
                          </a:xfrm>
                          <a:prstGeom prst="rect">
                            <a:avLst/>
                          </a:prstGeom>
                        </pic:spPr>
                      </pic:pic>
                      <wps:wsp>
                        <wps:cNvPr id="537" name="Rectangle 537"/>
                        <wps:cNvSpPr/>
                        <wps:spPr>
                          <a:xfrm>
                            <a:off x="2279852" y="1458595"/>
                            <a:ext cx="1688283" cy="254209"/>
                          </a:xfrm>
                          <a:prstGeom prst="rect">
                            <a:avLst/>
                          </a:prstGeom>
                          <a:ln>
                            <a:noFill/>
                          </a:ln>
                        </wps:spPr>
                        <wps:txbx>
                          <w:txbxContent>
                            <w:p w:rsidR="00105A0F" w:rsidRDefault="00CA2AC8">
                              <w:pPr>
                                <w:spacing w:after="160" w:line="259" w:lineRule="auto"/>
                                <w:ind w:left="0" w:firstLine="0"/>
                              </w:pPr>
                              <w:r>
                                <w:rPr>
                                  <w:b/>
                                  <w:w w:val="118"/>
                                  <w:sz w:val="28"/>
                                </w:rPr>
                                <w:t>Developing</w:t>
                              </w:r>
                              <w:r>
                                <w:rPr>
                                  <w:b/>
                                  <w:spacing w:val="22"/>
                                  <w:w w:val="118"/>
                                  <w:sz w:val="28"/>
                                </w:rPr>
                                <w:t xml:space="preserve"> </w:t>
                              </w:r>
                              <w:r>
                                <w:rPr>
                                  <w:b/>
                                  <w:w w:val="118"/>
                                  <w:sz w:val="28"/>
                                </w:rPr>
                                <w:t>ICT</w:t>
                              </w:r>
                            </w:p>
                          </w:txbxContent>
                        </wps:txbx>
                        <wps:bodyPr horzOverflow="overflow" vert="horz" lIns="0" tIns="0" rIns="0" bIns="0" rtlCol="0">
                          <a:noAutofit/>
                        </wps:bodyPr>
                      </wps:wsp>
                      <wps:wsp>
                        <wps:cNvPr id="564" name="Shape 564"/>
                        <wps:cNvSpPr/>
                        <wps:spPr>
                          <a:xfrm>
                            <a:off x="3732846" y="1311402"/>
                            <a:ext cx="437299" cy="437299"/>
                          </a:xfrm>
                          <a:custGeom>
                            <a:avLst/>
                            <a:gdLst/>
                            <a:ahLst/>
                            <a:cxnLst/>
                            <a:rect l="0" t="0" r="0" b="0"/>
                            <a:pathLst>
                              <a:path w="437299" h="437299">
                                <a:moveTo>
                                  <a:pt x="218643" y="0"/>
                                </a:moveTo>
                                <a:cubicBezTo>
                                  <a:pt x="339344" y="0"/>
                                  <a:pt x="437299" y="97955"/>
                                  <a:pt x="437299" y="218656"/>
                                </a:cubicBezTo>
                                <a:cubicBezTo>
                                  <a:pt x="437299" y="339344"/>
                                  <a:pt x="339344" y="437299"/>
                                  <a:pt x="218643" y="437299"/>
                                </a:cubicBezTo>
                                <a:cubicBezTo>
                                  <a:pt x="97942" y="437299"/>
                                  <a:pt x="0" y="339344"/>
                                  <a:pt x="0" y="218656"/>
                                </a:cubicBezTo>
                                <a:cubicBezTo>
                                  <a:pt x="0" y="97955"/>
                                  <a:pt x="97942" y="0"/>
                                  <a:pt x="218643"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566" name="Shape 566"/>
                        <wps:cNvSpPr/>
                        <wps:spPr>
                          <a:xfrm>
                            <a:off x="3847426" y="1341895"/>
                            <a:ext cx="43332" cy="138278"/>
                          </a:xfrm>
                          <a:custGeom>
                            <a:avLst/>
                            <a:gdLst/>
                            <a:ahLst/>
                            <a:cxnLst/>
                            <a:rect l="0" t="0" r="0" b="0"/>
                            <a:pathLst>
                              <a:path w="43332" h="138278">
                                <a:moveTo>
                                  <a:pt x="0" y="0"/>
                                </a:moveTo>
                                <a:cubicBezTo>
                                  <a:pt x="0" y="0"/>
                                  <a:pt x="28892" y="16510"/>
                                  <a:pt x="18567" y="66040"/>
                                </a:cubicBezTo>
                                <a:cubicBezTo>
                                  <a:pt x="8255" y="115570"/>
                                  <a:pt x="33020" y="132080"/>
                                  <a:pt x="43332" y="138278"/>
                                </a:cubicBezTo>
                              </a:path>
                            </a:pathLst>
                          </a:custGeom>
                          <a:ln w="26416" cap="rnd">
                            <a:miter lim="100000"/>
                          </a:ln>
                        </wps:spPr>
                        <wps:style>
                          <a:lnRef idx="1">
                            <a:srgbClr val="221F1F"/>
                          </a:lnRef>
                          <a:fillRef idx="0">
                            <a:srgbClr val="000000">
                              <a:alpha val="0"/>
                            </a:srgbClr>
                          </a:fillRef>
                          <a:effectRef idx="0">
                            <a:scrgbClr r="0" g="0" b="0"/>
                          </a:effectRef>
                          <a:fontRef idx="none"/>
                        </wps:style>
                        <wps:bodyPr/>
                      </wps:wsp>
                      <wps:wsp>
                        <wps:cNvPr id="567" name="Shape 567"/>
                        <wps:cNvSpPr/>
                        <wps:spPr>
                          <a:xfrm>
                            <a:off x="3847426" y="1341895"/>
                            <a:ext cx="43332" cy="138278"/>
                          </a:xfrm>
                          <a:custGeom>
                            <a:avLst/>
                            <a:gdLst/>
                            <a:ahLst/>
                            <a:cxnLst/>
                            <a:rect l="0" t="0" r="0" b="0"/>
                            <a:pathLst>
                              <a:path w="43332" h="138278">
                                <a:moveTo>
                                  <a:pt x="0" y="0"/>
                                </a:moveTo>
                                <a:cubicBezTo>
                                  <a:pt x="0" y="0"/>
                                  <a:pt x="28892" y="16510"/>
                                  <a:pt x="18567" y="66040"/>
                                </a:cubicBezTo>
                                <a:cubicBezTo>
                                  <a:pt x="8255" y="115570"/>
                                  <a:pt x="33020" y="132080"/>
                                  <a:pt x="43332" y="138278"/>
                                </a:cubicBez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568" name="Shape 568"/>
                        <wps:cNvSpPr/>
                        <wps:spPr>
                          <a:xfrm>
                            <a:off x="3807662" y="1441091"/>
                            <a:ext cx="344322" cy="301399"/>
                          </a:xfrm>
                          <a:custGeom>
                            <a:avLst/>
                            <a:gdLst/>
                            <a:ahLst/>
                            <a:cxnLst/>
                            <a:rect l="0" t="0" r="0" b="0"/>
                            <a:pathLst>
                              <a:path w="344322" h="301399">
                                <a:moveTo>
                                  <a:pt x="137623" y="3744"/>
                                </a:moveTo>
                                <a:cubicBezTo>
                                  <a:pt x="206022" y="0"/>
                                  <a:pt x="278600" y="42682"/>
                                  <a:pt x="309270" y="108690"/>
                                </a:cubicBezTo>
                                <a:cubicBezTo>
                                  <a:pt x="344322" y="184115"/>
                                  <a:pt x="311341" y="261458"/>
                                  <a:pt x="235610" y="281435"/>
                                </a:cubicBezTo>
                                <a:cubicBezTo>
                                  <a:pt x="159881" y="301399"/>
                                  <a:pt x="70091" y="256429"/>
                                  <a:pt x="35052" y="181004"/>
                                </a:cubicBezTo>
                                <a:cubicBezTo>
                                  <a:pt x="0" y="105566"/>
                                  <a:pt x="32969" y="28222"/>
                                  <a:pt x="108699" y="8258"/>
                                </a:cubicBezTo>
                                <a:cubicBezTo>
                                  <a:pt x="118165" y="5761"/>
                                  <a:pt x="127852" y="4279"/>
                                  <a:pt x="137623" y="374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0" name="Shape 570"/>
                        <wps:cNvSpPr/>
                        <wps:spPr>
                          <a:xfrm>
                            <a:off x="3824667" y="1448753"/>
                            <a:ext cx="259973" cy="293738"/>
                          </a:xfrm>
                          <a:custGeom>
                            <a:avLst/>
                            <a:gdLst/>
                            <a:ahLst/>
                            <a:cxnLst/>
                            <a:rect l="0" t="0" r="0" b="0"/>
                            <a:pathLst>
                              <a:path w="259973" h="293738">
                                <a:moveTo>
                                  <a:pt x="259973" y="253658"/>
                                </a:moveTo>
                                <a:lnTo>
                                  <a:pt x="244951" y="263709"/>
                                </a:lnTo>
                                <a:cubicBezTo>
                                  <a:pt x="236870" y="267883"/>
                                  <a:pt x="228071" y="271277"/>
                                  <a:pt x="218605" y="273774"/>
                                </a:cubicBezTo>
                                <a:cubicBezTo>
                                  <a:pt x="142875" y="293738"/>
                                  <a:pt x="53086" y="248768"/>
                                  <a:pt x="18047" y="173342"/>
                                </a:cubicBezTo>
                                <a:cubicBezTo>
                                  <a:pt x="521" y="135623"/>
                                  <a:pt x="0" y="97428"/>
                                  <a:pt x="13327" y="66167"/>
                                </a:cubicBezTo>
                                <a:lnTo>
                                  <a:pt x="16474" y="60639"/>
                                </a:lnTo>
                                <a:lnTo>
                                  <a:pt x="48300" y="71678"/>
                                </a:lnTo>
                                <a:cubicBezTo>
                                  <a:pt x="76832" y="82827"/>
                                  <a:pt x="96225" y="95212"/>
                                  <a:pt x="121818" y="119976"/>
                                </a:cubicBezTo>
                                <a:cubicBezTo>
                                  <a:pt x="165849" y="77051"/>
                                  <a:pt x="199974" y="57226"/>
                                  <a:pt x="199974" y="57226"/>
                                </a:cubicBezTo>
                                <a:cubicBezTo>
                                  <a:pt x="199974" y="57226"/>
                                  <a:pt x="169151" y="17614"/>
                                  <a:pt x="97612" y="0"/>
                                </a:cubicBezTo>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71" name="Shape 571"/>
                        <wps:cNvSpPr/>
                        <wps:spPr>
                          <a:xfrm>
                            <a:off x="3840821" y="1429373"/>
                            <a:ext cx="298018" cy="263617"/>
                          </a:xfrm>
                          <a:custGeom>
                            <a:avLst/>
                            <a:gdLst/>
                            <a:ahLst/>
                            <a:cxnLst/>
                            <a:rect l="0" t="0" r="0" b="0"/>
                            <a:pathLst>
                              <a:path w="298018" h="263617">
                                <a:moveTo>
                                  <a:pt x="255236" y="263617"/>
                                </a:moveTo>
                                <a:lnTo>
                                  <a:pt x="268279" y="249605"/>
                                </a:lnTo>
                                <a:cubicBezTo>
                                  <a:pt x="293350" y="215439"/>
                                  <a:pt x="298018" y="167549"/>
                                  <a:pt x="276111" y="120409"/>
                                </a:cubicBezTo>
                                <a:cubicBezTo>
                                  <a:pt x="241059" y="44971"/>
                                  <a:pt x="151270" y="0"/>
                                  <a:pt x="75540" y="19977"/>
                                </a:cubicBezTo>
                                <a:cubicBezTo>
                                  <a:pt x="47141" y="27464"/>
                                  <a:pt x="24755" y="43019"/>
                                  <a:pt x="9715" y="63517"/>
                                </a:cubicBezTo>
                                <a:lnTo>
                                  <a:pt x="320" y="80019"/>
                                </a:lnTo>
                                <a:lnTo>
                                  <a:pt x="0" y="79908"/>
                                </a:lnTo>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73" name="Shape 573"/>
                        <wps:cNvSpPr/>
                        <wps:spPr>
                          <a:xfrm>
                            <a:off x="3726115" y="1304671"/>
                            <a:ext cx="449999" cy="450000"/>
                          </a:xfrm>
                          <a:custGeom>
                            <a:avLst/>
                            <a:gdLst/>
                            <a:ahLst/>
                            <a:cxnLst/>
                            <a:rect l="0" t="0" r="0" b="0"/>
                            <a:pathLst>
                              <a:path w="449999" h="450000">
                                <a:moveTo>
                                  <a:pt x="449999" y="225006"/>
                                </a:moveTo>
                                <a:cubicBezTo>
                                  <a:pt x="449999" y="349212"/>
                                  <a:pt x="349199" y="450000"/>
                                  <a:pt x="224993" y="450000"/>
                                </a:cubicBezTo>
                                <a:cubicBezTo>
                                  <a:pt x="100787" y="450000"/>
                                  <a:pt x="0" y="349212"/>
                                  <a:pt x="0" y="225006"/>
                                </a:cubicBezTo>
                                <a:cubicBezTo>
                                  <a:pt x="0" y="100800"/>
                                  <a:pt x="100787" y="0"/>
                                  <a:pt x="224993" y="0"/>
                                </a:cubicBezTo>
                                <a:cubicBezTo>
                                  <a:pt x="349199" y="0"/>
                                  <a:pt x="449999" y="100800"/>
                                  <a:pt x="449999"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id="Group 13047" o:spid="_x0000_s1032" style="position:absolute;left:0;text-align:left;margin-left:0;margin-top:0;width:595.25pt;height:138.15pt;z-index:251663360;mso-position-horizontal-relative:page;mso-position-vertical-relative:page" coordsize="75599,175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qiiivlD+M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7b/4YH0n/AKGX/wAk&#10;H/8Aj9H/AAwPpP8A0Mv/AJIP/wDH6+raK+g+q0f5fzP6i/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LfEL4caL8StCn03WLbzl&#10;ZW8p97r5blWUNhWXON54J5rqaKTipKzMqlKFaDp1I3i90z81vj5+z3qnwd1FrpT9q0C4l2wXXyJs&#10;ZjIVj2+YzHCR53H19a8gr9dvEXh+y8UaJe6VqEXnWd3C8EqbmXKupUjKkHoT0Nfnj+0Z+z7e/CLW&#10;5L60XzvDd3MfIlyq+SzNKyw4MjO21EHznr9a8XEYb2fvQ2PwHinhWWWt4zBq9F7r+X/gfkeL0UUV&#10;55+ahRRRQAUUUUAFFFFABRRRQAUUUUAFFFFABRRRQAUUUUAfsRRRRX1Z/Z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heNfCFj4&#10;68N32jagm6C5ikjByw2lkZN3ykE4DHjNbtFJpNWZE4RqRcJq6Z+Vfxe+Hd58MfHepaNdQ+TB5skl&#10;md6t5lv5rpG/DMRkIeGOR3ri6/Qj9rz4TR+N/A1xrsB8u/0iFrl3wTugiimcrguAOW64J+tfnvXz&#10;1el7Kduh/L/EmTvJ8dKlH4Jax9O3yCiiiuY+VCiiigAooooAKKKKACiiigAooooAKKKKACiiigD9&#10;iKKKK+rP7N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pq2mw6zpd3YXC7oLqF4XGSMqylT0IPQ1+YHx08F/8IL8TNasVOYJ&#10;bmaeAY+7GZpFUfeJPC9+a/Uqvjf9vLwXtk0nxWE6+TpvmZ/6+JMY3f0/HtXn4ynzQ5ux+dccZesV&#10;lv1hL3qbv8up8f0UUV4h/O4UUUUAFFFFABRRRQAUUUUAFFFFABRRRQAUUUUAfsRRRRX1Z/Z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MftZeG18QfCK+Y232lrIyXg/ebdmy3m+bqM4z05+lez1yvxU019Y+GvimyR/LafS7&#10;qPdjON0LjpketZVI80GjzsyoLE4OrSaveL/I/KGirer2J0vVr2yZt7W07wlsYztYjOPwqpXzR/Ik&#10;ouLcZboKKKKQgooooAKKKKACiiigAooooAKKKKACiiigD9iKKKK+rP7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J8W28&#10;l14V1mGJd8sllMiLkDLGNgBzWtUc/wDqZP8AdP8AKk9VYmS5otH5LeOreS08beIIZl2Sx6hcI65B&#10;wRIwI4rErr/jF/yVrxp/2Gr3/wBHvXIV8vJWbR/H2KXLiKi/vP8AMKKKKk5QooooAKKKKACiiigA&#10;ooooAKKKKACiiigD9iKKKK+rP7N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O4/wBRJ/un+VSVHcf6iT/dP8qBPY/Kr4xf&#10;8lZ8af8AYavf/R71yFdf8Yv+Ss+NP+w1e/8Ao965Cvl5/Ez+PsZ/vNX/ABP8woooqDkCiiigAooo&#10;oAKKKKACiiigAooooAKKKKAP2Iooor6s/s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7j/USf7p/lUlR3H+ok/wB0/wAq&#10;BPY/Kr4xf8lZ8af9hq9/9HvXIV1/xi/5Kz40/wCw1e/+j3rkK+Xn8TP4+xn+81f8T/MKKKKg5Aoo&#10;ooAKKKKACiiigAooooAKKKKACiiigD9iKKKK+rP7N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O4/1En+6f5VJUdx/qJP9&#10;0/yoE9j8qvjF/wAlZ8af9hq9/wDR71yFdf8AGL/krPjT/sNXv/o965Cvl5/Ez+PsZ/vNX/E/zCii&#10;ioOQKKKKACiiigAooooAKKKKACiiigAooooA/Yiiiivqz+z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juP9RJ/un+VSVH&#10;cf6iT/dP8qBPY/Kr4xf8lZ8af9hq9/8AR71yFdf8Yv8AkrPjT/sNXv8A6PeuQr5efxM/j7Gf7zV/&#10;xP8AMKKKKg5AooooAKKKKACiiigAooooAKKKKACiiigD9iKKKK+rP7N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O4/wBR&#10;J/un+VSVHcf6iT/dP8qBPY/Kr4xf8lZ8af8AYavf/R71yFdf8Yv+Ss+NP+w1e/8Ao965Cvl5/Ez+&#10;PsZ/vNX/ABP8woooqDkCiiigAooooAKKKKACiiigAooooAKKKKAP2Iooor6s/s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o7j/USf7p/lUlR3H+ok/wB0/wAqBPY/Kr4xf8lZ8af9hq9/9HvXIV1/xi/5Kz40/wCw1e/+j3rk&#10;K+Xn8TP4+xn+81f8T/MKKKKg5AooooAKKKKACiiigAooooAKKKKACiiigD9iKKKK+rP7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1En+6f5VJUdx/qJP90/yoE9j8qvjF/wAlZ8af9hq9/wDR71yFdf8AGL/krPjT/sNX&#10;v/o965Cvl5/Ez+PsZ/vNX/E/zCiiioOQKKKKACiiigAooooAKKKKACiiigAooooA/Yiiiivqz+z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juP9RJ/un+VSVHcf6iT/dP8qBPY/Kr4xf8lZ8af9hq9/8AR71yFdf8Yv8AkrPj&#10;T/sNXv8A6PeuQr5efxM/j7Gf7zV/xP8AMKKKKg5AooooAKKKKACiiigAooooAKKKKACiiigD9iKK&#10;KK+rP7N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O4/wBRJ/un+VSVHcf6iT/dP8qBPY/Kr4xf8lZ8af8AYavf/R71yFdf&#10;8Yv+Ss+NP+w1e/8Ao965Cvl5/Ez+PsZ/vNX/ABP8woooqDkCiiigAooooAKKKKACiiigAooooAKK&#10;KKAP2Iooor6s/s0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7j/USf7p/lUlR3H+ok/wB0/wAqBPY/Kr4xf8lZ8af9hq9/&#10;9HvXIV1/xi/5Kz40/wCw1e/+j3rkK+Xn8TP4+xn+81f8T/MKKKKg5AooooAKKKKACiiigAooooAK&#10;KKKACiiigD9iKKKK+rP7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O4/1En+6f5VJUdx/qJP90/yoE9j8qvjF/wAlZ8af&#10;9hq9/wDR71yFdf8AGL/krPjT/sNXv/o965Cvl5/Ez+PsZ/vNX/E/zCiiioOQKKKKACiiigAooooA&#10;KKKKACiiigAooooA/Yiiiivqz+z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juP9RJ/un+VSVHcf6iT/dP8qBPY/Kr4xf8&#10;lZ8af9hq9/8AR71yFdf8Yv8AkrPjT/sNXv8A6PeuQr5efxM/j7Gf7zV/xP8AMKKKKg5AooooAKKK&#10;KACiiigAooooAKKKKACiiigD9iKKKK+rP7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O4/wBRJ/un+VSVHcf6iT/dP8qB&#10;PY/Kr4xf8lZ8af8AYavf/R71yFdf8Yv+Ss+NP+w1e/8Ao965Cvl5/Ez+PsZ/vNX/ABP8woooqDkC&#10;iiigAooooAKKKKACiiigAooooAKKKKAP2Iooor6s/s0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7j/USf7p/lUlR3H+ok&#10;/wB0/wAqBPY/Kr4xf8lZ8af9hq9/9HvXIV1/xi/5Kz40/wCw1e/+j3rkK+Xn8TP4+xn+81f8T/MK&#10;KKKg5AooooAKKKKACiiigAooooAKKKKACiiigD9iKKKK+rP7N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O4/1En+6f5VJ&#10;Udx/qJP90/yoE9j8qvjF/wAlZ8af9hq9/wDR71yFdf8AGL/krPjT/sNXv/o965Cvl5/Ez+PsZ/vN&#10;X/E/zCiiioOQKKKKACiiigAooooAKKKKACiiigAooooA/Yiiiivqz+z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juP9RJ&#10;/un+VSVHcf6iT/dP8qBPY/Kr4xf8lZ8af9hq9/8AR71yFdf8Yv8AkrPjT/sNXv8A6PeuQr5efxM/&#10;j7Gf7zV/xP8AMKKKKg5AooooAKKKKACiiigAooooAKKKKACiiigD9iKKKK+rP7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O4/wBRJ/un+VSVHcf6iT/dP8qBPY/Kr4xf8lZ8af8AYavf/R71yFdf8Yv+Ss+NP+w1e/8Ao965&#10;Cvl5/Ez+PsZ/vNX/ABP8woooqDkCiiigAooooAKKKKACiiigAooooAKKKKAP2Iooor6s/s0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o7j/USf7p/lUlR3H+ok/wB0/wAqBPY/Kr4xf8lZ8af9hq9/9HvXIV1/xi/5Kz40/wCw&#10;1e/+j3rkK+Xn8TP4+xn+81f8T/MKKKKg5AooooAKKKKACiiigAooooAKKKKACiiigD9iKKKK+rP7&#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O4/1En+6f5VJUdx/qJP90/yoE9j8qvjF/wAlZ8af9hq9/wDR71yFdf8AGL/k&#10;rPjT/sNXv/o965Cvl5/Ez+PsZ/vNX/E/zCiiioOQKKKKACiiigAooooAKKKKACiiigAooooA/Yii&#10;iivqz+z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">
                <v:shape id="Picture 14447" o:spid="_x0000_s1033"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">
                  <v:imagedata r:id="rId25" o:title=""/>
                </v:shape>
                <v:rect id="Rectangle 537" o:spid="_x0000_s1034" style="position:absolute;left:22798;top:14585;width:16883;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105A0F" w:rsidRDefault="00CA2AC8">
                        <w:pPr>
                          <w:spacing w:after="160" w:line="259" w:lineRule="auto"/>
                          <w:ind w:left="0" w:firstLine="0"/>
                        </w:pPr>
                        <w:r>
                          <w:rPr>
                            <w:b/>
                            <w:w w:val="118"/>
                            <w:sz w:val="28"/>
                          </w:rPr>
                          <w:t>Developing</w:t>
                        </w:r>
                        <w:r>
                          <w:rPr>
                            <w:b/>
                            <w:spacing w:val="22"/>
                            <w:w w:val="118"/>
                            <w:sz w:val="28"/>
                          </w:rPr>
                          <w:t xml:space="preserve"> </w:t>
                        </w:r>
                        <w:r>
                          <w:rPr>
                            <w:b/>
                            <w:w w:val="118"/>
                            <w:sz w:val="28"/>
                          </w:rPr>
                          <w:t>ICT</w:t>
                        </w:r>
                      </w:p>
                    </w:txbxContent>
                  </v:textbox>
                </v:rect>
                <v:shape id="Shape 564" o:spid="_x0000_s1035" style="position:absolute;left:37328;top:13114;width:4373;height:4373;visibility:visible;mso-wrap-style:square;v-text-anchor:top" coordsize="437299,43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" path="m218643,c339344,,437299,97955,437299,218656v,120688,-97955,218643,-218656,218643c97942,437299,,339344,,218656,,97955,97942,,218643,xe" fillcolor="#00a94e" stroked="f" strokeweight="0">
                  <v:stroke miterlimit="83231f" joinstyle="miter"/>
                  <v:path arrowok="t" textboxrect="0,0,437299,437299"/>
                </v:shape>
                <v:shape id="Shape 566" o:spid="_x0000_s1036" style="position:absolute;left:38474;top:13418;width:433;height:1383;visibility:visible;mso-wrap-style:square;v-text-anchor:top" coordsize="43332,13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" path="m,c,,28892,16510,18567,66040v-10312,49530,14453,66040,24765,72238e" filled="f" strokecolor="#221f1f" strokeweight="2.08pt">
                  <v:stroke miterlimit="1" joinstyle="miter" endcap="round"/>
                  <v:path arrowok="t" textboxrect="0,0,43332,138278"/>
                </v:shape>
                <v:shape id="Shape 567" o:spid="_x0000_s1037" style="position:absolute;left:38474;top:13418;width:433;height:1383;visibility:visible;mso-wrap-style:square;v-text-anchor:top" coordsize="43332,13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" path="m,c,,28892,16510,18567,66040v-10312,49530,14453,66040,24765,72238e" filled="f" strokecolor="white" strokeweight=".78pt">
                  <v:stroke miterlimit="1" joinstyle="miter" endcap="round"/>
                  <v:path arrowok="t" textboxrect="0,0,43332,138278"/>
                </v:shape>
                <v:shape id="Shape 568" o:spid="_x0000_s1038" style="position:absolute;left:38076;top:14410;width:3443;height:3014;visibility:visible;mso-wrap-style:square;v-text-anchor:top" coordsize="344322,3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" path="m137623,3744c206022,,278600,42682,309270,108690v35052,75425,2071,152768,-73660,172745c159881,301399,70091,256429,35052,181004,,105566,32969,28222,108699,8258v9466,-2497,19153,-3979,28924,-4514xe" stroked="f" strokeweight="0">
                  <v:stroke miterlimit="83231f" joinstyle="miter"/>
                  <v:path arrowok="t" textboxrect="0,0,344322,301399"/>
                </v:shape>
                <v:shape id="Shape 570" o:spid="_x0000_s1039" style="position:absolute;left:38246;top:14487;width:2600;height:2937;visibility:visible;mso-wrap-style:square;v-text-anchor:top" coordsize="259973,29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" path="m259973,253658r-15022,10051c236870,267883,228071,271277,218605,273774,142875,293738,53086,248768,18047,173342,521,135623,,97428,13327,66167r3147,-5528l48300,71678v28532,11149,47925,23534,73518,48298c165849,77051,199974,57226,199974,57226v,,-30823,-39612,-102362,-57226e" filled="f" strokecolor="#221f1f" strokeweight=".52pt">
                  <v:stroke miterlimit="1" joinstyle="miter"/>
                  <v:path arrowok="t" textboxrect="0,0,259973,293738"/>
                </v:shape>
                <v:shape id="Shape 571" o:spid="_x0000_s1040" style="position:absolute;left:38408;top:14293;width:2980;height:2636;visibility:visible;mso-wrap-style:square;v-text-anchor:top" coordsize="298018,26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" path="m255236,263617r13043,-14012c293350,215439,298018,167549,276111,120409,241059,44971,151270,,75540,19977,47141,27464,24755,43019,9715,63517l320,80019,,79908e" filled="f" strokecolor="#221f1f" strokeweight=".52pt">
                  <v:stroke miterlimit="1" joinstyle="miter"/>
                  <v:path arrowok="t" textboxrect="0,0,298018,263617"/>
                </v:shape>
                <v:shape id="Shape 573" o:spid="_x0000_s1041" style="position:absolute;left:37261;top:13046;width:4500;height:4500;visibility:visible;mso-wrap-style:square;v-text-anchor:top" coordsize="449999,4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" path="m449999,225006v,124206,-100800,224994,-225006,224994c100787,450000,,349212,,225006,,100800,100787,,224993,,349199,,449999,100800,449999,225006xe" filled="f" strokecolor="#221f1f" strokeweight="2pt">
                  <v:stroke miterlimit="83231f" joinstyle="miter"/>
                  <v:path arrowok="t" textboxrect="0,0,449999,450000"/>
                </v:shape>
                <w10:wrap type="topAndBottom" anchorx="page" anchory="page"/>
              </v:group>
            </w:pict>
          </mc:Fallback>
        </mc:AlternateContent>
      </w:r>
      <w:r>
        <w:t xml:space="preserve">In </w:t>
      </w:r>
      <w:r>
        <w:rPr>
          <w:b/>
        </w:rPr>
        <w:t>careers and the world of work</w:t>
      </w:r>
      <w:r>
        <w:t>, learners apply technology to research and to develop knowledge and understanding of careers and work-related matters. They also use it to record and present their work appropriately.</w:t>
      </w:r>
    </w:p>
    <w:p w:rsidR="00105A0F" w:rsidRDefault="00CA2AC8">
      <w:pPr>
        <w:pStyle w:val="Heading3"/>
        <w:spacing w:after="65" w:line="256" w:lineRule="auto"/>
        <w:ind w:left="22" w:right="1351"/>
      </w:pPr>
      <w:r>
        <w:rPr>
          <w:sz w:val="28"/>
        </w:rPr>
        <w:t xml:space="preserve">Developing number </w:t>
      </w:r>
      <w:r>
        <w:rPr>
          <w:noProof/>
          <w:color w:val="000000"/>
        </w:rPr>
        <mc:AlternateContent>
          <mc:Choice Requires="wpg">
            <w:drawing>
              <wp:inline distT="0" distB="0" distL="0" distR="0">
                <wp:extent cx="449999" cy="449999"/>
                <wp:effectExtent l="0" t="0" r="0" b="0"/>
                <wp:docPr id="13048" name="Group 13048"/>
                <wp:cNvGraphicFramePr/>
                <a:graphic xmlns:a="http://schemas.openxmlformats.org/drawingml/2006/main">
                  <a:graphicData uri="http://schemas.microsoft.com/office/word/2010/wordprocessingGroup">
                    <wpg:wgp>
                      <wpg:cNvGrpSpPr/>
                      <wpg:grpSpPr>
                        <a:xfrm>
                          <a:off x="0" y="0"/>
                          <a:ext cx="449999" cy="449999"/>
                          <a:chOff x="0" y="0"/>
                          <a:chExt cx="449999" cy="449999"/>
                        </a:xfrm>
                      </wpg:grpSpPr>
                      <wps:wsp>
                        <wps:cNvPr id="575" name="Shape 575"/>
                        <wps:cNvSpPr/>
                        <wps:spPr>
                          <a:xfrm>
                            <a:off x="6350" y="6350"/>
                            <a:ext cx="437299" cy="437299"/>
                          </a:xfrm>
                          <a:custGeom>
                            <a:avLst/>
                            <a:gdLst/>
                            <a:ahLst/>
                            <a:cxnLst/>
                            <a:rect l="0" t="0" r="0" b="0"/>
                            <a:pathLst>
                              <a:path w="437299" h="437299">
                                <a:moveTo>
                                  <a:pt x="218643" y="0"/>
                                </a:moveTo>
                                <a:cubicBezTo>
                                  <a:pt x="339344" y="0"/>
                                  <a:pt x="437299" y="97955"/>
                                  <a:pt x="437299" y="218656"/>
                                </a:cubicBezTo>
                                <a:cubicBezTo>
                                  <a:pt x="437299" y="339357"/>
                                  <a:pt x="339344" y="437299"/>
                                  <a:pt x="218643" y="437299"/>
                                </a:cubicBezTo>
                                <a:cubicBezTo>
                                  <a:pt x="97955" y="437299"/>
                                  <a:pt x="0" y="339357"/>
                                  <a:pt x="0" y="218656"/>
                                </a:cubicBezTo>
                                <a:cubicBezTo>
                                  <a:pt x="0" y="97955"/>
                                  <a:pt x="97955" y="0"/>
                                  <a:pt x="218643"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576" name="Shape 576"/>
                        <wps:cNvSpPr/>
                        <wps:spPr>
                          <a:xfrm>
                            <a:off x="182563" y="214046"/>
                            <a:ext cx="169672" cy="169659"/>
                          </a:xfrm>
                          <a:custGeom>
                            <a:avLst/>
                            <a:gdLst/>
                            <a:ahLst/>
                            <a:cxnLst/>
                            <a:rect l="0" t="0" r="0" b="0"/>
                            <a:pathLst>
                              <a:path w="169672" h="169659">
                                <a:moveTo>
                                  <a:pt x="26980" y="2081"/>
                                </a:moveTo>
                                <a:cubicBezTo>
                                  <a:pt x="32455" y="2083"/>
                                  <a:pt x="37929" y="4172"/>
                                  <a:pt x="42101" y="8344"/>
                                </a:cubicBezTo>
                                <a:lnTo>
                                  <a:pt x="84836" y="51080"/>
                                </a:lnTo>
                                <a:lnTo>
                                  <a:pt x="127559" y="8344"/>
                                </a:lnTo>
                                <a:cubicBezTo>
                                  <a:pt x="135915" y="0"/>
                                  <a:pt x="149454" y="0"/>
                                  <a:pt x="157811" y="8344"/>
                                </a:cubicBezTo>
                                <a:lnTo>
                                  <a:pt x="161303" y="11849"/>
                                </a:lnTo>
                                <a:cubicBezTo>
                                  <a:pt x="169659" y="20193"/>
                                  <a:pt x="169659" y="33744"/>
                                  <a:pt x="161315" y="42101"/>
                                </a:cubicBezTo>
                                <a:lnTo>
                                  <a:pt x="118580" y="84824"/>
                                </a:lnTo>
                                <a:lnTo>
                                  <a:pt x="161315" y="127559"/>
                                </a:lnTo>
                                <a:cubicBezTo>
                                  <a:pt x="169672" y="135903"/>
                                  <a:pt x="169672" y="149454"/>
                                  <a:pt x="161303" y="157811"/>
                                </a:cubicBezTo>
                                <a:lnTo>
                                  <a:pt x="157811" y="161303"/>
                                </a:lnTo>
                                <a:cubicBezTo>
                                  <a:pt x="149454" y="169659"/>
                                  <a:pt x="135928" y="169659"/>
                                  <a:pt x="127572" y="161303"/>
                                </a:cubicBezTo>
                                <a:lnTo>
                                  <a:pt x="84836" y="118580"/>
                                </a:lnTo>
                                <a:lnTo>
                                  <a:pt x="42101" y="161303"/>
                                </a:lnTo>
                                <a:cubicBezTo>
                                  <a:pt x="33744" y="169659"/>
                                  <a:pt x="20206" y="169659"/>
                                  <a:pt x="11849" y="161303"/>
                                </a:cubicBezTo>
                                <a:lnTo>
                                  <a:pt x="8357" y="157797"/>
                                </a:lnTo>
                                <a:cubicBezTo>
                                  <a:pt x="0" y="149454"/>
                                  <a:pt x="0" y="135903"/>
                                  <a:pt x="8357" y="127559"/>
                                </a:cubicBezTo>
                                <a:lnTo>
                                  <a:pt x="51079" y="84824"/>
                                </a:lnTo>
                                <a:lnTo>
                                  <a:pt x="8357" y="42088"/>
                                </a:lnTo>
                                <a:cubicBezTo>
                                  <a:pt x="0" y="33744"/>
                                  <a:pt x="0" y="20193"/>
                                  <a:pt x="8344" y="11849"/>
                                </a:cubicBezTo>
                                <a:lnTo>
                                  <a:pt x="11849" y="8344"/>
                                </a:lnTo>
                                <a:cubicBezTo>
                                  <a:pt x="16027" y="4166"/>
                                  <a:pt x="21505" y="2080"/>
                                  <a:pt x="26980" y="20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7" name="Shape 577"/>
                        <wps:cNvSpPr/>
                        <wps:spPr>
                          <a:xfrm>
                            <a:off x="182563" y="214033"/>
                            <a:ext cx="169672" cy="169672"/>
                          </a:xfrm>
                          <a:custGeom>
                            <a:avLst/>
                            <a:gdLst/>
                            <a:ahLst/>
                            <a:cxnLst/>
                            <a:rect l="0" t="0" r="0" b="0"/>
                            <a:pathLst>
                              <a:path w="169672" h="169672">
                                <a:moveTo>
                                  <a:pt x="161315" y="127571"/>
                                </a:moveTo>
                                <a:lnTo>
                                  <a:pt x="118580" y="84836"/>
                                </a:lnTo>
                                <a:lnTo>
                                  <a:pt x="161315" y="42113"/>
                                </a:lnTo>
                                <a:cubicBezTo>
                                  <a:pt x="169659" y="33756"/>
                                  <a:pt x="169659" y="20206"/>
                                  <a:pt x="161303" y="11861"/>
                                </a:cubicBezTo>
                                <a:lnTo>
                                  <a:pt x="157811" y="8356"/>
                                </a:lnTo>
                                <a:cubicBezTo>
                                  <a:pt x="149454" y="12"/>
                                  <a:pt x="135915" y="12"/>
                                  <a:pt x="127559" y="8356"/>
                                </a:cubicBezTo>
                                <a:lnTo>
                                  <a:pt x="84836" y="51092"/>
                                </a:lnTo>
                                <a:lnTo>
                                  <a:pt x="42101" y="8356"/>
                                </a:lnTo>
                                <a:cubicBezTo>
                                  <a:pt x="33757" y="12"/>
                                  <a:pt x="20206" y="0"/>
                                  <a:pt x="11849" y="8356"/>
                                </a:cubicBezTo>
                                <a:lnTo>
                                  <a:pt x="8344" y="11861"/>
                                </a:lnTo>
                                <a:cubicBezTo>
                                  <a:pt x="0" y="20206"/>
                                  <a:pt x="0" y="33756"/>
                                  <a:pt x="8357" y="42101"/>
                                </a:cubicBezTo>
                                <a:lnTo>
                                  <a:pt x="51079" y="84836"/>
                                </a:lnTo>
                                <a:lnTo>
                                  <a:pt x="8357" y="127571"/>
                                </a:lnTo>
                                <a:cubicBezTo>
                                  <a:pt x="0" y="135915"/>
                                  <a:pt x="0" y="149466"/>
                                  <a:pt x="8357" y="157810"/>
                                </a:cubicBezTo>
                                <a:lnTo>
                                  <a:pt x="11849" y="161315"/>
                                </a:lnTo>
                                <a:cubicBezTo>
                                  <a:pt x="20206" y="169672"/>
                                  <a:pt x="33744" y="169672"/>
                                  <a:pt x="42101" y="161315"/>
                                </a:cubicBezTo>
                                <a:lnTo>
                                  <a:pt x="84836" y="118592"/>
                                </a:lnTo>
                                <a:lnTo>
                                  <a:pt x="127572" y="161315"/>
                                </a:lnTo>
                                <a:cubicBezTo>
                                  <a:pt x="135928" y="169672"/>
                                  <a:pt x="149454" y="169672"/>
                                  <a:pt x="157811" y="161315"/>
                                </a:cubicBezTo>
                                <a:lnTo>
                                  <a:pt x="161303" y="157823"/>
                                </a:lnTo>
                                <a:cubicBezTo>
                                  <a:pt x="169672" y="149466"/>
                                  <a:pt x="169672" y="135915"/>
                                  <a:pt x="161315" y="127571"/>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78" name="Shape 578"/>
                        <wps:cNvSpPr/>
                        <wps:spPr>
                          <a:xfrm>
                            <a:off x="51079" y="60236"/>
                            <a:ext cx="196253" cy="196253"/>
                          </a:xfrm>
                          <a:custGeom>
                            <a:avLst/>
                            <a:gdLst/>
                            <a:ahLst/>
                            <a:cxnLst/>
                            <a:rect l="0" t="0" r="0" b="0"/>
                            <a:pathLst>
                              <a:path w="196253" h="196253">
                                <a:moveTo>
                                  <a:pt x="95822" y="0"/>
                                </a:moveTo>
                                <a:lnTo>
                                  <a:pt x="100419" y="0"/>
                                </a:lnTo>
                                <a:cubicBezTo>
                                  <a:pt x="111392" y="0"/>
                                  <a:pt x="120282" y="8890"/>
                                  <a:pt x="120282" y="19863"/>
                                </a:cubicBezTo>
                                <a:lnTo>
                                  <a:pt x="120282" y="75972"/>
                                </a:lnTo>
                                <a:lnTo>
                                  <a:pt x="176390" y="75972"/>
                                </a:lnTo>
                                <a:cubicBezTo>
                                  <a:pt x="187351" y="75972"/>
                                  <a:pt x="196253" y="84861"/>
                                  <a:pt x="196253" y="95834"/>
                                </a:cubicBezTo>
                                <a:lnTo>
                                  <a:pt x="196253" y="100432"/>
                                </a:lnTo>
                                <a:cubicBezTo>
                                  <a:pt x="196253" y="111392"/>
                                  <a:pt x="187351" y="120295"/>
                                  <a:pt x="176390" y="120295"/>
                                </a:cubicBezTo>
                                <a:lnTo>
                                  <a:pt x="120282" y="120295"/>
                                </a:lnTo>
                                <a:lnTo>
                                  <a:pt x="120282" y="176403"/>
                                </a:lnTo>
                                <a:cubicBezTo>
                                  <a:pt x="120282" y="187364"/>
                                  <a:pt x="111392" y="196253"/>
                                  <a:pt x="100419" y="196253"/>
                                </a:cubicBezTo>
                                <a:lnTo>
                                  <a:pt x="95822" y="196253"/>
                                </a:lnTo>
                                <a:cubicBezTo>
                                  <a:pt x="84861" y="196253"/>
                                  <a:pt x="75971" y="187364"/>
                                  <a:pt x="75971" y="176403"/>
                                </a:cubicBezTo>
                                <a:lnTo>
                                  <a:pt x="75971" y="120295"/>
                                </a:lnTo>
                                <a:lnTo>
                                  <a:pt x="19863" y="120295"/>
                                </a:lnTo>
                                <a:cubicBezTo>
                                  <a:pt x="8890" y="120295"/>
                                  <a:pt x="0" y="111392"/>
                                  <a:pt x="0" y="100432"/>
                                </a:cubicBezTo>
                                <a:lnTo>
                                  <a:pt x="0" y="95834"/>
                                </a:lnTo>
                                <a:cubicBezTo>
                                  <a:pt x="0" y="84861"/>
                                  <a:pt x="8890" y="75972"/>
                                  <a:pt x="19863" y="75972"/>
                                </a:cubicBezTo>
                                <a:lnTo>
                                  <a:pt x="75971" y="75972"/>
                                </a:lnTo>
                                <a:lnTo>
                                  <a:pt x="75971" y="19863"/>
                                </a:lnTo>
                                <a:cubicBezTo>
                                  <a:pt x="75971" y="8890"/>
                                  <a:pt x="84861" y="0"/>
                                  <a:pt x="9582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79" name="Shape 579"/>
                        <wps:cNvSpPr/>
                        <wps:spPr>
                          <a:xfrm>
                            <a:off x="51079" y="60236"/>
                            <a:ext cx="196253" cy="196253"/>
                          </a:xfrm>
                          <a:custGeom>
                            <a:avLst/>
                            <a:gdLst/>
                            <a:ahLst/>
                            <a:cxnLst/>
                            <a:rect l="0" t="0" r="0" b="0"/>
                            <a:pathLst>
                              <a:path w="196253" h="196253">
                                <a:moveTo>
                                  <a:pt x="176390" y="75972"/>
                                </a:moveTo>
                                <a:lnTo>
                                  <a:pt x="120282" y="75972"/>
                                </a:lnTo>
                                <a:lnTo>
                                  <a:pt x="120282" y="19863"/>
                                </a:lnTo>
                                <a:cubicBezTo>
                                  <a:pt x="120282" y="8890"/>
                                  <a:pt x="111392" y="0"/>
                                  <a:pt x="100419" y="0"/>
                                </a:cubicBezTo>
                                <a:lnTo>
                                  <a:pt x="95822" y="0"/>
                                </a:lnTo>
                                <a:cubicBezTo>
                                  <a:pt x="84861" y="0"/>
                                  <a:pt x="75971" y="8890"/>
                                  <a:pt x="75971" y="19863"/>
                                </a:cubicBezTo>
                                <a:lnTo>
                                  <a:pt x="75971" y="75972"/>
                                </a:lnTo>
                                <a:lnTo>
                                  <a:pt x="19863" y="75972"/>
                                </a:lnTo>
                                <a:cubicBezTo>
                                  <a:pt x="8890" y="75972"/>
                                  <a:pt x="0" y="84861"/>
                                  <a:pt x="0" y="95834"/>
                                </a:cubicBezTo>
                                <a:lnTo>
                                  <a:pt x="0" y="100432"/>
                                </a:lnTo>
                                <a:cubicBezTo>
                                  <a:pt x="0" y="111392"/>
                                  <a:pt x="8890" y="120295"/>
                                  <a:pt x="19863" y="120295"/>
                                </a:cubicBezTo>
                                <a:lnTo>
                                  <a:pt x="75971" y="120295"/>
                                </a:lnTo>
                                <a:lnTo>
                                  <a:pt x="75971" y="176403"/>
                                </a:lnTo>
                                <a:cubicBezTo>
                                  <a:pt x="75971" y="187364"/>
                                  <a:pt x="84861" y="196253"/>
                                  <a:pt x="95822" y="196253"/>
                                </a:cubicBezTo>
                                <a:lnTo>
                                  <a:pt x="100419" y="196253"/>
                                </a:lnTo>
                                <a:cubicBezTo>
                                  <a:pt x="111392" y="196253"/>
                                  <a:pt x="120282" y="187364"/>
                                  <a:pt x="120282" y="176403"/>
                                </a:cubicBezTo>
                                <a:lnTo>
                                  <a:pt x="120282" y="120295"/>
                                </a:lnTo>
                                <a:lnTo>
                                  <a:pt x="176390" y="120295"/>
                                </a:lnTo>
                                <a:cubicBezTo>
                                  <a:pt x="187351" y="120295"/>
                                  <a:pt x="196253" y="111392"/>
                                  <a:pt x="196253" y="100432"/>
                                </a:cubicBezTo>
                                <a:lnTo>
                                  <a:pt x="196253" y="95834"/>
                                </a:lnTo>
                                <a:cubicBezTo>
                                  <a:pt x="196253" y="84861"/>
                                  <a:pt x="187351" y="75972"/>
                                  <a:pt x="176390" y="75972"/>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0" name="Shape 580"/>
                        <wps:cNvSpPr/>
                        <wps:spPr>
                          <a:xfrm>
                            <a:off x="195466" y="113208"/>
                            <a:ext cx="196939" cy="43256"/>
                          </a:xfrm>
                          <a:custGeom>
                            <a:avLst/>
                            <a:gdLst/>
                            <a:ahLst/>
                            <a:cxnLst/>
                            <a:rect l="0" t="0" r="0" b="0"/>
                            <a:pathLst>
                              <a:path w="196939" h="43256">
                                <a:moveTo>
                                  <a:pt x="19939" y="0"/>
                                </a:moveTo>
                                <a:lnTo>
                                  <a:pt x="177025" y="0"/>
                                </a:lnTo>
                                <a:cubicBezTo>
                                  <a:pt x="188011" y="0"/>
                                  <a:pt x="196939" y="8674"/>
                                  <a:pt x="196939" y="19380"/>
                                </a:cubicBezTo>
                                <a:lnTo>
                                  <a:pt x="196939" y="23876"/>
                                </a:lnTo>
                                <a:cubicBezTo>
                                  <a:pt x="196939" y="34582"/>
                                  <a:pt x="188011" y="43256"/>
                                  <a:pt x="177025" y="43256"/>
                                </a:cubicBezTo>
                                <a:lnTo>
                                  <a:pt x="19939" y="43256"/>
                                </a:lnTo>
                                <a:cubicBezTo>
                                  <a:pt x="8928" y="43256"/>
                                  <a:pt x="0" y="34582"/>
                                  <a:pt x="0" y="23876"/>
                                </a:cubicBezTo>
                                <a:lnTo>
                                  <a:pt x="0" y="19380"/>
                                </a:lnTo>
                                <a:cubicBezTo>
                                  <a:pt x="0" y="8674"/>
                                  <a:pt x="8928" y="0"/>
                                  <a:pt x="199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1" name="Shape 581"/>
                        <wps:cNvSpPr/>
                        <wps:spPr>
                          <a:xfrm>
                            <a:off x="195466" y="113208"/>
                            <a:ext cx="196939" cy="43256"/>
                          </a:xfrm>
                          <a:custGeom>
                            <a:avLst/>
                            <a:gdLst/>
                            <a:ahLst/>
                            <a:cxnLst/>
                            <a:rect l="0" t="0" r="0" b="0"/>
                            <a:pathLst>
                              <a:path w="196939" h="43256">
                                <a:moveTo>
                                  <a:pt x="177025" y="0"/>
                                </a:moveTo>
                                <a:cubicBezTo>
                                  <a:pt x="188011" y="0"/>
                                  <a:pt x="196939" y="8674"/>
                                  <a:pt x="196939" y="19380"/>
                                </a:cubicBezTo>
                                <a:lnTo>
                                  <a:pt x="196939" y="23876"/>
                                </a:lnTo>
                                <a:cubicBezTo>
                                  <a:pt x="196939" y="34582"/>
                                  <a:pt x="188011" y="43256"/>
                                  <a:pt x="177025" y="43256"/>
                                </a:cubicBezTo>
                                <a:lnTo>
                                  <a:pt x="19939" y="43256"/>
                                </a:lnTo>
                                <a:cubicBezTo>
                                  <a:pt x="8928" y="43256"/>
                                  <a:pt x="0" y="34582"/>
                                  <a:pt x="0" y="23876"/>
                                </a:cubicBezTo>
                                <a:lnTo>
                                  <a:pt x="0" y="19380"/>
                                </a:lnTo>
                                <a:cubicBezTo>
                                  <a:pt x="0" y="8674"/>
                                  <a:pt x="8928" y="0"/>
                                  <a:pt x="19939" y="0"/>
                                </a:cubicBezTo>
                                <a:lnTo>
                                  <a:pt x="177025" y="0"/>
                                </a:ln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2" name="Shape 582"/>
                        <wps:cNvSpPr/>
                        <wps:spPr>
                          <a:xfrm>
                            <a:off x="269939" y="172327"/>
                            <a:ext cx="48006" cy="47993"/>
                          </a:xfrm>
                          <a:custGeom>
                            <a:avLst/>
                            <a:gdLst/>
                            <a:ahLst/>
                            <a:cxnLst/>
                            <a:rect l="0" t="0" r="0" b="0"/>
                            <a:pathLst>
                              <a:path w="48006" h="47993">
                                <a:moveTo>
                                  <a:pt x="28283" y="2362"/>
                                </a:moveTo>
                                <a:cubicBezTo>
                                  <a:pt x="40234" y="4724"/>
                                  <a:pt x="48006" y="16332"/>
                                  <a:pt x="45631" y="28283"/>
                                </a:cubicBezTo>
                                <a:cubicBezTo>
                                  <a:pt x="43256" y="40233"/>
                                  <a:pt x="31661" y="47993"/>
                                  <a:pt x="19710" y="45631"/>
                                </a:cubicBezTo>
                                <a:cubicBezTo>
                                  <a:pt x="7760" y="43256"/>
                                  <a:pt x="0" y="31661"/>
                                  <a:pt x="2362" y="19710"/>
                                </a:cubicBezTo>
                                <a:cubicBezTo>
                                  <a:pt x="4737" y="7759"/>
                                  <a:pt x="16332" y="0"/>
                                  <a:pt x="28283" y="236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3" name="Shape 583"/>
                        <wps:cNvSpPr/>
                        <wps:spPr>
                          <a:xfrm>
                            <a:off x="269939" y="172327"/>
                            <a:ext cx="48006" cy="47993"/>
                          </a:xfrm>
                          <a:custGeom>
                            <a:avLst/>
                            <a:gdLst/>
                            <a:ahLst/>
                            <a:cxnLst/>
                            <a:rect l="0" t="0" r="0" b="0"/>
                            <a:pathLst>
                              <a:path w="48006" h="47993">
                                <a:moveTo>
                                  <a:pt x="45631" y="28283"/>
                                </a:moveTo>
                                <a:cubicBezTo>
                                  <a:pt x="43256" y="40233"/>
                                  <a:pt x="31661" y="47993"/>
                                  <a:pt x="19710" y="45631"/>
                                </a:cubicBezTo>
                                <a:cubicBezTo>
                                  <a:pt x="7760" y="43256"/>
                                  <a:pt x="0" y="31661"/>
                                  <a:pt x="2362" y="19710"/>
                                </a:cubicBezTo>
                                <a:cubicBezTo>
                                  <a:pt x="4737" y="7759"/>
                                  <a:pt x="16332" y="0"/>
                                  <a:pt x="28283" y="2362"/>
                                </a:cubicBezTo>
                                <a:cubicBezTo>
                                  <a:pt x="40234" y="4724"/>
                                  <a:pt x="48006" y="16332"/>
                                  <a:pt x="45631" y="28283"/>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4" name="Shape 584"/>
                        <wps:cNvSpPr/>
                        <wps:spPr>
                          <a:xfrm>
                            <a:off x="269939" y="51930"/>
                            <a:ext cx="48006" cy="48006"/>
                          </a:xfrm>
                          <a:custGeom>
                            <a:avLst/>
                            <a:gdLst/>
                            <a:ahLst/>
                            <a:cxnLst/>
                            <a:rect l="0" t="0" r="0" b="0"/>
                            <a:pathLst>
                              <a:path w="48006" h="48006">
                                <a:moveTo>
                                  <a:pt x="28283" y="2375"/>
                                </a:moveTo>
                                <a:cubicBezTo>
                                  <a:pt x="40234" y="4738"/>
                                  <a:pt x="48006" y="16346"/>
                                  <a:pt x="45631" y="28296"/>
                                </a:cubicBezTo>
                                <a:cubicBezTo>
                                  <a:pt x="43256" y="40246"/>
                                  <a:pt x="31661" y="48006"/>
                                  <a:pt x="19710" y="45644"/>
                                </a:cubicBezTo>
                                <a:cubicBezTo>
                                  <a:pt x="7760" y="43269"/>
                                  <a:pt x="0" y="31674"/>
                                  <a:pt x="2362" y="19724"/>
                                </a:cubicBezTo>
                                <a:cubicBezTo>
                                  <a:pt x="4737" y="7772"/>
                                  <a:pt x="16332" y="0"/>
                                  <a:pt x="28283" y="237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5" name="Shape 585"/>
                        <wps:cNvSpPr/>
                        <wps:spPr>
                          <a:xfrm>
                            <a:off x="269939" y="51930"/>
                            <a:ext cx="48006" cy="48006"/>
                          </a:xfrm>
                          <a:custGeom>
                            <a:avLst/>
                            <a:gdLst/>
                            <a:ahLst/>
                            <a:cxnLst/>
                            <a:rect l="0" t="0" r="0" b="0"/>
                            <a:pathLst>
                              <a:path w="48006" h="48006">
                                <a:moveTo>
                                  <a:pt x="45631" y="28296"/>
                                </a:moveTo>
                                <a:cubicBezTo>
                                  <a:pt x="43256" y="40246"/>
                                  <a:pt x="31661" y="48006"/>
                                  <a:pt x="19710" y="45644"/>
                                </a:cubicBezTo>
                                <a:cubicBezTo>
                                  <a:pt x="7760" y="43269"/>
                                  <a:pt x="0" y="31674"/>
                                  <a:pt x="2362" y="19724"/>
                                </a:cubicBezTo>
                                <a:cubicBezTo>
                                  <a:pt x="4737" y="7772"/>
                                  <a:pt x="16332" y="0"/>
                                  <a:pt x="28283" y="2375"/>
                                </a:cubicBezTo>
                                <a:cubicBezTo>
                                  <a:pt x="40234" y="4738"/>
                                  <a:pt x="48006" y="16346"/>
                                  <a:pt x="45631" y="28296"/>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6" name="Shape 586"/>
                        <wps:cNvSpPr/>
                        <wps:spPr>
                          <a:xfrm>
                            <a:off x="50724" y="277241"/>
                            <a:ext cx="196952" cy="43256"/>
                          </a:xfrm>
                          <a:custGeom>
                            <a:avLst/>
                            <a:gdLst/>
                            <a:ahLst/>
                            <a:cxnLst/>
                            <a:rect l="0" t="0" r="0" b="0"/>
                            <a:pathLst>
                              <a:path w="196952" h="43256">
                                <a:moveTo>
                                  <a:pt x="19939" y="0"/>
                                </a:moveTo>
                                <a:lnTo>
                                  <a:pt x="177025" y="0"/>
                                </a:lnTo>
                                <a:cubicBezTo>
                                  <a:pt x="188023" y="0"/>
                                  <a:pt x="196952" y="8674"/>
                                  <a:pt x="196952" y="19380"/>
                                </a:cubicBezTo>
                                <a:lnTo>
                                  <a:pt x="196952" y="23876"/>
                                </a:lnTo>
                                <a:cubicBezTo>
                                  <a:pt x="196952" y="34582"/>
                                  <a:pt x="188023" y="43256"/>
                                  <a:pt x="177025" y="43256"/>
                                </a:cubicBezTo>
                                <a:lnTo>
                                  <a:pt x="19939" y="43256"/>
                                </a:lnTo>
                                <a:cubicBezTo>
                                  <a:pt x="8928" y="43256"/>
                                  <a:pt x="0" y="34582"/>
                                  <a:pt x="0" y="23876"/>
                                </a:cubicBezTo>
                                <a:lnTo>
                                  <a:pt x="0" y="19380"/>
                                </a:lnTo>
                                <a:cubicBezTo>
                                  <a:pt x="0" y="8674"/>
                                  <a:pt x="8928" y="0"/>
                                  <a:pt x="199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7" name="Shape 587"/>
                        <wps:cNvSpPr/>
                        <wps:spPr>
                          <a:xfrm>
                            <a:off x="50724" y="277241"/>
                            <a:ext cx="196952" cy="43256"/>
                          </a:xfrm>
                          <a:custGeom>
                            <a:avLst/>
                            <a:gdLst/>
                            <a:ahLst/>
                            <a:cxnLst/>
                            <a:rect l="0" t="0" r="0" b="0"/>
                            <a:pathLst>
                              <a:path w="196952" h="43256">
                                <a:moveTo>
                                  <a:pt x="177025" y="0"/>
                                </a:moveTo>
                                <a:cubicBezTo>
                                  <a:pt x="188023" y="0"/>
                                  <a:pt x="196952" y="8674"/>
                                  <a:pt x="196952" y="19380"/>
                                </a:cubicBezTo>
                                <a:lnTo>
                                  <a:pt x="196952" y="23876"/>
                                </a:lnTo>
                                <a:cubicBezTo>
                                  <a:pt x="196952" y="34582"/>
                                  <a:pt x="188023" y="43256"/>
                                  <a:pt x="177025" y="43256"/>
                                </a:cubicBezTo>
                                <a:lnTo>
                                  <a:pt x="19939" y="43256"/>
                                </a:lnTo>
                                <a:cubicBezTo>
                                  <a:pt x="8928" y="43256"/>
                                  <a:pt x="0" y="34582"/>
                                  <a:pt x="0" y="23876"/>
                                </a:cubicBezTo>
                                <a:lnTo>
                                  <a:pt x="0" y="19380"/>
                                </a:lnTo>
                                <a:cubicBezTo>
                                  <a:pt x="0" y="8674"/>
                                  <a:pt x="8928" y="0"/>
                                  <a:pt x="19939" y="0"/>
                                </a:cubicBezTo>
                                <a:lnTo>
                                  <a:pt x="177025" y="0"/>
                                </a:ln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9" name="Shape 589"/>
                        <wps:cNvSpPr/>
                        <wps:spPr>
                          <a:xfrm>
                            <a:off x="0" y="0"/>
                            <a:ext cx="449999" cy="449999"/>
                          </a:xfrm>
                          <a:custGeom>
                            <a:avLst/>
                            <a:gdLst/>
                            <a:ahLst/>
                            <a:cxnLst/>
                            <a:rect l="0" t="0" r="0" b="0"/>
                            <a:pathLst>
                              <a:path w="449999" h="449999">
                                <a:moveTo>
                                  <a:pt x="449999" y="225006"/>
                                </a:moveTo>
                                <a:cubicBezTo>
                                  <a:pt x="449999" y="349212"/>
                                  <a:pt x="349199" y="449999"/>
                                  <a:pt x="224993" y="449999"/>
                                </a:cubicBezTo>
                                <a:cubicBezTo>
                                  <a:pt x="100800" y="449999"/>
                                  <a:pt x="0" y="349212"/>
                                  <a:pt x="0" y="225006"/>
                                </a:cubicBezTo>
                                <a:cubicBezTo>
                                  <a:pt x="0" y="100800"/>
                                  <a:pt x="100800" y="0"/>
                                  <a:pt x="224993" y="0"/>
                                </a:cubicBezTo>
                                <a:cubicBezTo>
                                  <a:pt x="349199" y="0"/>
                                  <a:pt x="449999" y="100800"/>
                                  <a:pt x="449999"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48" style="width:35.433pt;height:35.433pt;mso-position-horizontal-relative:char;mso-position-vertical-relative:line" coordsize="4499,4499">
                <v:shape id="Shape 575" style="position:absolute;width:4372;height:4372;left:63;top:63;" coordsize="437299,437299" path="m218643,0c339344,0,437299,97955,437299,218656c437299,339357,339344,437299,218643,437299c97955,437299,0,339357,0,218656c0,97955,97955,0,218643,0x">
                  <v:stroke weight="0pt" endcap="flat" joinstyle="miter" miterlimit="10" on="false" color="#000000" opacity="0"/>
                  <v:fill on="true" color="#00a94e"/>
                </v:shape>
                <v:shape id="Shape 576" style="position:absolute;width:1696;height:1696;left:1825;top:2140;" coordsize="169672,169659" path="m26980,2081c32455,2083,37929,4172,42101,8344l84836,51080l127559,8344c135915,0,149454,0,157811,8344l161303,11849c169659,20193,169659,33744,161315,42101l118580,84824l161315,127559c169672,135903,169672,149454,161303,157811l157811,161303c149454,169659,135928,169659,127572,161303l84836,118580l42101,161303c33744,169659,20206,169659,11849,161303l8357,157797c0,149454,0,135903,8357,127559l51079,84824l8357,42088c0,33744,0,20193,8344,11849l11849,8344c16027,4166,21505,2080,26980,2081x">
                  <v:stroke weight="0pt" endcap="flat" joinstyle="miter" miterlimit="10" on="false" color="#000000" opacity="0"/>
                  <v:fill on="true" color="#ffffff"/>
                </v:shape>
                <v:shape id="Shape 577" style="position:absolute;width:1696;height:1696;left:1825;top:2140;" coordsize="169672,169672" path="m161315,127571l118580,84836l161315,42113c169659,33756,169659,20206,161303,11861l157811,8356c149454,12,135915,12,127559,8356l84836,51092l42101,8356c33757,12,20206,0,11849,8356l8344,11861c0,20206,0,33756,8357,42101l51079,84836l8357,127571c0,135915,0,149466,8357,157810l11849,161315c20206,169672,33744,169672,42101,161315l84836,118592l127572,161315c135928,169672,149454,169672,157811,161315l161303,157823c169672,149466,169672,135915,161315,127571x">
                  <v:stroke weight="0.52pt" endcap="flat" joinstyle="miter" miterlimit="4" on="true" color="#221f1f"/>
                  <v:fill on="false" color="#000000" opacity="0"/>
                </v:shape>
                <v:shape id="Shape 578" style="position:absolute;width:1962;height:1962;left:510;top:602;" coordsize="196253,196253" path="m95822,0l100419,0c111392,0,120282,8890,120282,19863l120282,75972l176390,75972c187351,75972,196253,84861,196253,95834l196253,100432c196253,111392,187351,120295,176390,120295l120282,120295l120282,176403c120282,187364,111392,196253,100419,196253l95822,196253c84861,196253,75971,187364,75971,176403l75971,120295l19863,120295c8890,120295,0,111392,0,100432l0,95834c0,84861,8890,75972,19863,75972l75971,75972l75971,19863c75971,8890,84861,0,95822,0x">
                  <v:stroke weight="0pt" endcap="flat" joinstyle="miter" miterlimit="4" on="false" color="#000000" opacity="0"/>
                  <v:fill on="true" color="#ffffff"/>
                </v:shape>
                <v:shape id="Shape 579" style="position:absolute;width:1962;height:1962;left:510;top:602;" coordsize="196253,196253" path="m176390,75972l120282,75972l120282,19863c120282,8890,111392,0,100419,0l95822,0c84861,0,75971,8890,75971,19863l75971,75972l19863,75972c8890,75972,0,84861,0,95834l0,100432c0,111392,8890,120295,19863,120295l75971,120295l75971,176403c75971,187364,84861,196253,95822,196253l100419,196253c111392,196253,120282,187364,120282,176403l120282,120295l176390,120295c187351,120295,196253,111392,196253,100432l196253,95834c196253,84861,187351,75972,176390,75972x">
                  <v:stroke weight="0.52pt" endcap="flat" joinstyle="miter" miterlimit="4" on="true" color="#221f1f"/>
                  <v:fill on="false" color="#000000" opacity="0"/>
                </v:shape>
                <v:shape id="Shape 580" style="position:absolute;width:1969;height:432;left:1954;top:1132;" coordsize="196939,43256" path="m19939,0l177025,0c188011,0,196939,8674,196939,19380l196939,23876c196939,34582,188011,43256,177025,43256l19939,43256c8928,43256,0,34582,0,23876l0,19380c0,8674,8928,0,19939,0x">
                  <v:stroke weight="0pt" endcap="flat" joinstyle="miter" miterlimit="4" on="false" color="#000000" opacity="0"/>
                  <v:fill on="true" color="#ffffff"/>
                </v:shape>
                <v:shape id="Shape 581" style="position:absolute;width:1969;height:432;left:1954;top:1132;" coordsize="196939,43256" path="m177025,0c188011,0,196939,8674,196939,19380l196939,23876c196939,34582,188011,43256,177025,43256l19939,43256c8928,43256,0,34582,0,23876l0,19380c0,8674,8928,0,19939,0l177025,0x">
                  <v:stroke weight="0.52pt" endcap="flat" joinstyle="miter" miterlimit="4" on="true" color="#221f1f"/>
                  <v:fill on="false" color="#000000" opacity="0"/>
                </v:shape>
                <v:shape id="Shape 582" style="position:absolute;width:480;height:479;left:2699;top:1723;" coordsize="48006,47993" path="m28283,2362c40234,4724,48006,16332,45631,28283c43256,40233,31661,47993,19710,45631c7760,43256,0,31661,2362,19710c4737,7759,16332,0,28283,2362x">
                  <v:stroke weight="0pt" endcap="flat" joinstyle="miter" miterlimit="4" on="false" color="#000000" opacity="0"/>
                  <v:fill on="true" color="#ffffff"/>
                </v:shape>
                <v:shape id="Shape 583" style="position:absolute;width:480;height:479;left:2699;top:1723;" coordsize="48006,47993" path="m45631,28283c43256,40233,31661,47993,19710,45631c7760,43256,0,31661,2362,19710c4737,7759,16332,0,28283,2362c40234,4724,48006,16332,45631,28283x">
                  <v:stroke weight="0.52pt" endcap="flat" joinstyle="miter" miterlimit="4" on="true" color="#221f1f"/>
                  <v:fill on="false" color="#000000" opacity="0"/>
                </v:shape>
                <v:shape id="Shape 584" style="position:absolute;width:480;height:480;left:2699;top:519;" coordsize="48006,48006" path="m28283,2375c40234,4738,48006,16346,45631,28296c43256,40246,31661,48006,19710,45644c7760,43269,0,31674,2362,19724c4737,7772,16332,0,28283,2375x">
                  <v:stroke weight="0pt" endcap="flat" joinstyle="miter" miterlimit="4" on="false" color="#000000" opacity="0"/>
                  <v:fill on="true" color="#ffffff"/>
                </v:shape>
                <v:shape id="Shape 585" style="position:absolute;width:480;height:480;left:2699;top:519;" coordsize="48006,48006" path="m45631,28296c43256,40246,31661,48006,19710,45644c7760,43269,0,31674,2362,19724c4737,7772,16332,0,28283,2375c40234,4738,48006,16346,45631,28296x">
                  <v:stroke weight="0.52pt" endcap="flat" joinstyle="miter" miterlimit="4" on="true" color="#221f1f"/>
                  <v:fill on="false" color="#000000" opacity="0"/>
                </v:shape>
                <v:shape id="Shape 586" style="position:absolute;width:1969;height:432;left:507;top:2772;" coordsize="196952,43256" path="m19939,0l177025,0c188023,0,196952,8674,196952,19380l196952,23876c196952,34582,188023,43256,177025,43256l19939,43256c8928,43256,0,34582,0,23876l0,19380c0,8674,8928,0,19939,0x">
                  <v:stroke weight="0pt" endcap="flat" joinstyle="miter" miterlimit="4" on="false" color="#000000" opacity="0"/>
                  <v:fill on="true" color="#ffffff"/>
                </v:shape>
                <v:shape id="Shape 587" style="position:absolute;width:1969;height:432;left:507;top:2772;" coordsize="196952,43256" path="m177025,0c188023,0,196952,8674,196952,19380l196952,23876c196952,34582,188023,43256,177025,43256l19939,43256c8928,43256,0,34582,0,23876l0,19380c0,8674,8928,0,19939,0l177025,0x">
                  <v:stroke weight="0.52pt" endcap="flat" joinstyle="miter" miterlimit="4" on="true" color="#221f1f"/>
                  <v:fill on="false" color="#000000" opacity="0"/>
                </v:shape>
                <v:shape id="Shape 589" style="position:absolute;width:4499;height:4499;left:0;top:0;" coordsize="449999,449999" path="m449999,225006c449999,349212,349199,449999,224993,449999c100800,449999,0,349212,0,225006c0,100800,100800,0,224993,0c349199,0,449999,100800,449999,225006x">
                  <v:stroke weight="2pt" endcap="flat" joinstyle="miter" miterlimit="10" on="true" color="#221f1f"/>
                  <v:fill on="false" color="#000000" opacity="0"/>
                </v:shape>
              </v:group>
            </w:pict>
          </mc:Fallback>
        </mc:AlternateContent>
      </w:r>
    </w:p>
    <w:p w:rsidR="00105A0F" w:rsidRDefault="00CA2AC8">
      <w:pPr>
        <w:spacing w:after="231" w:line="264" w:lineRule="auto"/>
        <w:ind w:left="22"/>
      </w:pPr>
      <w:r>
        <w:t xml:space="preserve">Learners develop their number skills across the curriculum by </w:t>
      </w:r>
      <w:r>
        <w:rPr>
          <w:b/>
        </w:rPr>
        <w:t>using mathematical information</w:t>
      </w:r>
      <w:r>
        <w:t xml:space="preserve">, </w:t>
      </w:r>
      <w:r>
        <w:rPr>
          <w:b/>
        </w:rPr>
        <w:t>calculating and interpreting and presenting findings</w:t>
      </w:r>
      <w:r>
        <w:t>.</w:t>
      </w:r>
    </w:p>
    <w:p w:rsidR="00105A0F" w:rsidRDefault="00CA2AC8">
      <w:pPr>
        <w:ind w:left="22" w:right="8"/>
      </w:pPr>
      <w:r>
        <w:t xml:space="preserve">In </w:t>
      </w:r>
      <w:r>
        <w:rPr>
          <w:b/>
        </w:rPr>
        <w:t>careers and the world of work</w:t>
      </w:r>
      <w:r>
        <w:t>, learners find, explore and analyse data relevant to their needs as potential future employees/employers.</w:t>
      </w:r>
    </w:p>
    <w:p w:rsidR="00105A0F" w:rsidRDefault="00105A0F">
      <w:pPr>
        <w:sectPr w:rsidR="00105A0F">
          <w:headerReference w:type="even" r:id="rId26"/>
          <w:headerReference w:type="default" r:id="rId27"/>
          <w:footerReference w:type="even" r:id="rId28"/>
          <w:footerReference w:type="default" r:id="rId29"/>
          <w:headerReference w:type="first" r:id="rId30"/>
          <w:footerReference w:type="first" r:id="rId31"/>
          <w:pgSz w:w="11905" w:h="16838"/>
          <w:pgMar w:top="2241" w:right="1121" w:bottom="962" w:left="3590" w:header="720" w:footer="720" w:gutter="0"/>
          <w:pgNumType w:start="2"/>
          <w:cols w:space="720"/>
        </w:sectPr>
      </w:pPr>
    </w:p>
    <w:p w:rsidR="00105A0F" w:rsidRDefault="00CA2AC8">
      <w:pPr>
        <w:pStyle w:val="Heading1"/>
        <w:ind w:left="22" w:right="772"/>
      </w:pPr>
      <w:bookmarkStart w:id="8" w:name="_Toc15189"/>
      <w:r>
        <w:t>Learning across the curriculum</w:t>
      </w:r>
      <w:bookmarkEnd w:id="8"/>
    </w:p>
    <w:p w:rsidR="00105A0F" w:rsidRDefault="00CA2AC8">
      <w:pPr>
        <w:ind w:left="22" w:right="8"/>
      </w:pPr>
      <w:r>
        <w:t>At Key Stage 3, learners should be given opportunities to build on their previous experiences, and to promote their knowledge and understanding of Wales, their personal and social development and well-being, and their awareness of the world of work.</w:t>
      </w:r>
    </w:p>
    <w:p w:rsidR="00105A0F" w:rsidRDefault="00CA2AC8">
      <w:pPr>
        <w:spacing w:after="516"/>
        <w:ind w:left="22" w:right="8"/>
      </w:pPr>
      <w:r>
        <w:t>For 14–19 learners, knowledge and understanding should be developed and applied within the contexts of their individual 14–19 pathways including the Learning Core.</w:t>
      </w:r>
    </w:p>
    <w:p w:rsidR="00105A0F" w:rsidRDefault="00CA2AC8">
      <w:pPr>
        <w:pStyle w:val="Heading3"/>
        <w:spacing w:after="275" w:line="256" w:lineRule="auto"/>
        <w:ind w:left="22" w:right="1351"/>
      </w:pPr>
      <w:r>
        <w:rPr>
          <w:noProof/>
          <w:color w:val="000000"/>
        </w:rPr>
        <mc:AlternateContent>
          <mc:Choice Requires="wpg">
            <w:drawing>
              <wp:anchor distT="0" distB="0" distL="114300" distR="114300" simplePos="0" relativeHeight="251664384" behindDoc="0" locked="0" layoutInCell="1" allowOverlap="1">
                <wp:simplePos x="0" y="0"/>
                <wp:positionH relativeFrom="column">
                  <wp:posOffset>3285604</wp:posOffset>
                </wp:positionH>
                <wp:positionV relativeFrom="paragraph">
                  <wp:posOffset>-27976</wp:posOffset>
                </wp:positionV>
                <wp:extent cx="437820" cy="449999"/>
                <wp:effectExtent l="0" t="0" r="0" b="0"/>
                <wp:wrapSquare wrapText="bothSides"/>
                <wp:docPr id="13478" name="Group 13478"/>
                <wp:cNvGraphicFramePr/>
                <a:graphic xmlns:a="http://schemas.openxmlformats.org/drawingml/2006/main">
                  <a:graphicData uri="http://schemas.microsoft.com/office/word/2010/wordprocessingGroup">
                    <wpg:wgp>
                      <wpg:cNvGrpSpPr/>
                      <wpg:grpSpPr>
                        <a:xfrm>
                          <a:off x="0" y="0"/>
                          <a:ext cx="437820" cy="449999"/>
                          <a:chOff x="0" y="0"/>
                          <a:chExt cx="437820" cy="449999"/>
                        </a:xfrm>
                      </wpg:grpSpPr>
                      <wps:wsp>
                        <wps:cNvPr id="634" name="Shape 634"/>
                        <wps:cNvSpPr/>
                        <wps:spPr>
                          <a:xfrm>
                            <a:off x="6350" y="6362"/>
                            <a:ext cx="425120" cy="437287"/>
                          </a:xfrm>
                          <a:custGeom>
                            <a:avLst/>
                            <a:gdLst/>
                            <a:ahLst/>
                            <a:cxnLst/>
                            <a:rect l="0" t="0" r="0" b="0"/>
                            <a:pathLst>
                              <a:path w="425120" h="437287">
                                <a:moveTo>
                                  <a:pt x="212560" y="0"/>
                                </a:moveTo>
                                <a:cubicBezTo>
                                  <a:pt x="329895" y="0"/>
                                  <a:pt x="425120" y="97942"/>
                                  <a:pt x="425120" y="218643"/>
                                </a:cubicBezTo>
                                <a:cubicBezTo>
                                  <a:pt x="425120" y="339331"/>
                                  <a:pt x="329895" y="437287"/>
                                  <a:pt x="212560" y="437287"/>
                                </a:cubicBezTo>
                                <a:cubicBezTo>
                                  <a:pt x="95225" y="437287"/>
                                  <a:pt x="0" y="339331"/>
                                  <a:pt x="0" y="218643"/>
                                </a:cubicBezTo>
                                <a:cubicBezTo>
                                  <a:pt x="0" y="97942"/>
                                  <a:pt x="95225" y="0"/>
                                  <a:pt x="212560"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635" name="Shape 635"/>
                        <wps:cNvSpPr/>
                        <wps:spPr>
                          <a:xfrm>
                            <a:off x="143066" y="277012"/>
                            <a:ext cx="10274" cy="7392"/>
                          </a:xfrm>
                          <a:custGeom>
                            <a:avLst/>
                            <a:gdLst/>
                            <a:ahLst/>
                            <a:cxnLst/>
                            <a:rect l="0" t="0" r="0" b="0"/>
                            <a:pathLst>
                              <a:path w="10274" h="7392">
                                <a:moveTo>
                                  <a:pt x="5486" y="0"/>
                                </a:moveTo>
                                <a:cubicBezTo>
                                  <a:pt x="10274" y="0"/>
                                  <a:pt x="9538" y="7392"/>
                                  <a:pt x="4788" y="7392"/>
                                </a:cubicBezTo>
                                <a:cubicBezTo>
                                  <a:pt x="0" y="7392"/>
                                  <a:pt x="724" y="0"/>
                                  <a:pt x="5486"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36" name="Shape 636"/>
                        <wps:cNvSpPr/>
                        <wps:spPr>
                          <a:xfrm>
                            <a:off x="165583" y="268884"/>
                            <a:ext cx="10274" cy="7404"/>
                          </a:xfrm>
                          <a:custGeom>
                            <a:avLst/>
                            <a:gdLst/>
                            <a:ahLst/>
                            <a:cxnLst/>
                            <a:rect l="0" t="0" r="0" b="0"/>
                            <a:pathLst>
                              <a:path w="10274" h="7404">
                                <a:moveTo>
                                  <a:pt x="5486" y="0"/>
                                </a:moveTo>
                                <a:cubicBezTo>
                                  <a:pt x="10274" y="0"/>
                                  <a:pt x="9550" y="7404"/>
                                  <a:pt x="4788" y="7404"/>
                                </a:cubicBezTo>
                                <a:cubicBezTo>
                                  <a:pt x="0" y="7404"/>
                                  <a:pt x="736" y="0"/>
                                  <a:pt x="5486"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37" name="Shape 637"/>
                        <wps:cNvSpPr/>
                        <wps:spPr>
                          <a:xfrm>
                            <a:off x="137325" y="322390"/>
                            <a:ext cx="10274" cy="7403"/>
                          </a:xfrm>
                          <a:custGeom>
                            <a:avLst/>
                            <a:gdLst/>
                            <a:ahLst/>
                            <a:cxnLst/>
                            <a:rect l="0" t="0" r="0" b="0"/>
                            <a:pathLst>
                              <a:path w="10274" h="7403">
                                <a:moveTo>
                                  <a:pt x="5486" y="0"/>
                                </a:moveTo>
                                <a:cubicBezTo>
                                  <a:pt x="10274" y="0"/>
                                  <a:pt x="9538" y="7403"/>
                                  <a:pt x="4788" y="7403"/>
                                </a:cubicBezTo>
                                <a:cubicBezTo>
                                  <a:pt x="0" y="7403"/>
                                  <a:pt x="724" y="0"/>
                                  <a:pt x="5486"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38" name="Shape 638"/>
                        <wps:cNvSpPr/>
                        <wps:spPr>
                          <a:xfrm>
                            <a:off x="41732" y="100990"/>
                            <a:ext cx="284163" cy="340182"/>
                          </a:xfrm>
                          <a:custGeom>
                            <a:avLst/>
                            <a:gdLst/>
                            <a:ahLst/>
                            <a:cxnLst/>
                            <a:rect l="0" t="0" r="0" b="0"/>
                            <a:pathLst>
                              <a:path w="284163" h="340182">
                                <a:moveTo>
                                  <a:pt x="201549" y="0"/>
                                </a:moveTo>
                                <a:cubicBezTo>
                                  <a:pt x="201549" y="0"/>
                                  <a:pt x="70485" y="42900"/>
                                  <a:pt x="90310" y="76822"/>
                                </a:cubicBezTo>
                                <a:cubicBezTo>
                                  <a:pt x="105537" y="102870"/>
                                  <a:pt x="181648" y="47905"/>
                                  <a:pt x="201549" y="74816"/>
                                </a:cubicBezTo>
                                <a:cubicBezTo>
                                  <a:pt x="238252" y="124447"/>
                                  <a:pt x="0" y="193383"/>
                                  <a:pt x="37986" y="252261"/>
                                </a:cubicBezTo>
                                <a:cubicBezTo>
                                  <a:pt x="57201" y="282042"/>
                                  <a:pt x="151689" y="201562"/>
                                  <a:pt x="177317" y="228448"/>
                                </a:cubicBezTo>
                                <a:cubicBezTo>
                                  <a:pt x="198247" y="250393"/>
                                  <a:pt x="118948" y="276340"/>
                                  <a:pt x="142075" y="308255"/>
                                </a:cubicBezTo>
                                <a:cubicBezTo>
                                  <a:pt x="165202" y="340182"/>
                                  <a:pt x="284163" y="276340"/>
                                  <a:pt x="284163" y="276340"/>
                                </a:cubicBezTo>
                              </a:path>
                            </a:pathLst>
                          </a:custGeom>
                          <a:ln w="33020" cap="rnd">
                            <a:miter lim="100000"/>
                          </a:ln>
                        </wps:spPr>
                        <wps:style>
                          <a:lnRef idx="1">
                            <a:srgbClr val="221F1F"/>
                          </a:lnRef>
                          <a:fillRef idx="0">
                            <a:srgbClr val="000000">
                              <a:alpha val="0"/>
                            </a:srgbClr>
                          </a:fillRef>
                          <a:effectRef idx="0">
                            <a:scrgbClr r="0" g="0" b="0"/>
                          </a:effectRef>
                          <a:fontRef idx="none"/>
                        </wps:style>
                        <wps:bodyPr/>
                      </wps:wsp>
                      <wps:wsp>
                        <wps:cNvPr id="639" name="Shape 639"/>
                        <wps:cNvSpPr/>
                        <wps:spPr>
                          <a:xfrm>
                            <a:off x="159626" y="33947"/>
                            <a:ext cx="57125" cy="55131"/>
                          </a:xfrm>
                          <a:custGeom>
                            <a:avLst/>
                            <a:gdLst/>
                            <a:ahLst/>
                            <a:cxnLst/>
                            <a:rect l="0" t="0" r="0" b="0"/>
                            <a:pathLst>
                              <a:path w="57125" h="55131">
                                <a:moveTo>
                                  <a:pt x="32639" y="0"/>
                                </a:moveTo>
                                <a:cubicBezTo>
                                  <a:pt x="32639" y="0"/>
                                  <a:pt x="0" y="17602"/>
                                  <a:pt x="9182" y="36360"/>
                                </a:cubicBezTo>
                                <a:cubicBezTo>
                                  <a:pt x="18364" y="55131"/>
                                  <a:pt x="46914" y="38710"/>
                                  <a:pt x="57125" y="29337"/>
                                </a:cubicBezTo>
                              </a:path>
                            </a:pathLst>
                          </a:custGeom>
                          <a:ln w="33020" cap="rnd">
                            <a:miter lim="100000"/>
                          </a:ln>
                        </wps:spPr>
                        <wps:style>
                          <a:lnRef idx="1">
                            <a:srgbClr val="221F1F"/>
                          </a:lnRef>
                          <a:fillRef idx="0">
                            <a:srgbClr val="000000">
                              <a:alpha val="0"/>
                            </a:srgbClr>
                          </a:fillRef>
                          <a:effectRef idx="0">
                            <a:scrgbClr r="0" g="0" b="0"/>
                          </a:effectRef>
                          <a:fontRef idx="none"/>
                        </wps:style>
                        <wps:bodyPr/>
                      </wps:wsp>
                      <wps:wsp>
                        <wps:cNvPr id="640" name="Shape 640"/>
                        <wps:cNvSpPr/>
                        <wps:spPr>
                          <a:xfrm>
                            <a:off x="41732" y="100990"/>
                            <a:ext cx="284163" cy="340182"/>
                          </a:xfrm>
                          <a:custGeom>
                            <a:avLst/>
                            <a:gdLst/>
                            <a:ahLst/>
                            <a:cxnLst/>
                            <a:rect l="0" t="0" r="0" b="0"/>
                            <a:pathLst>
                              <a:path w="284163" h="340182">
                                <a:moveTo>
                                  <a:pt x="201549" y="0"/>
                                </a:moveTo>
                                <a:cubicBezTo>
                                  <a:pt x="201549" y="0"/>
                                  <a:pt x="70485" y="42900"/>
                                  <a:pt x="90310" y="76810"/>
                                </a:cubicBezTo>
                                <a:cubicBezTo>
                                  <a:pt x="105537" y="102857"/>
                                  <a:pt x="181648" y="47905"/>
                                  <a:pt x="201549" y="74816"/>
                                </a:cubicBezTo>
                                <a:cubicBezTo>
                                  <a:pt x="238252" y="124447"/>
                                  <a:pt x="0" y="193383"/>
                                  <a:pt x="37986" y="252261"/>
                                </a:cubicBezTo>
                                <a:cubicBezTo>
                                  <a:pt x="57201" y="282042"/>
                                  <a:pt x="151689" y="201562"/>
                                  <a:pt x="177317" y="228448"/>
                                </a:cubicBezTo>
                                <a:cubicBezTo>
                                  <a:pt x="198247" y="250393"/>
                                  <a:pt x="118948" y="276327"/>
                                  <a:pt x="142075" y="308255"/>
                                </a:cubicBezTo>
                                <a:cubicBezTo>
                                  <a:pt x="165202" y="340182"/>
                                  <a:pt x="284163" y="276327"/>
                                  <a:pt x="284163" y="276327"/>
                                </a:cubicBezTo>
                              </a:path>
                            </a:pathLst>
                          </a:custGeom>
                          <a:ln w="16510" cap="rnd">
                            <a:miter lim="100000"/>
                          </a:ln>
                        </wps:spPr>
                        <wps:style>
                          <a:lnRef idx="1">
                            <a:srgbClr val="FFFFFF"/>
                          </a:lnRef>
                          <a:fillRef idx="0">
                            <a:srgbClr val="000000">
                              <a:alpha val="0"/>
                            </a:srgbClr>
                          </a:fillRef>
                          <a:effectRef idx="0">
                            <a:scrgbClr r="0" g="0" b="0"/>
                          </a:effectRef>
                          <a:fontRef idx="none"/>
                        </wps:style>
                        <wps:bodyPr/>
                      </wps:wsp>
                      <wps:wsp>
                        <wps:cNvPr id="641" name="Shape 641"/>
                        <wps:cNvSpPr/>
                        <wps:spPr>
                          <a:xfrm>
                            <a:off x="159626" y="33947"/>
                            <a:ext cx="57125" cy="55131"/>
                          </a:xfrm>
                          <a:custGeom>
                            <a:avLst/>
                            <a:gdLst/>
                            <a:ahLst/>
                            <a:cxnLst/>
                            <a:rect l="0" t="0" r="0" b="0"/>
                            <a:pathLst>
                              <a:path w="57125" h="55131">
                                <a:moveTo>
                                  <a:pt x="32639" y="0"/>
                                </a:moveTo>
                                <a:cubicBezTo>
                                  <a:pt x="32639" y="0"/>
                                  <a:pt x="0" y="17602"/>
                                  <a:pt x="9182" y="36360"/>
                                </a:cubicBezTo>
                                <a:cubicBezTo>
                                  <a:pt x="18364" y="55131"/>
                                  <a:pt x="46914" y="38710"/>
                                  <a:pt x="57125" y="29337"/>
                                </a:cubicBezTo>
                              </a:path>
                            </a:pathLst>
                          </a:custGeom>
                          <a:ln w="16510" cap="rnd">
                            <a:miter lim="100000"/>
                          </a:ln>
                        </wps:spPr>
                        <wps:style>
                          <a:lnRef idx="1">
                            <a:srgbClr val="FFFFFF"/>
                          </a:lnRef>
                          <a:fillRef idx="0">
                            <a:srgbClr val="000000">
                              <a:alpha val="0"/>
                            </a:srgbClr>
                          </a:fillRef>
                          <a:effectRef idx="0">
                            <a:scrgbClr r="0" g="0" b="0"/>
                          </a:effectRef>
                          <a:fontRef idx="none"/>
                        </wps:style>
                        <wps:bodyPr/>
                      </wps:wsp>
                      <wps:wsp>
                        <wps:cNvPr id="643" name="Shape 643"/>
                        <wps:cNvSpPr/>
                        <wps:spPr>
                          <a:xfrm>
                            <a:off x="0" y="0"/>
                            <a:ext cx="437820" cy="449999"/>
                          </a:xfrm>
                          <a:custGeom>
                            <a:avLst/>
                            <a:gdLst/>
                            <a:ahLst/>
                            <a:cxnLst/>
                            <a:rect l="0" t="0" r="0" b="0"/>
                            <a:pathLst>
                              <a:path w="437820" h="449999">
                                <a:moveTo>
                                  <a:pt x="437820" y="225006"/>
                                </a:moveTo>
                                <a:cubicBezTo>
                                  <a:pt x="437820" y="349199"/>
                                  <a:pt x="339751" y="449999"/>
                                  <a:pt x="218910" y="449999"/>
                                </a:cubicBezTo>
                                <a:cubicBezTo>
                                  <a:pt x="98070" y="449999"/>
                                  <a:pt x="0" y="349199"/>
                                  <a:pt x="0" y="225006"/>
                                </a:cubicBezTo>
                                <a:cubicBezTo>
                                  <a:pt x="0" y="100799"/>
                                  <a:pt x="98070" y="0"/>
                                  <a:pt x="218910" y="0"/>
                                </a:cubicBezTo>
                                <a:cubicBezTo>
                                  <a:pt x="339751" y="0"/>
                                  <a:pt x="437820" y="100799"/>
                                  <a:pt x="437820"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78" style="width:34.474pt;height:35.433pt;position:absolute;mso-position-horizontal-relative:text;mso-position-horizontal:absolute;margin-left:258.709pt;mso-position-vertical-relative:text;margin-top:-2.20294pt;" coordsize="4378,4499">
                <v:shape id="Shape 634" style="position:absolute;width:4251;height:4372;left:63;top:63;" coordsize="425120,437287" path="m212560,0c329895,0,425120,97942,425120,218643c425120,339331,329895,437287,212560,437287c95225,437287,0,339331,0,218643c0,97942,95225,0,212560,0x">
                  <v:stroke weight="0pt" endcap="flat" joinstyle="miter" miterlimit="10" on="false" color="#000000" opacity="0"/>
                  <v:fill on="true" color="#00a94e"/>
                </v:shape>
                <v:shape id="Shape 635" style="position:absolute;width:102;height:73;left:1430;top:2770;" coordsize="10274,7392" path="m5486,0c10274,0,9538,7392,4788,7392c0,7392,724,0,5486,0x">
                  <v:stroke weight="0pt" endcap="flat" joinstyle="miter" miterlimit="10" on="false" color="#000000" opacity="0"/>
                  <v:fill on="true" color="#221f1f"/>
                </v:shape>
                <v:shape id="Shape 636" style="position:absolute;width:102;height:74;left:1655;top:2688;" coordsize="10274,7404" path="m5486,0c10274,0,9550,7404,4788,7404c0,7404,736,0,5486,0x">
                  <v:stroke weight="0pt" endcap="flat" joinstyle="miter" miterlimit="10" on="false" color="#000000" opacity="0"/>
                  <v:fill on="true" color="#221f1f"/>
                </v:shape>
                <v:shape id="Shape 637" style="position:absolute;width:102;height:74;left:1373;top:3223;" coordsize="10274,7403" path="m5486,0c10274,0,9538,7403,4788,7403c0,7403,724,0,5486,0x">
                  <v:stroke weight="0pt" endcap="flat" joinstyle="miter" miterlimit="10" on="false" color="#000000" opacity="0"/>
                  <v:fill on="true" color="#221f1f"/>
                </v:shape>
                <v:shape id="Shape 638" style="position:absolute;width:2841;height:3401;left:417;top:1009;" coordsize="284163,340182" path="m201549,0c201549,0,70485,42900,90310,76822c105537,102870,181648,47905,201549,74816c238252,124447,0,193383,37986,252261c57201,282042,151689,201562,177317,228448c198247,250393,118948,276340,142075,308255c165202,340182,284163,276340,284163,276340">
                  <v:stroke weight="2.6pt" endcap="round" joinstyle="miter" miterlimit="4" on="true" color="#221f1f"/>
                  <v:fill on="false" color="#000000" opacity="0"/>
                </v:shape>
                <v:shape id="Shape 639" style="position:absolute;width:571;height:551;left:1596;top:339;" coordsize="57125,55131" path="m32639,0c32639,0,0,17602,9182,36360c18364,55131,46914,38710,57125,29337">
                  <v:stroke weight="2.6pt" endcap="round" joinstyle="miter" miterlimit="4" on="true" color="#221f1f"/>
                  <v:fill on="false" color="#000000" opacity="0"/>
                </v:shape>
                <v:shape id="Shape 640" style="position:absolute;width:2841;height:3401;left:417;top:1009;" coordsize="284163,340182" path="m201549,0c201549,0,70485,42900,90310,76810c105537,102857,181648,47905,201549,74816c238252,124447,0,193383,37986,252261c57201,282042,151689,201562,177317,228448c198247,250393,118948,276327,142075,308255c165202,340182,284163,276327,284163,276327">
                  <v:stroke weight="1.3pt" endcap="round" joinstyle="miter" miterlimit="4" on="true" color="#ffffff"/>
                  <v:fill on="false" color="#000000" opacity="0"/>
                </v:shape>
                <v:shape id="Shape 641" style="position:absolute;width:571;height:551;left:1596;top:339;" coordsize="57125,55131" path="m32639,0c32639,0,0,17602,9182,36360c18364,55131,46914,38710,57125,29337">
                  <v:stroke weight="1.3pt" endcap="round" joinstyle="miter" miterlimit="4" on="true" color="#ffffff"/>
                  <v:fill on="false" color="#000000" opacity="0"/>
                </v:shape>
                <v:shape id="Shape 643" style="position:absolute;width:4378;height:4499;left:0;top:0;" coordsize="437820,449999" path="m437820,225006c437820,349199,339751,449999,218910,449999c98070,449999,0,349199,0,225006c0,100799,98070,0,218910,0c339751,0,437820,100799,437820,225006x">
                  <v:stroke weight="2pt" endcap="flat" joinstyle="miter" miterlimit="10" on="true" color="#221f1f"/>
                  <v:fill on="false" color="#000000" opacity="0"/>
                </v:shape>
                <w10:wrap type="square"/>
              </v:group>
            </w:pict>
          </mc:Fallback>
        </mc:AlternateContent>
      </w:r>
      <w:r>
        <w:rPr>
          <w:sz w:val="28"/>
        </w:rPr>
        <w:t>Curriculum Cymreig (7–14) and Wales, Europe and the World (14–19)</w:t>
      </w:r>
    </w:p>
    <w:p w:rsidR="00105A0F" w:rsidRDefault="00CA2AC8">
      <w:pPr>
        <w:ind w:left="22" w:right="8"/>
      </w:pPr>
      <w:r>
        <w:t>Learners aged 7–14 should be given opportunities to develop and apply knowledge and understanding of the cultural, economic, environmental, historical and linguistic characteristics of Wales. Learners aged 14–19 should have opportunities for active engagement in understanding the political, social, economic and cultural aspects of Wales as part of the world as a whole. For 14–19 learners, this is a part of their Learning Core entitlement and is a requirement at Key Stage 4.</w:t>
      </w:r>
    </w:p>
    <w:p w:rsidR="00105A0F" w:rsidRDefault="00CA2AC8">
      <w:pPr>
        <w:spacing w:after="304"/>
        <w:ind w:left="22" w:right="8"/>
      </w:pPr>
      <w:r>
        <w:rPr>
          <w:b/>
        </w:rPr>
        <w:t xml:space="preserve">Careers and the world of work </w:t>
      </w:r>
      <w:r>
        <w:t>contributes particularly to economic understanding through its researching of learning, careers and employment opportunities. The changing nature of those opportunities will often also highlight linguistic, historical and environmental matters within the area and further afield.</w:t>
      </w:r>
    </w:p>
    <w:p w:rsidR="00105A0F" w:rsidRDefault="00CA2AC8">
      <w:pPr>
        <w:pStyle w:val="Heading3"/>
        <w:spacing w:after="65" w:line="256" w:lineRule="auto"/>
        <w:ind w:left="22" w:right="1351"/>
      </w:pPr>
      <w:r>
        <w:rPr>
          <w:sz w:val="28"/>
        </w:rPr>
        <w:t xml:space="preserve">Personal and social education  </w:t>
      </w:r>
      <w:r>
        <w:rPr>
          <w:noProof/>
          <w:color w:val="000000"/>
        </w:rPr>
        <mc:AlternateContent>
          <mc:Choice Requires="wpg">
            <w:drawing>
              <wp:inline distT="0" distB="0" distL="0" distR="0">
                <wp:extent cx="437820" cy="449999"/>
                <wp:effectExtent l="0" t="0" r="0" b="0"/>
                <wp:docPr id="13479" name="Group 13479"/>
                <wp:cNvGraphicFramePr/>
                <a:graphic xmlns:a="http://schemas.openxmlformats.org/drawingml/2006/main">
                  <a:graphicData uri="http://schemas.microsoft.com/office/word/2010/wordprocessingGroup">
                    <wpg:wgp>
                      <wpg:cNvGrpSpPr/>
                      <wpg:grpSpPr>
                        <a:xfrm>
                          <a:off x="0" y="0"/>
                          <a:ext cx="437820" cy="449999"/>
                          <a:chOff x="0" y="0"/>
                          <a:chExt cx="437820" cy="449999"/>
                        </a:xfrm>
                      </wpg:grpSpPr>
                      <wps:wsp>
                        <wps:cNvPr id="645" name="Shape 645"/>
                        <wps:cNvSpPr/>
                        <wps:spPr>
                          <a:xfrm>
                            <a:off x="6350" y="6350"/>
                            <a:ext cx="425120" cy="437299"/>
                          </a:xfrm>
                          <a:custGeom>
                            <a:avLst/>
                            <a:gdLst/>
                            <a:ahLst/>
                            <a:cxnLst/>
                            <a:rect l="0" t="0" r="0" b="0"/>
                            <a:pathLst>
                              <a:path w="425120" h="437299">
                                <a:moveTo>
                                  <a:pt x="212560" y="0"/>
                                </a:moveTo>
                                <a:cubicBezTo>
                                  <a:pt x="329895" y="0"/>
                                  <a:pt x="425120" y="97955"/>
                                  <a:pt x="425120" y="218656"/>
                                </a:cubicBezTo>
                                <a:cubicBezTo>
                                  <a:pt x="425120" y="339344"/>
                                  <a:pt x="329895" y="437299"/>
                                  <a:pt x="212560" y="437299"/>
                                </a:cubicBezTo>
                                <a:cubicBezTo>
                                  <a:pt x="95224" y="437299"/>
                                  <a:pt x="0" y="339344"/>
                                  <a:pt x="0" y="218656"/>
                                </a:cubicBezTo>
                                <a:cubicBezTo>
                                  <a:pt x="0" y="97955"/>
                                  <a:pt x="95224" y="0"/>
                                  <a:pt x="21256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646" name="Shape 646"/>
                        <wps:cNvSpPr/>
                        <wps:spPr>
                          <a:xfrm>
                            <a:off x="17425" y="119926"/>
                            <a:ext cx="206019" cy="234595"/>
                          </a:xfrm>
                          <a:custGeom>
                            <a:avLst/>
                            <a:gdLst/>
                            <a:ahLst/>
                            <a:cxnLst/>
                            <a:rect l="0" t="0" r="0" b="0"/>
                            <a:pathLst>
                              <a:path w="206019" h="234595">
                                <a:moveTo>
                                  <a:pt x="80175" y="0"/>
                                </a:moveTo>
                                <a:cubicBezTo>
                                  <a:pt x="109474" y="0"/>
                                  <a:pt x="133223" y="24358"/>
                                  <a:pt x="133223" y="54407"/>
                                </a:cubicBezTo>
                                <a:cubicBezTo>
                                  <a:pt x="133223" y="68187"/>
                                  <a:pt x="128219" y="80759"/>
                                  <a:pt x="119990" y="90348"/>
                                </a:cubicBezTo>
                                <a:cubicBezTo>
                                  <a:pt x="148247" y="82880"/>
                                  <a:pt x="177178" y="77839"/>
                                  <a:pt x="206019" y="73749"/>
                                </a:cubicBezTo>
                                <a:cubicBezTo>
                                  <a:pt x="177762" y="85484"/>
                                  <a:pt x="147612" y="99733"/>
                                  <a:pt x="124536" y="120104"/>
                                </a:cubicBezTo>
                                <a:cubicBezTo>
                                  <a:pt x="85903" y="154203"/>
                                  <a:pt x="94005" y="193421"/>
                                  <a:pt x="118669" y="234595"/>
                                </a:cubicBezTo>
                                <a:cubicBezTo>
                                  <a:pt x="90805" y="220447"/>
                                  <a:pt x="0" y="179312"/>
                                  <a:pt x="26213" y="134455"/>
                                </a:cubicBezTo>
                                <a:cubicBezTo>
                                  <a:pt x="33858" y="121349"/>
                                  <a:pt x="51727" y="113208"/>
                                  <a:pt x="67627" y="107277"/>
                                </a:cubicBezTo>
                                <a:cubicBezTo>
                                  <a:pt x="44386" y="101498"/>
                                  <a:pt x="27127" y="80035"/>
                                  <a:pt x="27127" y="54407"/>
                                </a:cubicBezTo>
                                <a:cubicBezTo>
                                  <a:pt x="27127" y="24358"/>
                                  <a:pt x="50876" y="0"/>
                                  <a:pt x="8017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647" name="Shape 647"/>
                        <wps:cNvSpPr/>
                        <wps:spPr>
                          <a:xfrm>
                            <a:off x="135814" y="78169"/>
                            <a:ext cx="298171" cy="362432"/>
                          </a:xfrm>
                          <a:custGeom>
                            <a:avLst/>
                            <a:gdLst/>
                            <a:ahLst/>
                            <a:cxnLst/>
                            <a:rect l="0" t="0" r="0" b="0"/>
                            <a:pathLst>
                              <a:path w="298171" h="362432">
                                <a:moveTo>
                                  <a:pt x="200457" y="0"/>
                                </a:moveTo>
                                <a:cubicBezTo>
                                  <a:pt x="229756" y="0"/>
                                  <a:pt x="253505" y="24358"/>
                                  <a:pt x="253505" y="54406"/>
                                </a:cubicBezTo>
                                <a:cubicBezTo>
                                  <a:pt x="253505" y="75552"/>
                                  <a:pt x="241732" y="93866"/>
                                  <a:pt x="224561" y="102870"/>
                                </a:cubicBezTo>
                                <a:cubicBezTo>
                                  <a:pt x="242214" y="107162"/>
                                  <a:pt x="257023" y="115824"/>
                                  <a:pt x="265862" y="131216"/>
                                </a:cubicBezTo>
                                <a:cubicBezTo>
                                  <a:pt x="298171" y="187489"/>
                                  <a:pt x="221843" y="253123"/>
                                  <a:pt x="181051" y="278714"/>
                                </a:cubicBezTo>
                                <a:cubicBezTo>
                                  <a:pt x="162204" y="308305"/>
                                  <a:pt x="133198" y="362432"/>
                                  <a:pt x="90119" y="355092"/>
                                </a:cubicBezTo>
                                <a:cubicBezTo>
                                  <a:pt x="53111" y="348793"/>
                                  <a:pt x="22479" y="303034"/>
                                  <a:pt x="0" y="277089"/>
                                </a:cubicBezTo>
                                <a:cubicBezTo>
                                  <a:pt x="19812" y="285090"/>
                                  <a:pt x="39675" y="290906"/>
                                  <a:pt x="59537" y="294170"/>
                                </a:cubicBezTo>
                                <a:cubicBezTo>
                                  <a:pt x="48209" y="284187"/>
                                  <a:pt x="41021" y="269405"/>
                                  <a:pt x="41021" y="252895"/>
                                </a:cubicBezTo>
                                <a:cubicBezTo>
                                  <a:pt x="41021" y="222834"/>
                                  <a:pt x="64770" y="198475"/>
                                  <a:pt x="94069" y="198475"/>
                                </a:cubicBezTo>
                                <a:cubicBezTo>
                                  <a:pt x="123368" y="198475"/>
                                  <a:pt x="147117" y="222834"/>
                                  <a:pt x="147117" y="252895"/>
                                </a:cubicBezTo>
                                <a:cubicBezTo>
                                  <a:pt x="147117" y="269621"/>
                                  <a:pt x="139751" y="284581"/>
                                  <a:pt x="128156" y="294563"/>
                                </a:cubicBezTo>
                                <a:cubicBezTo>
                                  <a:pt x="145390" y="291782"/>
                                  <a:pt x="162598" y="286715"/>
                                  <a:pt x="179756" y="279070"/>
                                </a:cubicBezTo>
                                <a:cubicBezTo>
                                  <a:pt x="199542" y="233260"/>
                                  <a:pt x="216167" y="168122"/>
                                  <a:pt x="166307" y="135712"/>
                                </a:cubicBezTo>
                                <a:cubicBezTo>
                                  <a:pt x="143980" y="121208"/>
                                  <a:pt x="114529" y="116662"/>
                                  <a:pt x="88354" y="115367"/>
                                </a:cubicBezTo>
                                <a:cubicBezTo>
                                  <a:pt x="108598" y="110820"/>
                                  <a:pt x="140284" y="102819"/>
                                  <a:pt x="171831" y="100203"/>
                                </a:cubicBezTo>
                                <a:cubicBezTo>
                                  <a:pt x="157150" y="90525"/>
                                  <a:pt x="147409" y="73634"/>
                                  <a:pt x="147409" y="54406"/>
                                </a:cubicBezTo>
                                <a:cubicBezTo>
                                  <a:pt x="147409" y="24358"/>
                                  <a:pt x="171158" y="0"/>
                                  <a:pt x="200457"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648" name="Shape 648"/>
                        <wps:cNvSpPr/>
                        <wps:spPr>
                          <a:xfrm>
                            <a:off x="135814" y="78169"/>
                            <a:ext cx="298171" cy="362432"/>
                          </a:xfrm>
                          <a:custGeom>
                            <a:avLst/>
                            <a:gdLst/>
                            <a:ahLst/>
                            <a:cxnLst/>
                            <a:rect l="0" t="0" r="0" b="0"/>
                            <a:pathLst>
                              <a:path w="298171" h="362432">
                                <a:moveTo>
                                  <a:pt x="265862" y="131216"/>
                                </a:moveTo>
                                <a:cubicBezTo>
                                  <a:pt x="257023" y="115824"/>
                                  <a:pt x="242214" y="107162"/>
                                  <a:pt x="224561" y="102870"/>
                                </a:cubicBezTo>
                                <a:cubicBezTo>
                                  <a:pt x="241732" y="93866"/>
                                  <a:pt x="253505" y="75552"/>
                                  <a:pt x="253505" y="54406"/>
                                </a:cubicBezTo>
                                <a:cubicBezTo>
                                  <a:pt x="253505" y="24358"/>
                                  <a:pt x="229756" y="0"/>
                                  <a:pt x="200457" y="0"/>
                                </a:cubicBezTo>
                                <a:cubicBezTo>
                                  <a:pt x="171158" y="0"/>
                                  <a:pt x="147409" y="24358"/>
                                  <a:pt x="147409" y="54406"/>
                                </a:cubicBezTo>
                                <a:cubicBezTo>
                                  <a:pt x="147409" y="73634"/>
                                  <a:pt x="157150" y="90525"/>
                                  <a:pt x="171831" y="100203"/>
                                </a:cubicBezTo>
                                <a:cubicBezTo>
                                  <a:pt x="140284" y="102819"/>
                                  <a:pt x="108598" y="110820"/>
                                  <a:pt x="88354" y="115367"/>
                                </a:cubicBezTo>
                                <a:cubicBezTo>
                                  <a:pt x="114529" y="116662"/>
                                  <a:pt x="143980" y="121208"/>
                                  <a:pt x="166307" y="135712"/>
                                </a:cubicBezTo>
                                <a:cubicBezTo>
                                  <a:pt x="216167" y="168122"/>
                                  <a:pt x="199542" y="233260"/>
                                  <a:pt x="179756" y="279070"/>
                                </a:cubicBezTo>
                                <a:cubicBezTo>
                                  <a:pt x="162598" y="286715"/>
                                  <a:pt x="145390" y="291782"/>
                                  <a:pt x="128156" y="294563"/>
                                </a:cubicBezTo>
                                <a:cubicBezTo>
                                  <a:pt x="139751" y="284581"/>
                                  <a:pt x="147117" y="269621"/>
                                  <a:pt x="147117" y="252895"/>
                                </a:cubicBezTo>
                                <a:cubicBezTo>
                                  <a:pt x="147117" y="222834"/>
                                  <a:pt x="123368" y="198475"/>
                                  <a:pt x="94069" y="198475"/>
                                </a:cubicBezTo>
                                <a:cubicBezTo>
                                  <a:pt x="64770" y="198475"/>
                                  <a:pt x="41021" y="222834"/>
                                  <a:pt x="41021" y="252895"/>
                                </a:cubicBezTo>
                                <a:cubicBezTo>
                                  <a:pt x="41021" y="269405"/>
                                  <a:pt x="48209" y="284187"/>
                                  <a:pt x="59537" y="294170"/>
                                </a:cubicBezTo>
                                <a:cubicBezTo>
                                  <a:pt x="39675" y="290906"/>
                                  <a:pt x="19812" y="285090"/>
                                  <a:pt x="0" y="277089"/>
                                </a:cubicBezTo>
                                <a:cubicBezTo>
                                  <a:pt x="22479" y="303034"/>
                                  <a:pt x="53111" y="348793"/>
                                  <a:pt x="90119" y="355092"/>
                                </a:cubicBezTo>
                                <a:cubicBezTo>
                                  <a:pt x="133198" y="362432"/>
                                  <a:pt x="162204" y="308305"/>
                                  <a:pt x="181051" y="278714"/>
                                </a:cubicBezTo>
                                <a:cubicBezTo>
                                  <a:pt x="221843" y="253123"/>
                                  <a:pt x="298171" y="187489"/>
                                  <a:pt x="265862" y="131216"/>
                                </a:cubicBezTo>
                                <a:close/>
                              </a:path>
                            </a:pathLst>
                          </a:custGeom>
                          <a:ln w="6604" cap="rnd">
                            <a:miter lim="100000"/>
                          </a:ln>
                        </wps:spPr>
                        <wps:style>
                          <a:lnRef idx="1">
                            <a:srgbClr val="221F1F"/>
                          </a:lnRef>
                          <a:fillRef idx="0">
                            <a:srgbClr val="000000">
                              <a:alpha val="0"/>
                            </a:srgbClr>
                          </a:fillRef>
                          <a:effectRef idx="0">
                            <a:scrgbClr r="0" g="0" b="0"/>
                          </a:effectRef>
                          <a:fontRef idx="none"/>
                        </wps:style>
                        <wps:bodyPr/>
                      </wps:wsp>
                      <wps:wsp>
                        <wps:cNvPr id="649" name="Shape 649"/>
                        <wps:cNvSpPr/>
                        <wps:spPr>
                          <a:xfrm>
                            <a:off x="17425" y="119926"/>
                            <a:ext cx="206019" cy="234595"/>
                          </a:xfrm>
                          <a:custGeom>
                            <a:avLst/>
                            <a:gdLst/>
                            <a:ahLst/>
                            <a:cxnLst/>
                            <a:rect l="0" t="0" r="0" b="0"/>
                            <a:pathLst>
                              <a:path w="206019" h="234595">
                                <a:moveTo>
                                  <a:pt x="124536" y="120104"/>
                                </a:moveTo>
                                <a:cubicBezTo>
                                  <a:pt x="147612" y="99733"/>
                                  <a:pt x="177762" y="85484"/>
                                  <a:pt x="206019" y="73749"/>
                                </a:cubicBezTo>
                                <a:cubicBezTo>
                                  <a:pt x="177178" y="77839"/>
                                  <a:pt x="148247" y="82880"/>
                                  <a:pt x="119990" y="90348"/>
                                </a:cubicBezTo>
                                <a:cubicBezTo>
                                  <a:pt x="128219" y="80759"/>
                                  <a:pt x="133223" y="68187"/>
                                  <a:pt x="133223" y="54407"/>
                                </a:cubicBezTo>
                                <a:cubicBezTo>
                                  <a:pt x="133223" y="24358"/>
                                  <a:pt x="109474" y="0"/>
                                  <a:pt x="80175" y="0"/>
                                </a:cubicBezTo>
                                <a:cubicBezTo>
                                  <a:pt x="50876" y="0"/>
                                  <a:pt x="27127" y="24358"/>
                                  <a:pt x="27127" y="54407"/>
                                </a:cubicBezTo>
                                <a:cubicBezTo>
                                  <a:pt x="27127" y="80035"/>
                                  <a:pt x="44386" y="101498"/>
                                  <a:pt x="67627" y="107277"/>
                                </a:cubicBezTo>
                                <a:cubicBezTo>
                                  <a:pt x="51727" y="113208"/>
                                  <a:pt x="33858" y="121349"/>
                                  <a:pt x="26213" y="134455"/>
                                </a:cubicBezTo>
                                <a:cubicBezTo>
                                  <a:pt x="0" y="179312"/>
                                  <a:pt x="90805" y="220447"/>
                                  <a:pt x="118669" y="234595"/>
                                </a:cubicBezTo>
                                <a:cubicBezTo>
                                  <a:pt x="94005" y="193421"/>
                                  <a:pt x="85903" y="154203"/>
                                  <a:pt x="124536" y="120104"/>
                                </a:cubicBezTo>
                                <a:close/>
                              </a:path>
                            </a:pathLst>
                          </a:custGeom>
                          <a:ln w="6604" cap="rnd">
                            <a:miter lim="100000"/>
                          </a:ln>
                        </wps:spPr>
                        <wps:style>
                          <a:lnRef idx="1">
                            <a:srgbClr val="221F1F"/>
                          </a:lnRef>
                          <a:fillRef idx="0">
                            <a:srgbClr val="000000">
                              <a:alpha val="0"/>
                            </a:srgbClr>
                          </a:fillRef>
                          <a:effectRef idx="0">
                            <a:scrgbClr r="0" g="0" b="0"/>
                          </a:effectRef>
                          <a:fontRef idx="none"/>
                        </wps:style>
                        <wps:bodyPr/>
                      </wps:wsp>
                      <wps:wsp>
                        <wps:cNvPr id="651" name="Shape 651"/>
                        <wps:cNvSpPr/>
                        <wps:spPr>
                          <a:xfrm>
                            <a:off x="0" y="0"/>
                            <a:ext cx="437820" cy="449999"/>
                          </a:xfrm>
                          <a:custGeom>
                            <a:avLst/>
                            <a:gdLst/>
                            <a:ahLst/>
                            <a:cxnLst/>
                            <a:rect l="0" t="0" r="0" b="0"/>
                            <a:pathLst>
                              <a:path w="437820" h="449999">
                                <a:moveTo>
                                  <a:pt x="437820" y="225006"/>
                                </a:moveTo>
                                <a:cubicBezTo>
                                  <a:pt x="437820" y="349199"/>
                                  <a:pt x="339750" y="449999"/>
                                  <a:pt x="218910" y="449999"/>
                                </a:cubicBezTo>
                                <a:cubicBezTo>
                                  <a:pt x="98069" y="449999"/>
                                  <a:pt x="0" y="349199"/>
                                  <a:pt x="0" y="225006"/>
                                </a:cubicBezTo>
                                <a:cubicBezTo>
                                  <a:pt x="0" y="100800"/>
                                  <a:pt x="98069" y="0"/>
                                  <a:pt x="218910" y="0"/>
                                </a:cubicBezTo>
                                <a:cubicBezTo>
                                  <a:pt x="339750" y="0"/>
                                  <a:pt x="437820" y="100800"/>
                                  <a:pt x="437820"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79" style="width:34.474pt;height:35.433pt;mso-position-horizontal-relative:char;mso-position-vertical-relative:line" coordsize="4378,4499">
                <v:shape id="Shape 645" style="position:absolute;width:4251;height:4372;left:63;top:63;" coordsize="425120,437299" path="m212560,0c329895,0,425120,97955,425120,218656c425120,339344,329895,437299,212560,437299c95224,437299,0,339344,0,218656c0,97955,95224,0,212560,0x">
                  <v:stroke weight="0pt" endcap="round" joinstyle="miter" miterlimit="4" on="false" color="#000000" opacity="0"/>
                  <v:fill on="true" color="#00a94e"/>
                </v:shape>
                <v:shape id="Shape 646" style="position:absolute;width:2060;height:2345;left:174;top:1199;" coordsize="206019,234595" path="m80175,0c109474,0,133223,24358,133223,54407c133223,68187,128219,80759,119990,90348c148247,82880,177178,77839,206019,73749c177762,85484,147612,99733,124536,120104c85903,154203,94005,193421,118669,234595c90805,220447,0,179312,26213,134455c33858,121349,51727,113208,67627,107277c44386,101498,27127,80035,27127,54407c27127,24358,50876,0,80175,0x">
                  <v:stroke weight="0pt" endcap="round" joinstyle="miter" miterlimit="4" on="false" color="#000000" opacity="0"/>
                  <v:fill on="true" color="#ffffff"/>
                </v:shape>
                <v:shape id="Shape 647" style="position:absolute;width:2981;height:3624;left:1358;top:781;" coordsize="298171,362432" path="m200457,0c229756,0,253505,24358,253505,54406c253505,75552,241732,93866,224561,102870c242214,107162,257023,115824,265862,131216c298171,187489,221843,253123,181051,278714c162204,308305,133198,362432,90119,355092c53111,348793,22479,303034,0,277089c19812,285090,39675,290906,59537,294170c48209,284187,41021,269405,41021,252895c41021,222834,64770,198475,94069,198475c123368,198475,147117,222834,147117,252895c147117,269621,139751,284581,128156,294563c145390,291782,162598,286715,179756,279070c199542,233260,216167,168122,166307,135712c143980,121208,114529,116662,88354,115367c108598,110820,140284,102819,171831,100203c157150,90525,147409,73634,147409,54406c147409,24358,171158,0,200457,0x">
                  <v:stroke weight="0pt" endcap="round" joinstyle="miter" miterlimit="4" on="false" color="#000000" opacity="0"/>
                  <v:fill on="true" color="#ffffff"/>
                </v:shape>
                <v:shape id="Shape 648" style="position:absolute;width:2981;height:3624;left:1358;top:781;" coordsize="298171,362432" path="m265862,131216c257023,115824,242214,107162,224561,102870c241732,93866,253505,75552,253505,54406c253505,24358,229756,0,200457,0c171158,0,147409,24358,147409,54406c147409,73634,157150,90525,171831,100203c140284,102819,108598,110820,88354,115367c114529,116662,143980,121208,166307,135712c216167,168122,199542,233260,179756,279070c162598,286715,145390,291782,128156,294563c139751,284581,147117,269621,147117,252895c147117,222834,123368,198475,94069,198475c64770,198475,41021,222834,41021,252895c41021,269405,48209,284187,59537,294170c39675,290906,19812,285090,0,277089c22479,303034,53111,348793,90119,355092c133198,362432,162204,308305,181051,278714c221843,253123,298171,187489,265862,131216x">
                  <v:stroke weight="0.52pt" endcap="round" joinstyle="miter" miterlimit="4" on="true" color="#221f1f"/>
                  <v:fill on="false" color="#000000" opacity="0"/>
                </v:shape>
                <v:shape id="Shape 649" style="position:absolute;width:2060;height:2345;left:174;top:1199;" coordsize="206019,234595" path="m124536,120104c147612,99733,177762,85484,206019,73749c177178,77839,148247,82880,119990,90348c128219,80759,133223,68187,133223,54407c133223,24358,109474,0,80175,0c50876,0,27127,24358,27127,54407c27127,80035,44386,101498,67627,107277c51727,113208,33858,121349,26213,134455c0,179312,90805,220447,118669,234595c94005,193421,85903,154203,124536,120104x">
                  <v:stroke weight="0.52pt" endcap="round" joinstyle="miter" miterlimit="4" on="true" color="#221f1f"/>
                  <v:fill on="false" color="#000000" opacity="0"/>
                </v:shape>
                <v:shape id="Shape 651" style="position:absolute;width:4378;height:4499;left:0;top:0;" coordsize="437820,449999" path="m437820,225006c437820,349199,339750,449999,218910,449999c98069,449999,0,349199,0,225006c0,100800,98069,0,218910,0c339750,0,437820,100800,437820,225006x">
                  <v:stroke weight="2pt" endcap="flat" joinstyle="miter" miterlimit="10" on="true" color="#221f1f"/>
                  <v:fill on="false" color="#000000" opacity="0"/>
                </v:shape>
              </v:group>
            </w:pict>
          </mc:Fallback>
        </mc:AlternateContent>
      </w:r>
    </w:p>
    <w:p w:rsidR="00105A0F" w:rsidRDefault="00CA2AC8">
      <w:pPr>
        <w:ind w:left="22" w:right="8"/>
      </w:pPr>
      <w:r>
        <w:t>Learners should be given opportunities to promote their health and emotional well-being and moral and spiritual development; to become active citizens and promote sustainable development and global citizenship; and to prepare for lifelong learning. For 14–19 learners, this is a part of their Learning Core entitlement and is a requirement at Key Stage 4.</w:t>
      </w:r>
    </w:p>
    <w:p w:rsidR="00105A0F" w:rsidRDefault="00CA2AC8">
      <w:pPr>
        <w:ind w:left="22" w:right="8"/>
      </w:pPr>
      <w:r>
        <w:rPr>
          <w:b/>
        </w:rPr>
        <w:t xml:space="preserve">Careers and the world of work </w:t>
      </w:r>
      <w:r>
        <w:t>contributes to this through contacts with the world of work and by challenging stereotypes. It also provides opportunities to develop their understanding of social interaction through working with others.</w:t>
      </w:r>
    </w:p>
    <w:p w:rsidR="00105A0F" w:rsidRDefault="00CA2AC8">
      <w:pPr>
        <w:ind w:left="22" w:right="8"/>
      </w:pPr>
      <w:r>
        <w:rPr>
          <w:noProof/>
          <w:color w:val="000000"/>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59992" cy="1743240"/>
                <wp:effectExtent l="0" t="0" r="0" b="0"/>
                <wp:wrapTopAndBottom/>
                <wp:docPr id="13640" name="Group 13640"/>
                <wp:cNvGraphicFramePr/>
                <a:graphic xmlns:a="http://schemas.openxmlformats.org/drawingml/2006/main">
                  <a:graphicData uri="http://schemas.microsoft.com/office/word/2010/wordprocessingGroup">
                    <wpg:wgp>
                      <wpg:cNvGrpSpPr/>
                      <wpg:grpSpPr>
                        <a:xfrm>
                          <a:off x="0" y="0"/>
                          <a:ext cx="7559992" cy="1743240"/>
                          <a:chOff x="0" y="0"/>
                          <a:chExt cx="7559992" cy="1743240"/>
                        </a:xfrm>
                      </wpg:grpSpPr>
                      <pic:pic xmlns:pic="http://schemas.openxmlformats.org/drawingml/2006/picture">
                        <pic:nvPicPr>
                          <pic:cNvPr id="14448" name="Picture 14448"/>
                          <pic:cNvPicPr/>
                        </pic:nvPicPr>
                        <pic:blipFill>
                          <a:blip r:embed="rId32"/>
                          <a:stretch>
                            <a:fillRect/>
                          </a:stretch>
                        </pic:blipFill>
                        <pic:spPr>
                          <a:xfrm>
                            <a:off x="0" y="0"/>
                            <a:ext cx="7543800" cy="1624584"/>
                          </a:xfrm>
                          <a:prstGeom prst="rect">
                            <a:avLst/>
                          </a:prstGeom>
                        </pic:spPr>
                      </pic:pic>
                      <wps:wsp>
                        <wps:cNvPr id="657" name="Rectangle 657"/>
                        <wps:cNvSpPr/>
                        <wps:spPr>
                          <a:xfrm>
                            <a:off x="2269997" y="1429131"/>
                            <a:ext cx="3444481" cy="254209"/>
                          </a:xfrm>
                          <a:prstGeom prst="rect">
                            <a:avLst/>
                          </a:prstGeom>
                          <a:ln>
                            <a:noFill/>
                          </a:ln>
                        </wps:spPr>
                        <wps:txbx>
                          <w:txbxContent>
                            <w:p w:rsidR="00105A0F" w:rsidRDefault="00CA2AC8">
                              <w:pPr>
                                <w:spacing w:after="160" w:line="259" w:lineRule="auto"/>
                                <w:ind w:left="0" w:firstLine="0"/>
                              </w:pPr>
                              <w:r>
                                <w:rPr>
                                  <w:b/>
                                  <w:w w:val="117"/>
                                  <w:sz w:val="28"/>
                                </w:rPr>
                                <w:t>Careers</w:t>
                              </w:r>
                              <w:r>
                                <w:rPr>
                                  <w:b/>
                                  <w:spacing w:val="22"/>
                                  <w:w w:val="117"/>
                                  <w:sz w:val="28"/>
                                </w:rPr>
                                <w:t xml:space="preserve"> </w:t>
                              </w:r>
                              <w:r>
                                <w:rPr>
                                  <w:b/>
                                  <w:w w:val="117"/>
                                  <w:sz w:val="28"/>
                                </w:rPr>
                                <w:t>and</w:t>
                              </w:r>
                              <w:r>
                                <w:rPr>
                                  <w:b/>
                                  <w:spacing w:val="22"/>
                                  <w:w w:val="117"/>
                                  <w:sz w:val="28"/>
                                </w:rPr>
                                <w:t xml:space="preserve"> </w:t>
                              </w:r>
                              <w:r>
                                <w:rPr>
                                  <w:b/>
                                  <w:w w:val="117"/>
                                  <w:sz w:val="28"/>
                                </w:rPr>
                                <w:t>the</w:t>
                              </w:r>
                              <w:r>
                                <w:rPr>
                                  <w:b/>
                                  <w:spacing w:val="22"/>
                                  <w:w w:val="117"/>
                                  <w:sz w:val="28"/>
                                </w:rPr>
                                <w:t xml:space="preserve"> </w:t>
                              </w:r>
                              <w:r>
                                <w:rPr>
                                  <w:b/>
                                  <w:w w:val="117"/>
                                  <w:sz w:val="28"/>
                                </w:rPr>
                                <w:t>world</w:t>
                              </w:r>
                              <w:r>
                                <w:rPr>
                                  <w:b/>
                                  <w:spacing w:val="22"/>
                                  <w:w w:val="117"/>
                                  <w:sz w:val="28"/>
                                </w:rPr>
                                <w:t xml:space="preserve"> </w:t>
                              </w:r>
                              <w:r>
                                <w:rPr>
                                  <w:b/>
                                  <w:w w:val="117"/>
                                  <w:sz w:val="28"/>
                                </w:rPr>
                                <w:t>of</w:t>
                              </w:r>
                              <w:r>
                                <w:rPr>
                                  <w:b/>
                                  <w:spacing w:val="22"/>
                                  <w:w w:val="117"/>
                                  <w:sz w:val="28"/>
                                </w:rPr>
                                <w:t xml:space="preserve"> </w:t>
                              </w:r>
                              <w:r>
                                <w:rPr>
                                  <w:b/>
                                  <w:w w:val="117"/>
                                  <w:sz w:val="28"/>
                                </w:rPr>
                                <w:t>work</w:t>
                              </w:r>
                            </w:p>
                          </w:txbxContent>
                        </wps:txbx>
                        <wps:bodyPr horzOverflow="overflow" vert="horz" lIns="0" tIns="0" rIns="0" bIns="0" rtlCol="0">
                          <a:noAutofit/>
                        </wps:bodyPr>
                      </wps:wsp>
                      <wps:wsp>
                        <wps:cNvPr id="666" name="Shape 666"/>
                        <wps:cNvSpPr/>
                        <wps:spPr>
                          <a:xfrm>
                            <a:off x="5042712" y="1299972"/>
                            <a:ext cx="437312" cy="437300"/>
                          </a:xfrm>
                          <a:custGeom>
                            <a:avLst/>
                            <a:gdLst/>
                            <a:ahLst/>
                            <a:cxnLst/>
                            <a:rect l="0" t="0" r="0" b="0"/>
                            <a:pathLst>
                              <a:path w="437312" h="437300">
                                <a:moveTo>
                                  <a:pt x="218656" y="0"/>
                                </a:moveTo>
                                <a:cubicBezTo>
                                  <a:pt x="339356" y="0"/>
                                  <a:pt x="437312" y="97955"/>
                                  <a:pt x="437312" y="218656"/>
                                </a:cubicBezTo>
                                <a:cubicBezTo>
                                  <a:pt x="437312" y="339344"/>
                                  <a:pt x="339356" y="437300"/>
                                  <a:pt x="218656" y="437300"/>
                                </a:cubicBezTo>
                                <a:cubicBezTo>
                                  <a:pt x="97968" y="437300"/>
                                  <a:pt x="0" y="339344"/>
                                  <a:pt x="0" y="218656"/>
                                </a:cubicBezTo>
                                <a:cubicBezTo>
                                  <a:pt x="0" y="97955"/>
                                  <a:pt x="97968" y="0"/>
                                  <a:pt x="218656"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667" name="Shape 667"/>
                        <wps:cNvSpPr/>
                        <wps:spPr>
                          <a:xfrm>
                            <a:off x="5225719" y="1485138"/>
                            <a:ext cx="34646" cy="69304"/>
                          </a:xfrm>
                          <a:custGeom>
                            <a:avLst/>
                            <a:gdLst/>
                            <a:ahLst/>
                            <a:cxnLst/>
                            <a:rect l="0" t="0" r="0" b="0"/>
                            <a:pathLst>
                              <a:path w="34646" h="69304">
                                <a:moveTo>
                                  <a:pt x="34646" y="0"/>
                                </a:moveTo>
                                <a:lnTo>
                                  <a:pt x="34646" y="69304"/>
                                </a:lnTo>
                                <a:cubicBezTo>
                                  <a:pt x="15519" y="69304"/>
                                  <a:pt x="0" y="53784"/>
                                  <a:pt x="0" y="34658"/>
                                </a:cubicBezTo>
                                <a:cubicBezTo>
                                  <a:pt x="0" y="15519"/>
                                  <a:pt x="15519" y="0"/>
                                  <a:pt x="346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8" name="Shape 668"/>
                        <wps:cNvSpPr/>
                        <wps:spPr>
                          <a:xfrm>
                            <a:off x="5085676" y="1345108"/>
                            <a:ext cx="174689" cy="349364"/>
                          </a:xfrm>
                          <a:custGeom>
                            <a:avLst/>
                            <a:gdLst/>
                            <a:ahLst/>
                            <a:cxnLst/>
                            <a:rect l="0" t="0" r="0" b="0"/>
                            <a:pathLst>
                              <a:path w="174689" h="349364">
                                <a:moveTo>
                                  <a:pt x="174689" y="0"/>
                                </a:moveTo>
                                <a:lnTo>
                                  <a:pt x="174689" y="99619"/>
                                </a:lnTo>
                                <a:cubicBezTo>
                                  <a:pt x="133236" y="99619"/>
                                  <a:pt x="99619" y="133223"/>
                                  <a:pt x="99619" y="174689"/>
                                </a:cubicBezTo>
                                <a:cubicBezTo>
                                  <a:pt x="99619" y="216141"/>
                                  <a:pt x="133236" y="249758"/>
                                  <a:pt x="174689" y="249758"/>
                                </a:cubicBezTo>
                                <a:lnTo>
                                  <a:pt x="174689" y="349364"/>
                                </a:lnTo>
                                <a:cubicBezTo>
                                  <a:pt x="160350" y="349364"/>
                                  <a:pt x="148704" y="337731"/>
                                  <a:pt x="148704" y="323380"/>
                                </a:cubicBezTo>
                                <a:lnTo>
                                  <a:pt x="148704" y="301282"/>
                                </a:lnTo>
                                <a:cubicBezTo>
                                  <a:pt x="132613" y="297535"/>
                                  <a:pt x="117704" y="290741"/>
                                  <a:pt x="104597" y="281533"/>
                                </a:cubicBezTo>
                                <a:lnTo>
                                  <a:pt x="87922" y="298209"/>
                                </a:lnTo>
                                <a:cubicBezTo>
                                  <a:pt x="77775" y="308356"/>
                                  <a:pt x="61316" y="308356"/>
                                  <a:pt x="51168" y="298209"/>
                                </a:cubicBezTo>
                                <a:cubicBezTo>
                                  <a:pt x="41034" y="288062"/>
                                  <a:pt x="41034" y="271590"/>
                                  <a:pt x="51168" y="261455"/>
                                </a:cubicBezTo>
                                <a:lnTo>
                                  <a:pt x="69024" y="243598"/>
                                </a:lnTo>
                                <a:cubicBezTo>
                                  <a:pt x="61125" y="230632"/>
                                  <a:pt x="55512" y="216141"/>
                                  <a:pt x="52667" y="200673"/>
                                </a:cubicBezTo>
                                <a:lnTo>
                                  <a:pt x="25984" y="200673"/>
                                </a:lnTo>
                                <a:cubicBezTo>
                                  <a:pt x="11646" y="200673"/>
                                  <a:pt x="0" y="189026"/>
                                  <a:pt x="0" y="174689"/>
                                </a:cubicBezTo>
                                <a:cubicBezTo>
                                  <a:pt x="0" y="160325"/>
                                  <a:pt x="11646" y="148692"/>
                                  <a:pt x="25984" y="148692"/>
                                </a:cubicBezTo>
                                <a:lnTo>
                                  <a:pt x="53873" y="148692"/>
                                </a:lnTo>
                                <a:cubicBezTo>
                                  <a:pt x="57290" y="133998"/>
                                  <a:pt x="63246" y="120269"/>
                                  <a:pt x="71272" y="108026"/>
                                </a:cubicBezTo>
                                <a:lnTo>
                                  <a:pt x="51168" y="87909"/>
                                </a:lnTo>
                                <a:cubicBezTo>
                                  <a:pt x="41034" y="77762"/>
                                  <a:pt x="41034" y="61316"/>
                                  <a:pt x="51168" y="51156"/>
                                </a:cubicBezTo>
                                <a:cubicBezTo>
                                  <a:pt x="61316" y="41008"/>
                                  <a:pt x="77775" y="41008"/>
                                  <a:pt x="87922" y="51156"/>
                                </a:cubicBezTo>
                                <a:lnTo>
                                  <a:pt x="108026" y="71272"/>
                                </a:lnTo>
                                <a:cubicBezTo>
                                  <a:pt x="120281" y="63233"/>
                                  <a:pt x="133998" y="57277"/>
                                  <a:pt x="148704" y="53861"/>
                                </a:cubicBezTo>
                                <a:lnTo>
                                  <a:pt x="148704" y="25984"/>
                                </a:lnTo>
                                <a:cubicBezTo>
                                  <a:pt x="148704" y="11633"/>
                                  <a:pt x="160350" y="0"/>
                                  <a:pt x="1746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9" name="Shape 669"/>
                        <wps:cNvSpPr/>
                        <wps:spPr>
                          <a:xfrm>
                            <a:off x="5260364" y="1485138"/>
                            <a:ext cx="34646" cy="69304"/>
                          </a:xfrm>
                          <a:custGeom>
                            <a:avLst/>
                            <a:gdLst/>
                            <a:ahLst/>
                            <a:cxnLst/>
                            <a:rect l="0" t="0" r="0" b="0"/>
                            <a:pathLst>
                              <a:path w="34646" h="69304">
                                <a:moveTo>
                                  <a:pt x="0" y="0"/>
                                </a:moveTo>
                                <a:cubicBezTo>
                                  <a:pt x="19139" y="0"/>
                                  <a:pt x="34646" y="15519"/>
                                  <a:pt x="34646" y="34658"/>
                                </a:cubicBezTo>
                                <a:cubicBezTo>
                                  <a:pt x="34646" y="53784"/>
                                  <a:pt x="19139" y="69304"/>
                                  <a:pt x="0" y="6930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0" name="Shape 670"/>
                        <wps:cNvSpPr/>
                        <wps:spPr>
                          <a:xfrm>
                            <a:off x="5260364" y="1345108"/>
                            <a:ext cx="174676" cy="349364"/>
                          </a:xfrm>
                          <a:custGeom>
                            <a:avLst/>
                            <a:gdLst/>
                            <a:ahLst/>
                            <a:cxnLst/>
                            <a:rect l="0" t="0" r="0" b="0"/>
                            <a:pathLst>
                              <a:path w="174676" h="349364">
                                <a:moveTo>
                                  <a:pt x="0" y="0"/>
                                </a:moveTo>
                                <a:cubicBezTo>
                                  <a:pt x="14351" y="0"/>
                                  <a:pt x="25997" y="11633"/>
                                  <a:pt x="25997" y="25984"/>
                                </a:cubicBezTo>
                                <a:lnTo>
                                  <a:pt x="25997" y="52667"/>
                                </a:lnTo>
                                <a:cubicBezTo>
                                  <a:pt x="41465" y="55499"/>
                                  <a:pt x="55956" y="61113"/>
                                  <a:pt x="68923" y="69012"/>
                                </a:cubicBezTo>
                                <a:lnTo>
                                  <a:pt x="86779" y="51156"/>
                                </a:lnTo>
                                <a:cubicBezTo>
                                  <a:pt x="96913" y="41008"/>
                                  <a:pt x="113385" y="41008"/>
                                  <a:pt x="123520" y="51156"/>
                                </a:cubicBezTo>
                                <a:cubicBezTo>
                                  <a:pt x="133667" y="61316"/>
                                  <a:pt x="133667" y="77762"/>
                                  <a:pt x="123520" y="87909"/>
                                </a:cubicBezTo>
                                <a:lnTo>
                                  <a:pt x="106845" y="104584"/>
                                </a:lnTo>
                                <a:cubicBezTo>
                                  <a:pt x="116053" y="117690"/>
                                  <a:pt x="122860" y="132600"/>
                                  <a:pt x="126606" y="148692"/>
                                </a:cubicBezTo>
                                <a:lnTo>
                                  <a:pt x="148691" y="148692"/>
                                </a:lnTo>
                                <a:cubicBezTo>
                                  <a:pt x="163055" y="148692"/>
                                  <a:pt x="174676" y="160325"/>
                                  <a:pt x="174676" y="174689"/>
                                </a:cubicBezTo>
                                <a:cubicBezTo>
                                  <a:pt x="174676" y="189026"/>
                                  <a:pt x="163055" y="200673"/>
                                  <a:pt x="148691" y="200673"/>
                                </a:cubicBezTo>
                                <a:lnTo>
                                  <a:pt x="127787" y="200673"/>
                                </a:lnTo>
                                <a:cubicBezTo>
                                  <a:pt x="124689" y="217563"/>
                                  <a:pt x="118262" y="233273"/>
                                  <a:pt x="109182" y="247117"/>
                                </a:cubicBezTo>
                                <a:lnTo>
                                  <a:pt x="123520" y="261455"/>
                                </a:lnTo>
                                <a:cubicBezTo>
                                  <a:pt x="133667" y="271590"/>
                                  <a:pt x="133667" y="288062"/>
                                  <a:pt x="123520" y="298209"/>
                                </a:cubicBezTo>
                                <a:cubicBezTo>
                                  <a:pt x="113385" y="308356"/>
                                  <a:pt x="96913" y="308356"/>
                                  <a:pt x="86779" y="298209"/>
                                </a:cubicBezTo>
                                <a:lnTo>
                                  <a:pt x="72441" y="283870"/>
                                </a:lnTo>
                                <a:cubicBezTo>
                                  <a:pt x="58598" y="292938"/>
                                  <a:pt x="42888" y="299377"/>
                                  <a:pt x="25997" y="302476"/>
                                </a:cubicBezTo>
                                <a:lnTo>
                                  <a:pt x="25997" y="323380"/>
                                </a:lnTo>
                                <a:cubicBezTo>
                                  <a:pt x="25997" y="337731"/>
                                  <a:pt x="14351" y="349364"/>
                                  <a:pt x="0" y="349364"/>
                                </a:cubicBezTo>
                                <a:lnTo>
                                  <a:pt x="0" y="249758"/>
                                </a:lnTo>
                                <a:cubicBezTo>
                                  <a:pt x="41465" y="249758"/>
                                  <a:pt x="75069" y="216141"/>
                                  <a:pt x="75069" y="174689"/>
                                </a:cubicBezTo>
                                <a:cubicBezTo>
                                  <a:pt x="75069" y="133223"/>
                                  <a:pt x="41465" y="99619"/>
                                  <a:pt x="0" y="99619"/>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1" name="Shape 671"/>
                        <wps:cNvSpPr/>
                        <wps:spPr>
                          <a:xfrm>
                            <a:off x="5225719" y="1485138"/>
                            <a:ext cx="69291" cy="69304"/>
                          </a:xfrm>
                          <a:custGeom>
                            <a:avLst/>
                            <a:gdLst/>
                            <a:ahLst/>
                            <a:cxnLst/>
                            <a:rect l="0" t="0" r="0" b="0"/>
                            <a:pathLst>
                              <a:path w="69291" h="69304">
                                <a:moveTo>
                                  <a:pt x="34646" y="0"/>
                                </a:moveTo>
                                <a:cubicBezTo>
                                  <a:pt x="15519" y="0"/>
                                  <a:pt x="0" y="15519"/>
                                  <a:pt x="0" y="34658"/>
                                </a:cubicBezTo>
                                <a:cubicBezTo>
                                  <a:pt x="0" y="53784"/>
                                  <a:pt x="15519" y="69304"/>
                                  <a:pt x="34646" y="69304"/>
                                </a:cubicBezTo>
                                <a:cubicBezTo>
                                  <a:pt x="53784" y="69304"/>
                                  <a:pt x="69291" y="53784"/>
                                  <a:pt x="69291" y="34658"/>
                                </a:cubicBezTo>
                                <a:cubicBezTo>
                                  <a:pt x="69291" y="15519"/>
                                  <a:pt x="53784" y="0"/>
                                  <a:pt x="34646" y="0"/>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672" name="Shape 672"/>
                        <wps:cNvSpPr/>
                        <wps:spPr>
                          <a:xfrm>
                            <a:off x="5185295" y="1444727"/>
                            <a:ext cx="150139" cy="150140"/>
                          </a:xfrm>
                          <a:custGeom>
                            <a:avLst/>
                            <a:gdLst/>
                            <a:ahLst/>
                            <a:cxnLst/>
                            <a:rect l="0" t="0" r="0" b="0"/>
                            <a:pathLst>
                              <a:path w="150139" h="150140">
                                <a:moveTo>
                                  <a:pt x="75070" y="150140"/>
                                </a:moveTo>
                                <a:cubicBezTo>
                                  <a:pt x="33617" y="150140"/>
                                  <a:pt x="0" y="116522"/>
                                  <a:pt x="0" y="75070"/>
                                </a:cubicBezTo>
                                <a:cubicBezTo>
                                  <a:pt x="0" y="33604"/>
                                  <a:pt x="33617" y="0"/>
                                  <a:pt x="75070" y="0"/>
                                </a:cubicBezTo>
                                <a:cubicBezTo>
                                  <a:pt x="116535" y="0"/>
                                  <a:pt x="150139" y="33604"/>
                                  <a:pt x="150139" y="75070"/>
                                </a:cubicBezTo>
                                <a:cubicBezTo>
                                  <a:pt x="150139" y="116522"/>
                                  <a:pt x="116535" y="150140"/>
                                  <a:pt x="75070" y="150140"/>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673" name="Shape 673"/>
                        <wps:cNvSpPr/>
                        <wps:spPr>
                          <a:xfrm>
                            <a:off x="5085676" y="1345108"/>
                            <a:ext cx="349364" cy="349364"/>
                          </a:xfrm>
                          <a:custGeom>
                            <a:avLst/>
                            <a:gdLst/>
                            <a:ahLst/>
                            <a:cxnLst/>
                            <a:rect l="0" t="0" r="0" b="0"/>
                            <a:pathLst>
                              <a:path w="349364" h="349364">
                                <a:moveTo>
                                  <a:pt x="323380" y="148692"/>
                                </a:moveTo>
                                <a:lnTo>
                                  <a:pt x="301295" y="148692"/>
                                </a:lnTo>
                                <a:cubicBezTo>
                                  <a:pt x="297548" y="132600"/>
                                  <a:pt x="290741" y="117690"/>
                                  <a:pt x="281534" y="104584"/>
                                </a:cubicBezTo>
                                <a:lnTo>
                                  <a:pt x="298209" y="87909"/>
                                </a:lnTo>
                                <a:cubicBezTo>
                                  <a:pt x="308356" y="77762"/>
                                  <a:pt x="308356" y="61316"/>
                                  <a:pt x="298209" y="51156"/>
                                </a:cubicBezTo>
                                <a:cubicBezTo>
                                  <a:pt x="288074" y="41008"/>
                                  <a:pt x="271602" y="41008"/>
                                  <a:pt x="261467" y="51156"/>
                                </a:cubicBezTo>
                                <a:lnTo>
                                  <a:pt x="243611" y="69012"/>
                                </a:lnTo>
                                <a:cubicBezTo>
                                  <a:pt x="230644" y="61113"/>
                                  <a:pt x="216154" y="55499"/>
                                  <a:pt x="200685" y="52667"/>
                                </a:cubicBezTo>
                                <a:lnTo>
                                  <a:pt x="200685" y="25984"/>
                                </a:lnTo>
                                <a:cubicBezTo>
                                  <a:pt x="200685" y="11633"/>
                                  <a:pt x="189039" y="0"/>
                                  <a:pt x="174689" y="0"/>
                                </a:cubicBezTo>
                                <a:cubicBezTo>
                                  <a:pt x="160350" y="0"/>
                                  <a:pt x="148704" y="11633"/>
                                  <a:pt x="148704" y="25984"/>
                                </a:cubicBezTo>
                                <a:lnTo>
                                  <a:pt x="148704" y="53861"/>
                                </a:lnTo>
                                <a:cubicBezTo>
                                  <a:pt x="133998" y="57277"/>
                                  <a:pt x="120281" y="63233"/>
                                  <a:pt x="108026" y="71272"/>
                                </a:cubicBezTo>
                                <a:lnTo>
                                  <a:pt x="87922" y="51156"/>
                                </a:lnTo>
                                <a:cubicBezTo>
                                  <a:pt x="77775" y="41008"/>
                                  <a:pt x="61316" y="41008"/>
                                  <a:pt x="51168" y="51156"/>
                                </a:cubicBezTo>
                                <a:cubicBezTo>
                                  <a:pt x="41034" y="61316"/>
                                  <a:pt x="41034" y="77762"/>
                                  <a:pt x="51168" y="87909"/>
                                </a:cubicBezTo>
                                <a:lnTo>
                                  <a:pt x="71272" y="108026"/>
                                </a:lnTo>
                                <a:cubicBezTo>
                                  <a:pt x="63246" y="120269"/>
                                  <a:pt x="57290" y="133998"/>
                                  <a:pt x="53873" y="148692"/>
                                </a:cubicBezTo>
                                <a:lnTo>
                                  <a:pt x="25984" y="148692"/>
                                </a:lnTo>
                                <a:cubicBezTo>
                                  <a:pt x="11646" y="148692"/>
                                  <a:pt x="0" y="160325"/>
                                  <a:pt x="0" y="174689"/>
                                </a:cubicBezTo>
                                <a:cubicBezTo>
                                  <a:pt x="0" y="189026"/>
                                  <a:pt x="11646" y="200673"/>
                                  <a:pt x="25984" y="200673"/>
                                </a:cubicBezTo>
                                <a:lnTo>
                                  <a:pt x="52667" y="200673"/>
                                </a:lnTo>
                                <a:cubicBezTo>
                                  <a:pt x="55512" y="216141"/>
                                  <a:pt x="61125" y="230632"/>
                                  <a:pt x="69024" y="243598"/>
                                </a:cubicBezTo>
                                <a:lnTo>
                                  <a:pt x="51168" y="261455"/>
                                </a:lnTo>
                                <a:cubicBezTo>
                                  <a:pt x="41034" y="271590"/>
                                  <a:pt x="41034" y="288062"/>
                                  <a:pt x="51168" y="298209"/>
                                </a:cubicBezTo>
                                <a:cubicBezTo>
                                  <a:pt x="61316" y="308356"/>
                                  <a:pt x="77775" y="308356"/>
                                  <a:pt x="87922" y="298209"/>
                                </a:cubicBezTo>
                                <a:lnTo>
                                  <a:pt x="104597" y="281533"/>
                                </a:lnTo>
                                <a:cubicBezTo>
                                  <a:pt x="117704" y="290741"/>
                                  <a:pt x="132613" y="297535"/>
                                  <a:pt x="148704" y="301282"/>
                                </a:cubicBezTo>
                                <a:lnTo>
                                  <a:pt x="148704" y="323380"/>
                                </a:lnTo>
                                <a:cubicBezTo>
                                  <a:pt x="148704" y="337731"/>
                                  <a:pt x="160350" y="349364"/>
                                  <a:pt x="174689" y="349364"/>
                                </a:cubicBezTo>
                                <a:cubicBezTo>
                                  <a:pt x="189039" y="349364"/>
                                  <a:pt x="200685" y="337731"/>
                                  <a:pt x="200685" y="323380"/>
                                </a:cubicBezTo>
                                <a:lnTo>
                                  <a:pt x="200685" y="302476"/>
                                </a:lnTo>
                                <a:cubicBezTo>
                                  <a:pt x="217576" y="299377"/>
                                  <a:pt x="233286" y="292938"/>
                                  <a:pt x="247129" y="283870"/>
                                </a:cubicBezTo>
                                <a:lnTo>
                                  <a:pt x="261467" y="298209"/>
                                </a:lnTo>
                                <a:cubicBezTo>
                                  <a:pt x="271602" y="308356"/>
                                  <a:pt x="288074" y="308356"/>
                                  <a:pt x="298209" y="298209"/>
                                </a:cubicBezTo>
                                <a:cubicBezTo>
                                  <a:pt x="308356" y="288062"/>
                                  <a:pt x="308356" y="271590"/>
                                  <a:pt x="298209" y="261455"/>
                                </a:cubicBezTo>
                                <a:lnTo>
                                  <a:pt x="283870" y="247117"/>
                                </a:lnTo>
                                <a:cubicBezTo>
                                  <a:pt x="292951" y="233273"/>
                                  <a:pt x="299377" y="217563"/>
                                  <a:pt x="302476" y="200673"/>
                                </a:cubicBezTo>
                                <a:lnTo>
                                  <a:pt x="323380" y="200673"/>
                                </a:lnTo>
                                <a:cubicBezTo>
                                  <a:pt x="337744" y="200673"/>
                                  <a:pt x="349364" y="189026"/>
                                  <a:pt x="349364" y="174689"/>
                                </a:cubicBezTo>
                                <a:cubicBezTo>
                                  <a:pt x="349364" y="160325"/>
                                  <a:pt x="337744" y="148692"/>
                                  <a:pt x="323380" y="148692"/>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675" name="Shape 675"/>
                        <wps:cNvSpPr/>
                        <wps:spPr>
                          <a:xfrm>
                            <a:off x="5036362" y="1293254"/>
                            <a:ext cx="450012" cy="449987"/>
                          </a:xfrm>
                          <a:custGeom>
                            <a:avLst/>
                            <a:gdLst/>
                            <a:ahLst/>
                            <a:cxnLst/>
                            <a:rect l="0" t="0" r="0" b="0"/>
                            <a:pathLst>
                              <a:path w="450012" h="449987">
                                <a:moveTo>
                                  <a:pt x="450012" y="224993"/>
                                </a:moveTo>
                                <a:cubicBezTo>
                                  <a:pt x="450012" y="349186"/>
                                  <a:pt x="349212" y="449987"/>
                                  <a:pt x="225006" y="449987"/>
                                </a:cubicBezTo>
                                <a:cubicBezTo>
                                  <a:pt x="100812" y="449987"/>
                                  <a:pt x="0" y="349186"/>
                                  <a:pt x="0" y="224993"/>
                                </a:cubicBezTo>
                                <a:cubicBezTo>
                                  <a:pt x="0" y="100788"/>
                                  <a:pt x="100812" y="0"/>
                                  <a:pt x="225006" y="0"/>
                                </a:cubicBezTo>
                                <a:cubicBezTo>
                                  <a:pt x="349212" y="0"/>
                                  <a:pt x="450012" y="100788"/>
                                  <a:pt x="450012" y="224993"/>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id="Group 13640" o:spid="_x0000_s1042" style="position:absolute;left:0;text-align:left;margin-left:0;margin-top:0;width:595.25pt;height:137.25pt;z-index:251665408;mso-position-horizontal-relative:page;mso-position-vertical-relative:page" coordsize="75599,17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qKKK+UP4y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f8ZeA9D8e6a9lrWn&#10;W97GQdrzQRyPGdrAMpdTgjccH3roKKTSaszOpThVi4VFdPoz89/2gv2XdW+HM13rmkRNf6C8zt5c&#10;CvJLbqTI+5gsSqqKiDJzwT6V8/1+vuqaXaa1p9xY3tvHdWs8bRyRTIHVlYEEEEEHgn86+EP2mv2Z&#10;rrwJf3PiPw9byXOgzu0s0ESFmtWYyyMQqRhUhVFUcnj6V4+IwvL70Nj8M4q4TeDvjcCrw+1Ht5ry&#10;/I+caKKK80/KQooooAKKKKACiiigAooooAKKKKACiiigAooooAKKKKAP2Iooor6s/s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9e0O08SaNe6XfRLLa3cLwSKVB+V1KnGQRnBPatCijfQmUVJOMloz8y/2h/hDP8ACnxvcwwwS/2R&#10;dM09vNsOxVaWUJHkIqg7UzgV5XX6X/tJfCmz+Jvw7v8AeGjv9OjkvreSPaGd44ZdqMdrEqS/IGPr&#10;X5r6hZS6bfXNpMMTW8rROOfvKSD19xXz2Ipeynpsz+aeKsleU41ypr93PVfqiCiiiuU+KCiiigAo&#10;oooAKKKKACiiigAooooAKKKKACiiigD9iKKKK+rP7N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OeFLmGSGVFeORSjKwyCC&#10;MEEV+b37VHw4Hw/+KV61uj/ZNU36gGx8iNJPN8gwoAwF6c/Wv0lr5k/bg8Drq/gmz1uBVF3a3CLI&#10;zDjyVincgYXOcn1xXFi4c1O/Y+G4wy9Y7LJTS96nqv1PhKiiivBP5rCiiigAooooAKKKKACiiigA&#10;ooooAKKKKACiiigD9iKKKK+rP7N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gvjtoqa58J/FEJt/tMsem3UsKBN58wQSBS&#10;Bg889ua72s7xJYtqnh3VLJGCPcWssIZjgAshGf1qJrmi0c2Kpe2oTpPqmvwPyLuIZLW4khlRo5Y2&#10;KOjAgqQcEEdqZXQfEOwbSvH3iWydg72+p3MRZTkErKwz+lc/XzD0dj+QKsPZVJU+za+4KKKKRkFF&#10;FFABRRRQAUUUUAFFFFABRRRQAUUUUAfsRRRRX1Z/Z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3ClreUAZJUgflUlFAH5&#10;WfGmxuLD4seLxcwyQmTVryVPMQruUzyYYZ6jjrXFV67+1P8A8lg1X/fl/wDSiavIq+YqfEz+R81p&#10;Khjq1NO9pMKKKKzPKCiiigAooooAKKKKACiiigAooooAKKKKAP2Iooor6s/s0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1P2pv8AksGq/wC/L/6UTV5FXrv7U3/JYNV/35f/AEomryKvmKnxs/k7PP8AkZV/8TCiiisz&#10;wwooooAKKKKACiiigAooooAKKKKACiiigD9iKKKK+rP7N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NT9qb/ksGq/&#10;78v/AKUTV5FXrv7U3/JYNV/35f8A0omryKvmKnxs/k7PP+RlX/xMKKKKzPDCiiigAooooAKKKKAC&#10;iiigAooooAKKKKAP2Iooor6s/s0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1P2pv+Swar/vy/wDpRNXkVeu/tTf8&#10;lg1X/fl/9KJq8ir5ip8bP5Ozz/kZV/8AEwooorM8MKKKKACiiigAooooAKKKKACiiigAooooA/Yi&#10;iiivqz+z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U/am/5LBqv+/L/6UTV5FXrv7U3/ACWDVf8Afl/9KJq8ir5i&#10;p8bP5Ozz/kZV/wDEwooorM8MKKKKACiiigAooooAKKKKACiiigAooooA/Yiiiivqz+z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U/am/wCSwar/AL8v/pRNXkVeu/tTf8lg1X/fl/8ASiavIq+YqfGz+Ts8/wCRlX/x&#10;MKKKKzPDCiiigAooooAKKKKACiiigAooooAKKKKAP2Iooor6s/s0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1P2p&#10;v+Swar/vy/8ApRNXkVeu/tTf8lg1X/fl/wDSiavIq+YqfGz+Ts8/5GVf/EwooorM8MKKKKACiiig&#10;AooooAKKKKACiiigAooooA/Yiiiivqz+z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am/5LBqv+/L/AOlE1eRV&#10;67+1N/yWDVf9+X/0omryKvmKnxs/k7PP+RlX/wATCiiiszwwooooAKKKKACiiigAooooAKKKKACi&#10;iigD9iKKKK+rP7N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NT9qb/ksGq/78v/pRNXkVeu/tTf8AJYNV/wB+X/0o&#10;mryKvmKnxs/k7PP+RlX/AMTCiiiszwwooooAKKKKACiiigAooooAKKKKACiiigD9iKKKK+rP7N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NT9qb/AJLBqv8Avy/+lE1eRV67+1N/yWDVf9+X/wBKJq8ir5ip8bP5Ozz/&#10;AJGVf/EwooorM8MKKKKACiiigAooooAKKKKACiiigAooooA/Yiiiivqz+z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am/5LBqv+/L/wClE1eRV67+1N/yWDVf9+X/ANKJq8ir5ip8bP5Ozz/kZV/8TCiiiszwwooo&#10;oAKKKKACiiigAooooAKKKKACiiigD9iKKKK+rP7N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T9qb/ksGq/78v8A&#10;6UTV5FXrv7U3/JYNV/35f/SiavIq+YqfGz+Ts8/5GVf/ABMKKKKzPDCiiigAooooAKKKKACiiigA&#10;ooooAKKKKAP2Iooor6s/s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1P2pv+Swar/vy/+lE1eRV67+1N/wAlg1X/&#10;AH5f/SiavIq+YqfGz+Ts8/5GVf8AxMKKKKzPDCiiigAooooAKKKKACiiigAooooAKKKKAP2Iooor&#10;6s/s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1P2pv8AksGq/wC/L/6UTV5FXrv7U3/JYNV/35f/AEomryKvmKnx&#10;s/k7PP8AkZV/8TCiiiszwwooooAKKKKACiiigAooooAKKKKACiiigD9iKKKK+rP7N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NT9qb/ksGq/78v/AKUTV5FXrv7U3/JYNV/35f8A0omryKvmKnxs/k7PP+RlX/xMKKKK&#10;zPDCiiigAooooAKKKKACiiigAooooAKKKKAP2Iooor6s/s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1P2pv+Swa&#10;r/vy/wDpRNXkVeu/tTf8lg1X/fl/9KJq8ir5ip8bP5Ozz/kZV/8AEwooorM8MKKKKACiiigAoooo&#10;AKKKKACiiigAooooA/Yiiiivqz+z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U/am/5LBqv+/L/6UTV5FXrv7U3/&#10;ACWDVf8Afl/9KJq8ir5ip8bP5Ozz/kZV/wDEwooorM8MKKKKACiiigAooooAKKKKACiiigAooooA&#10;/Yiiiivqz+z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U/am/wCSwar/AL8v/pRNXkVeu/tTf8lg1X/fl/8ASiav&#10;Iq+YqfGz+Ts8/wCRlX/xMKKKKzPDCiiigAooooAKKKKACiiigAooooAKKKKAP2Iooor6s/s0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1P2pv+Swar/vy/8ApRNXkVeu/tTf8lg1X/fl/wDSiavIq+YqfGz+Ts8/5GVf&#10;/EwooorM8MKKKKACiiigAooooAKKKKACiiigAooooA/Yiiiivqz+z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U/&#10;am/5LBqv+/L/AOlE1eRV67+1N/yWDVf9+X/0omryKvmKnxs/k7PP+RlX/wATCiiiszwwooooAKKK&#10;KACiiigAooooAKKKKACiiigD9iKKKK+rP7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">
                <v:shape id="Picture 14448" o:spid="_x0000_s1043"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">
                  <v:imagedata r:id="rId33" o:title=""/>
                </v:shape>
                <v:rect id="Rectangle 657" o:spid="_x0000_s1044" style="position:absolute;left:22699;top:14291;width:34445;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rsidR="00105A0F" w:rsidRDefault="00CA2AC8">
                        <w:pPr>
                          <w:spacing w:after="160" w:line="259" w:lineRule="auto"/>
                          <w:ind w:left="0" w:firstLine="0"/>
                        </w:pPr>
                        <w:r>
                          <w:rPr>
                            <w:b/>
                            <w:w w:val="117"/>
                            <w:sz w:val="28"/>
                          </w:rPr>
                          <w:t>Careers</w:t>
                        </w:r>
                        <w:r>
                          <w:rPr>
                            <w:b/>
                            <w:spacing w:val="22"/>
                            <w:w w:val="117"/>
                            <w:sz w:val="28"/>
                          </w:rPr>
                          <w:t xml:space="preserve"> </w:t>
                        </w:r>
                        <w:r>
                          <w:rPr>
                            <w:b/>
                            <w:w w:val="117"/>
                            <w:sz w:val="28"/>
                          </w:rPr>
                          <w:t>and</w:t>
                        </w:r>
                        <w:r>
                          <w:rPr>
                            <w:b/>
                            <w:spacing w:val="22"/>
                            <w:w w:val="117"/>
                            <w:sz w:val="28"/>
                          </w:rPr>
                          <w:t xml:space="preserve"> </w:t>
                        </w:r>
                        <w:r>
                          <w:rPr>
                            <w:b/>
                            <w:w w:val="117"/>
                            <w:sz w:val="28"/>
                          </w:rPr>
                          <w:t>the</w:t>
                        </w:r>
                        <w:r>
                          <w:rPr>
                            <w:b/>
                            <w:spacing w:val="22"/>
                            <w:w w:val="117"/>
                            <w:sz w:val="28"/>
                          </w:rPr>
                          <w:t xml:space="preserve"> </w:t>
                        </w:r>
                        <w:r>
                          <w:rPr>
                            <w:b/>
                            <w:w w:val="117"/>
                            <w:sz w:val="28"/>
                          </w:rPr>
                          <w:t>world</w:t>
                        </w:r>
                        <w:r>
                          <w:rPr>
                            <w:b/>
                            <w:spacing w:val="22"/>
                            <w:w w:val="117"/>
                            <w:sz w:val="28"/>
                          </w:rPr>
                          <w:t xml:space="preserve"> </w:t>
                        </w:r>
                        <w:r>
                          <w:rPr>
                            <w:b/>
                            <w:w w:val="117"/>
                            <w:sz w:val="28"/>
                          </w:rPr>
                          <w:t>of</w:t>
                        </w:r>
                        <w:r>
                          <w:rPr>
                            <w:b/>
                            <w:spacing w:val="22"/>
                            <w:w w:val="117"/>
                            <w:sz w:val="28"/>
                          </w:rPr>
                          <w:t xml:space="preserve"> </w:t>
                        </w:r>
                        <w:r>
                          <w:rPr>
                            <w:b/>
                            <w:w w:val="117"/>
                            <w:sz w:val="28"/>
                          </w:rPr>
                          <w:t>work</w:t>
                        </w:r>
                      </w:p>
                    </w:txbxContent>
                  </v:textbox>
                </v:rect>
                <v:shape id="Shape 666" o:spid="_x0000_s1045" style="position:absolute;left:50427;top:12999;width:4373;height:4373;visibility:visible;mso-wrap-style:square;v-text-anchor:top" coordsize="437312,4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" path="m218656,c339356,,437312,97955,437312,218656v,120688,-97956,218644,-218656,218644c97968,437300,,339344,,218656,,97955,97968,,218656,xe" fillcolor="#00a94e" stroked="f" strokeweight="0">
                  <v:stroke miterlimit="83231f" joinstyle="miter"/>
                  <v:path arrowok="t" textboxrect="0,0,437312,437300"/>
                </v:shape>
                <v:shape id="Shape 667" o:spid="_x0000_s1046" style="position:absolute;left:52257;top:14851;width:346;height:693;visibility:visible;mso-wrap-style:square;v-text-anchor:top" coordsize="34646,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" path="m34646,r,69304c15519,69304,,53784,,34658,,15519,15519,,34646,xe" stroked="f" strokeweight="0">
                  <v:stroke miterlimit="83231f" joinstyle="miter"/>
                  <v:path arrowok="t" textboxrect="0,0,34646,69304"/>
                </v:shape>
                <v:shape id="Shape 668" o:spid="_x0000_s1047" style="position:absolute;left:50856;top:13451;width:1747;height:3493;visibility:visible;mso-wrap-style:square;v-text-anchor:top" coordsize="174689,3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" path="m174689,r,99619c133236,99619,99619,133223,99619,174689v,41452,33617,75069,75070,75069l174689,349364v-14339,,-25985,-11633,-25985,-25984l148704,301282v-16091,-3747,-31000,-10541,-44107,-19749l87922,298209v-10147,10147,-26606,10147,-36754,c41034,288062,41034,271590,51168,261455l69024,243598c61125,230632,55512,216141,52667,200673r-26683,c11646,200673,,189026,,174689,,160325,11646,148692,25984,148692r27889,c57290,133998,63246,120269,71272,108026l51168,87909c41034,77762,41034,61316,51168,51156v10148,-10148,26607,-10148,36754,l108026,71272v12255,-8039,25972,-13995,40678,-17411l148704,25984c148704,11633,160350,,174689,xe" stroked="f" strokeweight="0">
                  <v:stroke miterlimit="83231f" joinstyle="miter"/>
                  <v:path arrowok="t" textboxrect="0,0,174689,349364"/>
                </v:shape>
                <v:shape id="Shape 669" o:spid="_x0000_s1048" style="position:absolute;left:52603;top:14851;width:347;height:693;visibility:visible;mso-wrap-style:square;v-text-anchor:top" coordsize="34646,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" path="m,c19139,,34646,15519,34646,34658,34646,53784,19139,69304,,69304l,xe" stroked="f" strokeweight="0">
                  <v:stroke miterlimit="83231f" joinstyle="miter"/>
                  <v:path arrowok="t" textboxrect="0,0,34646,69304"/>
                </v:shape>
                <v:shape id="Shape 670" o:spid="_x0000_s1049" style="position:absolute;left:52603;top:13451;width:1747;height:3493;visibility:visible;mso-wrap-style:square;v-text-anchor:top" coordsize="174676,3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" path="m,c14351,,25997,11633,25997,25984r,26683c41465,55499,55956,61113,68923,69012l86779,51156v10134,-10148,26606,-10148,36741,c133667,61316,133667,77762,123520,87909r-16675,16675c116053,117690,122860,132600,126606,148692r22085,c163055,148692,174676,160325,174676,174689v,14337,-11621,25984,-25985,25984l127787,200673v-3098,16890,-9525,32600,-18605,46444l123520,261455v10147,10135,10147,26607,,36754c113385,308356,96913,308356,86779,298209l72441,283870v-13843,9068,-29553,15507,-46444,18606l25997,323380v,14351,-11646,25984,-25997,25984l,249758v41465,,75069,-33617,75069,-75069c75069,133223,41465,99619,,99619l,xe" stroked="f" strokeweight="0">
                  <v:stroke miterlimit="83231f" joinstyle="miter"/>
                  <v:path arrowok="t" textboxrect="0,0,174676,349364"/>
                </v:shape>
                <v:shape id="Shape 671" o:spid="_x0000_s1050" style="position:absolute;left:52257;top:14851;width:693;height:693;visibility:visible;mso-wrap-style:square;v-text-anchor:top" coordsize="69291,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" path="m34646,c15519,,,15519,,34658,,53784,15519,69304,34646,69304v19138,,34645,-15520,34645,-34646c69291,15519,53784,,34646,xe" filled="f" strokecolor="#221f1f" strokeweight=".52pt">
                  <v:stroke miterlimit="1" joinstyle="miter"/>
                  <v:path arrowok="t" textboxrect="0,0,69291,69304"/>
                </v:shape>
                <v:shape id="Shape 672" o:spid="_x0000_s1051" style="position:absolute;left:51852;top:14447;width:1502;height:1501;visibility:visible;mso-wrap-style:square;v-text-anchor:top" coordsize="150139,1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" path="m75070,150140c33617,150140,,116522,,75070,,33604,33617,,75070,v41465,,75069,33604,75069,75070c150139,116522,116535,150140,75070,150140xe" filled="f" strokecolor="#221f1f" strokeweight=".52pt">
                  <v:stroke miterlimit="1" joinstyle="miter"/>
                  <v:path arrowok="t" textboxrect="0,0,150139,150140"/>
                </v:shape>
                <v:shape id="Shape 673" o:spid="_x0000_s1052" style="position:absolute;left:50856;top:13451;width:3494;height:3493;visibility:visible;mso-wrap-style:square;v-text-anchor:top" coordsize="349364,3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" path="m323380,148692r-22085,c297548,132600,290741,117690,281534,104584l298209,87909v10147,-10147,10147,-26593,,-36753c288074,41008,271602,41008,261467,51156l243611,69012c230644,61113,216154,55499,200685,52667r,-26683c200685,11633,189039,,174689,,160350,,148704,11633,148704,25984r,27877c133998,57277,120281,63233,108026,71272l87922,51156c77775,41008,61316,41008,51168,51156v-10134,10160,-10134,26606,,36753l71272,108026v-8026,12243,-13982,25972,-17399,40666l25984,148692c11646,148692,,160325,,174689v,14337,11646,25984,25984,25984l52667,200673v2845,15468,8458,29959,16357,42925l51168,261455v-10134,10135,-10134,26607,,36754c61316,308356,77775,308356,87922,298209r16675,-16676c117704,290741,132613,297535,148704,301282r,22098c148704,337731,160350,349364,174689,349364v14350,,25996,-11633,25996,-25984l200685,302476v16891,-3099,32601,-9538,46444,-18606l261467,298209v10135,10147,26607,10147,36742,c308356,288062,308356,271590,298209,261455l283870,247117v9081,-13844,15507,-29554,18606,-46444l323380,200673v14364,,25984,-11647,25984,-25984c349364,160325,337744,148692,323380,148692xe" filled="f" strokecolor="#221f1f" strokeweight=".52pt">
                  <v:stroke miterlimit="1" joinstyle="miter"/>
                  <v:path arrowok="t" textboxrect="0,0,349364,349364"/>
                </v:shape>
                <v:shape id="Shape 675" o:spid="_x0000_s1053" style="position:absolute;left:50363;top:12932;width:4500;height:4500;visibility:visible;mso-wrap-style:square;v-text-anchor:top" coordsize="450012,4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" path="m450012,224993v,124193,-100800,224994,-225006,224994c100812,449987,,349186,,224993,,100788,100812,,225006,,349212,,450012,100788,450012,224993xe" filled="f" strokecolor="#221f1f" strokeweight="2pt">
                  <v:stroke miterlimit="83231f" joinstyle="miter"/>
                  <v:path arrowok="t" textboxrect="0,0,450012,449987"/>
                </v:shape>
                <w10:wrap type="topAndBottom" anchorx="page" anchory="page"/>
              </v:group>
            </w:pict>
          </mc:Fallback>
        </mc:AlternateContent>
      </w:r>
      <w:r>
        <w:rPr>
          <w:noProof/>
          <w:color w:val="000000"/>
        </w:rPr>
        <mc:AlternateContent>
          <mc:Choice Requires="wpg">
            <w:drawing>
              <wp:anchor distT="0" distB="0" distL="114300" distR="114300" simplePos="0" relativeHeight="251666432" behindDoc="0" locked="0" layoutInCell="1" allowOverlap="1">
                <wp:simplePos x="0" y="0"/>
                <wp:positionH relativeFrom="page">
                  <wp:posOffset>4837950</wp:posOffset>
                </wp:positionH>
                <wp:positionV relativeFrom="page">
                  <wp:posOffset>10310902</wp:posOffset>
                </wp:positionV>
                <wp:extent cx="2722042" cy="381108"/>
                <wp:effectExtent l="0" t="0" r="0" b="0"/>
                <wp:wrapTopAndBottom/>
                <wp:docPr id="13641" name="Group 13641"/>
                <wp:cNvGraphicFramePr/>
                <a:graphic xmlns:a="http://schemas.openxmlformats.org/drawingml/2006/main">
                  <a:graphicData uri="http://schemas.microsoft.com/office/word/2010/wordprocessingGroup">
                    <wpg:wgp>
                      <wpg:cNvGrpSpPr/>
                      <wpg:grpSpPr>
                        <a:xfrm>
                          <a:off x="0" y="0"/>
                          <a:ext cx="2722042" cy="381108"/>
                          <a:chOff x="0" y="0"/>
                          <a:chExt cx="2722042" cy="381108"/>
                        </a:xfrm>
                      </wpg:grpSpPr>
                      <wps:wsp>
                        <wps:cNvPr id="677" name="Shape 677"/>
                        <wps:cNvSpPr/>
                        <wps:spPr>
                          <a:xfrm>
                            <a:off x="0" y="0"/>
                            <a:ext cx="2722042" cy="381108"/>
                          </a:xfrm>
                          <a:custGeom>
                            <a:avLst/>
                            <a:gdLst/>
                            <a:ahLst/>
                            <a:cxnLst/>
                            <a:rect l="0" t="0" r="0" b="0"/>
                            <a:pathLst>
                              <a:path w="2722042" h="381108">
                                <a:moveTo>
                                  <a:pt x="108001" y="0"/>
                                </a:moveTo>
                                <a:lnTo>
                                  <a:pt x="1440002" y="0"/>
                                </a:lnTo>
                                <a:lnTo>
                                  <a:pt x="2722042" y="0"/>
                                </a:lnTo>
                                <a:lnTo>
                                  <a:pt x="2722042" y="381108"/>
                                </a:lnTo>
                                <a:lnTo>
                                  <a:pt x="0" y="381108"/>
                                </a:lnTo>
                                <a:lnTo>
                                  <a:pt x="0" y="108000"/>
                                </a:lnTo>
                                <a:cubicBezTo>
                                  <a:pt x="0" y="48349"/>
                                  <a:pt x="48349" y="0"/>
                                  <a:pt x="108001"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3641" style="width:214.334pt;height:30.0085pt;position:absolute;mso-position-horizontal-relative:page;mso-position-horizontal:absolute;margin-left:380.941pt;mso-position-vertical-relative:page;margin-top:811.882pt;" coordsize="27220,3811">
                <v:shape id="Shape 677" style="position:absolute;width:27220;height:3811;left:0;top:0;" coordsize="2722042,381108" path="m108001,0l1440002,0l2722042,0l2722042,381108l0,381108l0,108000c0,48349,48349,0,108001,0x">
                  <v:stroke weight="0pt" endcap="flat" joinstyle="miter" miterlimit="4" on="false" color="#000000" opacity="0"/>
                  <v:fill on="true" color="#00a94e"/>
                </v:shape>
                <w10:wrap type="topAndBottom"/>
              </v:group>
            </w:pict>
          </mc:Fallback>
        </mc:AlternateContent>
      </w:r>
      <w:r>
        <w:t>Learners aged 11–19 should be given opportunities to develop their awareness of careers and the world of work and how their studies contribute to their readiness for a working life. For 14–19 learners, this is a part of their Learning Core entitlement and is a requirement at Key Stage 4.</w:t>
      </w:r>
    </w:p>
    <w:p w:rsidR="00105A0F" w:rsidRDefault="00CA2AC8">
      <w:pPr>
        <w:ind w:left="22" w:right="8"/>
      </w:pPr>
      <w:r>
        <w:rPr>
          <w:b/>
        </w:rPr>
        <w:t xml:space="preserve">Careers and the world of work </w:t>
      </w:r>
      <w:r>
        <w:t>will operate most effectively when it is evident across the whole learning experience of a young person.</w:t>
      </w:r>
      <w:r>
        <w:br w:type="page"/>
      </w:r>
    </w:p>
    <w:p w:rsidR="00105A0F" w:rsidRDefault="00CA2AC8">
      <w:pPr>
        <w:pStyle w:val="Heading1"/>
        <w:ind w:left="22" w:right="772"/>
      </w:pPr>
      <w:bookmarkStart w:id="9" w:name="_Toc15190"/>
      <w:r>
        <w:t xml:space="preserve">Using the framework </w:t>
      </w:r>
      <w:bookmarkEnd w:id="9"/>
    </w:p>
    <w:p w:rsidR="00105A0F" w:rsidRDefault="00CA2AC8">
      <w:pPr>
        <w:ind w:left="22" w:right="8"/>
      </w:pPr>
      <w:r>
        <w:t>This framework covers 11 to 19-year-olds. However, understanding of the world of work can begin at any age. In particular, the Key Stage 2 learning outcomes for personal and social education (PSE) include a requirement for students to consider the range of jobs carried out by people in their community. The frameworks for CWW and PSE have been developed alongside each other in order to minimise overlap and are usefully considered together. Where they are managed or taught separately, it should be with an understanding that they will only work effectively if they are treated as close partners.</w:t>
      </w:r>
    </w:p>
    <w:p w:rsidR="00105A0F" w:rsidRDefault="00CA2AC8">
      <w:pPr>
        <w:spacing w:after="201"/>
        <w:ind w:left="22" w:right="8"/>
      </w:pPr>
      <w:r>
        <w:t>The framework itself is divided into three elements:</w:t>
      </w:r>
    </w:p>
    <w:p w:rsidR="00105A0F" w:rsidRDefault="00CA2AC8">
      <w:pPr>
        <w:pStyle w:val="Heading1"/>
        <w:spacing w:after="0" w:line="265" w:lineRule="auto"/>
        <w:ind w:left="22" w:right="8"/>
      </w:pPr>
      <w:bookmarkStart w:id="10" w:name="_Toc15191"/>
      <w:r>
        <w:rPr>
          <w:color w:val="221F1F"/>
          <w:sz w:val="22"/>
        </w:rPr>
        <w:t>• attitudes and values</w:t>
      </w:r>
      <w:bookmarkEnd w:id="10"/>
    </w:p>
    <w:p w:rsidR="00105A0F" w:rsidRDefault="00CA2AC8">
      <w:pPr>
        <w:numPr>
          <w:ilvl w:val="0"/>
          <w:numId w:val="4"/>
        </w:numPr>
        <w:spacing w:after="0"/>
        <w:ind w:right="8" w:hanging="247"/>
      </w:pPr>
      <w:r>
        <w:t>skills</w:t>
      </w:r>
    </w:p>
    <w:p w:rsidR="00105A0F" w:rsidRDefault="00CA2AC8">
      <w:pPr>
        <w:numPr>
          <w:ilvl w:val="0"/>
          <w:numId w:val="4"/>
        </w:numPr>
        <w:spacing w:after="518"/>
        <w:ind w:right="8" w:hanging="247"/>
      </w:pPr>
      <w:r>
        <w:t>range.</w:t>
      </w:r>
    </w:p>
    <w:p w:rsidR="00105A0F" w:rsidRDefault="00CA2AC8">
      <w:pPr>
        <w:pStyle w:val="Heading3"/>
        <w:spacing w:after="161" w:line="256" w:lineRule="auto"/>
        <w:ind w:left="22" w:right="1351"/>
      </w:pPr>
      <w:r>
        <w:rPr>
          <w:sz w:val="28"/>
        </w:rPr>
        <w:t>Attitudes and values</w:t>
      </w:r>
    </w:p>
    <w:p w:rsidR="00105A0F" w:rsidRDefault="00CA2AC8">
      <w:pPr>
        <w:spacing w:after="516"/>
        <w:ind w:left="22" w:right="8"/>
      </w:pPr>
      <w:r>
        <w:t>Many of the discussions with employers and educators in the development of this document emphasised the importance of how young people approach work. As a consequence of this, the document sets out attitudes and values that will contribute to a person’s employability. There are no hard and fast definitions of what constitutes attitudes or values. In other contexts, some of these ‘attitudes’ may be described as ‘dispositions’. Whatever name is attached, there is a consensus that what is described here needs to underpin education and training. For example, a gifted learner without flexibility or enthusiasm is likely to struggle to gain appropriate employment. This element of the framework applies across the whole age range.</w:t>
      </w:r>
    </w:p>
    <w:p w:rsidR="00105A0F" w:rsidRDefault="00CA2AC8">
      <w:pPr>
        <w:pStyle w:val="Heading3"/>
        <w:spacing w:after="161" w:line="256" w:lineRule="auto"/>
        <w:ind w:left="22" w:right="1351"/>
      </w:pPr>
      <w:r>
        <w:rPr>
          <w:sz w:val="28"/>
        </w:rPr>
        <w:t>Skills</w:t>
      </w:r>
    </w:p>
    <w:p w:rsidR="00105A0F" w:rsidRDefault="00CA2AC8">
      <w:pPr>
        <w:ind w:left="22" w:right="8"/>
      </w:pPr>
      <w:r>
        <w:t>At each stage, the most likely outcomes in terms of skills are detailed. Many skills remain similar across the stages but with increasingly demanding and complex contexts. The skills will inform both the preparation of materials/activities and any review of the coverage achieved in a particular programme. Many situations will offer opportunities to practise several skills during one activity.</w:t>
      </w:r>
    </w:p>
    <w:p w:rsidR="00105A0F" w:rsidRDefault="00CA2AC8">
      <w:pPr>
        <w:ind w:left="22" w:right="8"/>
      </w:pPr>
      <w:r>
        <w:t>The range statements for each stage indicate the contexts in which skills, attitudes and values can be developed and will inform the programme content provided by schools, colleges and trainers. They are sub-divided into five parts.</w:t>
      </w:r>
    </w:p>
    <w:p w:rsidR="00105A0F" w:rsidRDefault="00CA2AC8">
      <w:pPr>
        <w:pStyle w:val="Heading4"/>
        <w:ind w:left="22"/>
      </w:pPr>
      <w:r>
        <w:rPr>
          <w:b w:val="0"/>
        </w:rPr>
        <w:t xml:space="preserve">• </w:t>
      </w:r>
      <w:r>
        <w:t>Personal achievement</w:t>
      </w:r>
    </w:p>
    <w:p w:rsidR="00105A0F" w:rsidRDefault="00CA2AC8">
      <w:pPr>
        <w:ind w:left="284" w:right="8"/>
      </w:pPr>
      <w:r>
        <w:t>Learners need to know both where they are now and where they aspire to be in times to come.</w:t>
      </w:r>
    </w:p>
    <w:p w:rsidR="00105A0F" w:rsidRDefault="00CA2AC8">
      <w:pPr>
        <w:pStyle w:val="Heading4"/>
        <w:ind w:left="22"/>
      </w:pPr>
      <w:r>
        <w:rPr>
          <w:b w:val="0"/>
        </w:rPr>
        <w:t xml:space="preserve">• </w:t>
      </w:r>
      <w:r>
        <w:t>Seeking information</w:t>
      </w:r>
    </w:p>
    <w:p w:rsidR="00105A0F" w:rsidRDefault="00CA2AC8">
      <w:pPr>
        <w:ind w:left="284" w:right="8"/>
      </w:pPr>
      <w:r>
        <w:t>The starting point for moving on is to find out, first of all, what is realistically available in the world of work. Without this stage, decisions could be made that are uninformed, out-of-date and misleading.</w:t>
      </w:r>
    </w:p>
    <w:p w:rsidR="00105A0F" w:rsidRDefault="00CA2AC8">
      <w:pPr>
        <w:pStyle w:val="Heading4"/>
        <w:ind w:left="22"/>
      </w:pPr>
      <w:r>
        <w:rPr>
          <w:b w:val="0"/>
        </w:rPr>
        <w:t xml:space="preserve">• </w:t>
      </w:r>
      <w:r>
        <w:t>Understanding the world of work</w:t>
      </w:r>
    </w:p>
    <w:p w:rsidR="00105A0F" w:rsidRDefault="00CA2AC8">
      <w:pPr>
        <w:spacing w:after="286"/>
        <w:ind w:left="264" w:right="8"/>
      </w:pPr>
      <w:r>
        <w:rPr>
          <w:noProof/>
          <w:color w:val="000000"/>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59992" cy="1658366"/>
                <wp:effectExtent l="0" t="0" r="0" b="0"/>
                <wp:wrapTopAndBottom/>
                <wp:docPr id="11658" name="Group 11658"/>
                <wp:cNvGraphicFramePr/>
                <a:graphic xmlns:a="http://schemas.openxmlformats.org/drawingml/2006/main">
                  <a:graphicData uri="http://schemas.microsoft.com/office/word/2010/wordprocessingGroup">
                    <wpg:wgp>
                      <wpg:cNvGrpSpPr/>
                      <wpg:grpSpPr>
                        <a:xfrm>
                          <a:off x="0" y="0"/>
                          <a:ext cx="7559992" cy="1658366"/>
                          <a:chOff x="0" y="0"/>
                          <a:chExt cx="7559992" cy="1658366"/>
                        </a:xfrm>
                      </wpg:grpSpPr>
                      <pic:pic xmlns:pic="http://schemas.openxmlformats.org/drawingml/2006/picture">
                        <pic:nvPicPr>
                          <pic:cNvPr id="14449" name="Picture 14449"/>
                          <pic:cNvPicPr/>
                        </pic:nvPicPr>
                        <pic:blipFill>
                          <a:blip r:embed="rId32"/>
                          <a:stretch>
                            <a:fillRect/>
                          </a:stretch>
                        </pic:blipFill>
                        <pic:spPr>
                          <a:xfrm>
                            <a:off x="0" y="0"/>
                            <a:ext cx="7543800" cy="1624584"/>
                          </a:xfrm>
                          <a:prstGeom prst="rect">
                            <a:avLst/>
                          </a:prstGeom>
                        </pic:spPr>
                      </pic:pic>
                      <wps:wsp>
                        <wps:cNvPr id="728" name="Rectangle 728"/>
                        <wps:cNvSpPr/>
                        <wps:spPr>
                          <a:xfrm>
                            <a:off x="2279852" y="1467231"/>
                            <a:ext cx="696227" cy="254209"/>
                          </a:xfrm>
                          <a:prstGeom prst="rect">
                            <a:avLst/>
                          </a:prstGeom>
                          <a:ln>
                            <a:noFill/>
                          </a:ln>
                        </wps:spPr>
                        <wps:txbx>
                          <w:txbxContent>
                            <w:p w:rsidR="00105A0F" w:rsidRDefault="00CA2AC8">
                              <w:pPr>
                                <w:spacing w:after="160" w:line="259" w:lineRule="auto"/>
                                <w:ind w:left="0" w:firstLine="0"/>
                              </w:pPr>
                              <w:r>
                                <w:rPr>
                                  <w:b/>
                                  <w:w w:val="118"/>
                                  <w:sz w:val="28"/>
                                </w:rPr>
                                <w:t>Range</w:t>
                              </w:r>
                            </w:p>
                          </w:txbxContent>
                        </wps:txbx>
                        <wps:bodyPr horzOverflow="overflow" vert="horz" lIns="0" tIns="0" rIns="0" bIns="0" rtlCol="0">
                          <a:noAutofit/>
                        </wps:bodyPr>
                      </wps:wsp>
                    </wpg:wgp>
                  </a:graphicData>
                </a:graphic>
              </wp:anchor>
            </w:drawing>
          </mc:Choice>
          <mc:Fallback>
            <w:pict>
              <v:group id="Group 11658" o:spid="_x0000_s1054" style="position:absolute;left:0;text-align:left;margin-left:0;margin-top:0;width:595.25pt;height:130.6pt;z-index:251667456;mso-position-horizontal-relative:page;mso-position-vertical-relative:page" coordsize="75599,16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qiiivlD+M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n/GXgPQ/HumvZa1p1vexkHa80Ec&#10;jxnawDKXU4I3HB966Cik0mrMzqU4VYuFRXT6M/Pf9oL9l3VvhzNd65pETX+gvM7eXAryS26kyPuY&#10;LEqqiogyc8E+lfP9fr7qml2mtafcWN7bx3VrPG0ckUyB1ZWBBBBBB4J/OvhD9pr9ma68CX9z4j8P&#10;W8lzoM7tLNBEhZrVmMsjEKkYVIVRVHJ4+lePiMLy+9DY/DOKuE3g743Aq8PtR7ea8vyPnGiiivNP&#10;ykKKKKACiiigAooooAKKKKACiiigAooooAKKKKACiiigD9iKKKK+rP7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XtDtPEmjX&#10;ul30Sy2t3C8EilQfldSpxkEZwT2rQoo30JlFSTjJaM/Mv9of4Qz/AAp8b3MMMEv9kXTNPbzbDsVW&#10;llCR5CKoO1M4FeV1+l/7SXwps/ib8O7/AHho7/To5L63kj2hneOGXajHaxKkvyBj61+a+oWUum31&#10;zaTDE1vK0Tjn7ykg9fcV89iKXsp6bM/mnirJXlONcqa/dz1X6ogooorlPigooooAKKKKACiiigAo&#10;oooAKKKKACiiigAooooA/Yiiiivqz+z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jnhS5hkhlRXjkUoysMggjBBFfm9+1R8&#10;OB8P/iletbo/2TVN+oBsfIjSTzfIMKAMBenP1r9Ja+ZP24PA66v4Js9bgVRd2twiyMw48lYp3IGF&#10;znJ9cVxYuHNTv2PhuMMvWOyyU0vep6r9T4SooorwT+awooooAKKKKACiiigAooooAKKKKACiiigA&#10;ooooA/Yiiiivqz+z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4L47aKmufCfxRCbf7TLHpt1LCgTefMEEgUgYPPPbmu9rO&#10;8SWLap4d1SyRgj3FrLCGY4ALIRn9aia5otHNiqXtqE6T6pr8D8i7iGS1uJIZUaOWNijowIKkHBBH&#10;amV0HxDsG0rx94lsnYO9vqdzEWU5BKysM/pXP18w9HY/kCrD2VSVPs2vuCiiikZBRRRQAUUUUAFF&#10;FFABRRRQAUUUUAFFFFAH7EUUUV9Wf2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Udwpa3lAGSVIH5VJRQB+Vnxpsbiw+LH&#10;i8XMMkJk1a8lTzEK7lM8mGGeo461xVeu/tT/APJYNV/35f8A0omryKvmKnxM/kfNaSoY6tTTvaTC&#10;iiiszygooooAKKKKACiiigAooooAKKKKACiiigD9iKKKK+rP7N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NT9qb/&#10;AJLBqv8Avy/+lE1eRV67+1N/yWDVf9+X/wBKJq8ir5ip8bP5Ozz/AJGVf/EwooorM8MKKKKACiii&#10;gAooooAKKKKACiiigAooooA/Yiiiivqz+z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am/5LBqv+/L/wClE1eR&#10;V67+1N/yWDVf9+X/ANKJq8ir5ip8bP5Ozz/kZV/8TCiiiszwwooooAKKKKACiiigAooooAKKKKAC&#10;iiigD9iKKKK+rP7N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NT9qb/ksGq/78v8A6UTV5FXrv7U3/JYNV/35f/Si&#10;avIq+YqfGz+Ts8/5GVf/ABMKKKKzPDCiiigAooooAKKKKACiiigAooooAKKKKAP2Iooor6s/s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1P2pv+Swar/vy/+lE1eRV67+1N/wAlg1X/AH5f/SiavIq+YqfGz+Ts8/5G&#10;Vf8AxMKKKKzPDCiiigAooooAKKKKACiiigAooooAKKKKAP2Iooor6s/s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1P2pv8AksGq/wC/L/6UTV5FXrv7U3/JYNV/35f/AEomryKvmKnxs/k7PP8AkZV/8TCiiiszwwoo&#10;ooAKKKKACiiigAooooAKKKKACiiigD9iKKKK+rP7N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NT9qb/ksGq/78v/&#10;AKUTV5FXrv7U3/JYNV/35f8A0omryKvmKnxs/k7PP+RlX/xMKKKKzPDCiiigAooooAKKKKACiiig&#10;AooooAKKKKAP2Iooor6s/s0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1P2pv+Swar/vy/wDpRNXkVeu/tTf8lg1X&#10;/fl/9KJq8ir5ip8bP5Ozz/kZV/8AEwooorM8MKKKKACiiigAooooAKKKKACiiigAooooA/Yiiiiv&#10;qz+z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U/am/5LBqv+/L/6UTV5FXrv7U3/ACWDVf8Afl/9KJq8ir5ip8bP&#10;5Ozz/kZV/wDEwooorM8MKKKKACiiigAooooAKKKKACiiigAooooA/Yiiiivqz+z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zU/am/wCSwar/AL8v/pRNXkVeu/tTf8lg1X/fl/8ASiavIq+YqfGz+Ts8/wCRlX/xMKKK&#10;KzPDCiiigAooooAKKKKACiiigAooooAKKKKAP2Iooor6s/s0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1P2pv+Sw&#10;ar/vy/8ApRNXkVeu/tTf8lg1X/fl/wDSiavIq+YqfGz+Ts8/5GVf/EwooorM8MKKKKACiiigAooo&#10;oAKKKKACiiigAooooA/Yiiiivqz+z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am/5LBqv+/L/AOlE1eRV67+1&#10;N/yWDVf9+X/0omryKvmKnxs/k7PP+RlX/wATCiiiszwwooooAKKKKACiiigAooooAKKKKACiiigD&#10;9iKKKK+rP7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T9qb/ksGq/78v/pRNXkVeu/tTf8AJYNV/wB+X/0omryK&#10;vmKnxs/k7PP+RlX/AMTCiiiszwwooooAKKKKACiiigAooooAKKKKACiiigD9iKKKK+rP7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NT9qb/AJLBqv8Avy/+lE1eRV67+1N/yWDVf9+X/wBKJq8ir5ip8bP5Ozz/AJGV&#10;f/EwooorM8MKKKKACiiigAooooAKKKKACiiigAooooA/Yiiiivqz+z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U&#10;/am/5LBqv+/L/wClE1eRV67+1N/yWDVf9+X/ANKJq8ir5ip8bP5Ozz/kZV/8TCiiiszwwooooAKK&#10;KKACiiigAooooAKKKKACiiigD9iKKKK+rP7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T9qb/ksGq/78v8A6UTV&#10;5FXrv7U3/JYNV/35f/SiavIq+YqfGz+Ts8/5GVf/ABMKKKKzPDCiiigAooooAKKKKACiiigAoooo&#10;AKKKKAP2Iooor6s/s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1P2pv+Swar/vy/+lE1eRV67+1N/wAlg1X/AH5f&#10;/SiavIq+YqfGz+Ts8/5GVf8AxMKKKKzPDCiiigAooooAKKKKACiiigAooooAKKKKAP2Iooor6s/s&#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1P2pv8AksGq/wC/L/6UTV5FXrv7U3/JYNV/35f/AEomryKvmKnxs/k7&#10;PP8AkZV/8TCiiiszwwooooAKKKKACiiigAooooAKKKKACiiigD9iKKKK+rP7N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NT9qb/ksGq/78v/AKUTV5FXrv7U3/JYNV/35f8A0omryKvmKnxs/k7PP+RlX/xMKKKKzPDC&#10;iiigAooooAKKKKACiiigAooooAKKKKAP2Iooor6s/s0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1P2pv+Swar/vy&#10;/wDpRNXkVeu/tTf8lg1X/fl/9KJq8ir5ip8bP5Ozz/kZV/8AEwooorM8MKKKKACiiigAooooAKKK&#10;KACiiigAooooA/Yiiiivqz+z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">
                <v:shape id="Picture 14449" o:spid="_x0000_s1055"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">
                  <v:imagedata r:id="rId33" o:title=""/>
                </v:shape>
                <v:rect id="Rectangle 728" o:spid="_x0000_s1056" style="position:absolute;left:22798;top:14672;width:6962;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rsidR="00105A0F" w:rsidRDefault="00CA2AC8">
                        <w:pPr>
                          <w:spacing w:after="160" w:line="259" w:lineRule="auto"/>
                          <w:ind w:left="0" w:firstLine="0"/>
                        </w:pPr>
                        <w:r>
                          <w:rPr>
                            <w:b/>
                            <w:w w:val="118"/>
                            <w:sz w:val="28"/>
                          </w:rPr>
                          <w:t>Range</w:t>
                        </w:r>
                      </w:p>
                    </w:txbxContent>
                  </v:textbox>
                </v:rect>
                <w10:wrap type="topAndBottom" anchorx="page" anchory="page"/>
              </v:group>
            </w:pict>
          </mc:Fallback>
        </mc:AlternateContent>
      </w:r>
      <w:r>
        <w:rPr>
          <w:noProof/>
          <w:color w:val="000000"/>
        </w:rPr>
        <mc:AlternateContent>
          <mc:Choice Requires="wpg">
            <w:drawing>
              <wp:anchor distT="0" distB="0" distL="114300" distR="114300" simplePos="0" relativeHeight="251668480" behindDoc="0" locked="0" layoutInCell="1" allowOverlap="1">
                <wp:simplePos x="0" y="0"/>
                <wp:positionH relativeFrom="page">
                  <wp:posOffset>4837950</wp:posOffset>
                </wp:positionH>
                <wp:positionV relativeFrom="page">
                  <wp:posOffset>10300183</wp:posOffset>
                </wp:positionV>
                <wp:extent cx="2722042" cy="391826"/>
                <wp:effectExtent l="0" t="0" r="0" b="0"/>
                <wp:wrapTopAndBottom/>
                <wp:docPr id="11660" name="Group 11660"/>
                <wp:cNvGraphicFramePr/>
                <a:graphic xmlns:a="http://schemas.openxmlformats.org/drawingml/2006/main">
                  <a:graphicData uri="http://schemas.microsoft.com/office/word/2010/wordprocessingGroup">
                    <wpg:wgp>
                      <wpg:cNvGrpSpPr/>
                      <wpg:grpSpPr>
                        <a:xfrm>
                          <a:off x="0" y="0"/>
                          <a:ext cx="2722042" cy="391826"/>
                          <a:chOff x="0" y="0"/>
                          <a:chExt cx="2722042" cy="391826"/>
                        </a:xfrm>
                      </wpg:grpSpPr>
                      <wps:wsp>
                        <wps:cNvPr id="766" name="Shape 766"/>
                        <wps:cNvSpPr/>
                        <wps:spPr>
                          <a:xfrm>
                            <a:off x="0" y="0"/>
                            <a:ext cx="2722042" cy="391826"/>
                          </a:xfrm>
                          <a:custGeom>
                            <a:avLst/>
                            <a:gdLst/>
                            <a:ahLst/>
                            <a:cxnLst/>
                            <a:rect l="0" t="0" r="0" b="0"/>
                            <a:pathLst>
                              <a:path w="2722042" h="391826">
                                <a:moveTo>
                                  <a:pt x="108001" y="0"/>
                                </a:moveTo>
                                <a:lnTo>
                                  <a:pt x="2722042" y="0"/>
                                </a:lnTo>
                                <a:lnTo>
                                  <a:pt x="2722042" y="391826"/>
                                </a:lnTo>
                                <a:lnTo>
                                  <a:pt x="0" y="391826"/>
                                </a:lnTo>
                                <a:lnTo>
                                  <a:pt x="0" y="108000"/>
                                </a:lnTo>
                                <a:cubicBezTo>
                                  <a:pt x="0" y="48348"/>
                                  <a:pt x="48349" y="0"/>
                                  <a:pt x="108001"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1660" style="width:214.334pt;height:30.8525pt;position:absolute;mso-position-horizontal-relative:page;mso-position-horizontal:absolute;margin-left:380.941pt;mso-position-vertical-relative:page;margin-top:811.038pt;" coordsize="27220,3918">
                <v:shape id="Shape 766" style="position:absolute;width:27220;height:3918;left:0;top:0;" coordsize="2722042,391826" path="m108001,0l2722042,0l2722042,391826l0,391826l0,108000c0,48348,48349,0,108001,0x">
                  <v:stroke weight="0pt" endcap="flat" joinstyle="miter" miterlimit="10" on="false" color="#000000" opacity="0"/>
                  <v:fill on="true" color="#00a94e"/>
                </v:shape>
                <w10:wrap type="topAndBottom"/>
              </v:group>
            </w:pict>
          </mc:Fallback>
        </mc:AlternateContent>
      </w:r>
      <w:r>
        <w:t xml:space="preserve">The process of finding out is not simply a theoretical exercise. It is one thing to know what is ‘out there’ on paper; it is quite another to get a sense of what particular jobs and careers feel like. Good career decisions are based on self-awareness and a real knowledge of the world of work: the good and the bad, the stimulating and the boring. Learners will also need to be flexible and enterprising, whether they eventually become employees, employers or self-employed. </w:t>
      </w:r>
    </w:p>
    <w:p w:rsidR="00105A0F" w:rsidRDefault="00CA2AC8">
      <w:pPr>
        <w:pStyle w:val="Heading4"/>
        <w:ind w:left="22"/>
      </w:pPr>
      <w:r>
        <w:rPr>
          <w:b w:val="0"/>
        </w:rPr>
        <w:t xml:space="preserve">• </w:t>
      </w:r>
      <w:r>
        <w:t xml:space="preserve">Guidance  </w:t>
      </w:r>
    </w:p>
    <w:p w:rsidR="00105A0F" w:rsidRDefault="00CA2AC8">
      <w:pPr>
        <w:ind w:left="284" w:right="8"/>
      </w:pPr>
      <w:r>
        <w:t xml:space="preserve">Decisions about what routes to pursue in life are rarely taken alone and an important element in careers and the world of work is the guidance and advice of others. The framework encourages both the seeking and the giving of advice while recognising that the decision is made by the individual choosing the learning pathway or the career path. </w:t>
      </w:r>
    </w:p>
    <w:p w:rsidR="00105A0F" w:rsidRDefault="00CA2AC8">
      <w:pPr>
        <w:pStyle w:val="Heading4"/>
        <w:ind w:left="22"/>
      </w:pPr>
      <w:r>
        <w:rPr>
          <w:b w:val="0"/>
        </w:rPr>
        <w:t xml:space="preserve">• </w:t>
      </w:r>
      <w:r>
        <w:t>Making and implementing decisions</w:t>
      </w:r>
    </w:p>
    <w:p w:rsidR="00105A0F" w:rsidRDefault="00CA2AC8">
      <w:pPr>
        <w:ind w:left="284" w:right="8"/>
      </w:pPr>
      <w:r>
        <w:t>A choice may only take a moment or it may seem to take an interminable time to reach. However short or long the process, decisions alone are not enough. Young people have to be able to present themselves in a positive and credible light so that organisations, including colleges, universities, trainers, employers and financial institutions, are convinced that they are worthy of a chance.</w:t>
      </w:r>
    </w:p>
    <w:p w:rsidR="00105A0F" w:rsidRDefault="00CA2AC8">
      <w:pPr>
        <w:spacing w:after="0" w:line="259" w:lineRule="auto"/>
        <w:ind w:left="0" w:firstLine="0"/>
      </w:pPr>
      <w:r>
        <w:br w:type="page"/>
      </w:r>
    </w:p>
    <w:p w:rsidR="00105A0F" w:rsidRDefault="00CA2AC8">
      <w:pPr>
        <w:ind w:left="22" w:right="8"/>
      </w:pPr>
      <w:r>
        <w:t xml:space="preserve">Underlying any preparation for the world of work is the need for positive attitudes so that employers and customers will want what someone has to offer. This is an ongoing process which begins in the earliest years and continues throughout life. </w:t>
      </w:r>
    </w:p>
    <w:p w:rsidR="00105A0F" w:rsidRDefault="00CA2AC8">
      <w:pPr>
        <w:spacing w:after="0"/>
        <w:ind w:left="22" w:right="8"/>
      </w:pPr>
      <w:r>
        <w:rPr>
          <w:noProof/>
          <w:color w:val="000000"/>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7559992" cy="1709648"/>
                <wp:effectExtent l="0" t="0" r="0" b="0"/>
                <wp:wrapTopAndBottom/>
                <wp:docPr id="13426" name="Group 13426"/>
                <wp:cNvGraphicFramePr/>
                <a:graphic xmlns:a="http://schemas.openxmlformats.org/drawingml/2006/main">
                  <a:graphicData uri="http://schemas.microsoft.com/office/word/2010/wordprocessingGroup">
                    <wpg:wgp>
                      <wpg:cNvGrpSpPr/>
                      <wpg:grpSpPr>
                        <a:xfrm>
                          <a:off x="0" y="0"/>
                          <a:ext cx="7559992" cy="1709648"/>
                          <a:chOff x="0" y="0"/>
                          <a:chExt cx="7559992" cy="1709648"/>
                        </a:xfrm>
                      </wpg:grpSpPr>
                      <pic:pic xmlns:pic="http://schemas.openxmlformats.org/drawingml/2006/picture">
                        <pic:nvPicPr>
                          <pic:cNvPr id="14450" name="Picture 14450"/>
                          <pic:cNvPicPr/>
                        </pic:nvPicPr>
                        <pic:blipFill>
                          <a:blip r:embed="rId34"/>
                          <a:stretch>
                            <a:fillRect/>
                          </a:stretch>
                        </pic:blipFill>
                        <pic:spPr>
                          <a:xfrm>
                            <a:off x="0" y="0"/>
                            <a:ext cx="7543800" cy="1624584"/>
                          </a:xfrm>
                          <a:prstGeom prst="rect">
                            <a:avLst/>
                          </a:prstGeom>
                        </pic:spPr>
                      </pic:pic>
                      <wps:wsp>
                        <wps:cNvPr id="786" name="Rectangle 786"/>
                        <wps:cNvSpPr/>
                        <wps:spPr>
                          <a:xfrm>
                            <a:off x="2279852" y="1435582"/>
                            <a:ext cx="4157450" cy="364508"/>
                          </a:xfrm>
                          <a:prstGeom prst="rect">
                            <a:avLst/>
                          </a:prstGeom>
                          <a:ln>
                            <a:noFill/>
                          </a:ln>
                        </wps:spPr>
                        <wps:txbx>
                          <w:txbxContent>
                            <w:p w:rsidR="00105A0F" w:rsidRDefault="00CA2AC8">
                              <w:pPr>
                                <w:spacing w:after="160" w:line="259" w:lineRule="auto"/>
                                <w:ind w:left="0" w:firstLine="0"/>
                              </w:pPr>
                              <w:r>
                                <w:rPr>
                                  <w:color w:val="A6A9AC"/>
                                  <w:w w:val="104"/>
                                  <w:sz w:val="40"/>
                                </w:rPr>
                                <w:t>Attitudes</w:t>
                              </w:r>
                              <w:r>
                                <w:rPr>
                                  <w:color w:val="A6A9AC"/>
                                  <w:spacing w:val="32"/>
                                  <w:w w:val="104"/>
                                  <w:sz w:val="40"/>
                                </w:rPr>
                                <w:t xml:space="preserve"> </w:t>
                              </w:r>
                              <w:r>
                                <w:rPr>
                                  <w:color w:val="A6A9AC"/>
                                  <w:w w:val="104"/>
                                  <w:sz w:val="40"/>
                                </w:rPr>
                                <w:t>and</w:t>
                              </w:r>
                              <w:r>
                                <w:rPr>
                                  <w:color w:val="A6A9AC"/>
                                  <w:spacing w:val="32"/>
                                  <w:w w:val="104"/>
                                  <w:sz w:val="40"/>
                                </w:rPr>
                                <w:t xml:space="preserve"> </w:t>
                              </w:r>
                              <w:r>
                                <w:rPr>
                                  <w:color w:val="A6A9AC"/>
                                  <w:w w:val="104"/>
                                  <w:sz w:val="40"/>
                                </w:rPr>
                                <w:t>values</w:t>
                              </w:r>
                              <w:r>
                                <w:rPr>
                                  <w:color w:val="A6A9AC"/>
                                  <w:spacing w:val="32"/>
                                  <w:w w:val="104"/>
                                  <w:sz w:val="40"/>
                                </w:rPr>
                                <w:t xml:space="preserve"> </w:t>
                              </w:r>
                              <w:r>
                                <w:rPr>
                                  <w:color w:val="A6A9AC"/>
                                  <w:w w:val="104"/>
                                  <w:sz w:val="40"/>
                                </w:rPr>
                                <w:t>(11–19)</w:t>
                              </w:r>
                            </w:p>
                          </w:txbxContent>
                        </wps:txbx>
                        <wps:bodyPr horzOverflow="overflow" vert="horz" lIns="0" tIns="0" rIns="0" bIns="0" rtlCol="0">
                          <a:noAutofit/>
                        </wps:bodyPr>
                      </wps:wsp>
                    </wpg:wgp>
                  </a:graphicData>
                </a:graphic>
              </wp:anchor>
            </w:drawing>
          </mc:Choice>
          <mc:Fallback>
            <w:pict>
              <v:group id="Group 13426" o:spid="_x0000_s1057" style="position:absolute;left:0;text-align:left;margin-left:0;margin-top:0;width:595.25pt;height:134.6pt;z-index:251669504;mso-position-horizontal-relative:page;mso-position-vertical-relative:page" coordsize="75599,17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qKKK+UP4y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h8RPhb4f+JWi3Njqu&#10;nwPJIjKl0IYzNGxVlDKzK2CN5IPY119FKUVJWZjWo068HTqxvF9Gfm78c/2bda+Et1JdwI+oaG7n&#10;y54g8rRqTIR5jCNVBCJk/X0rxmv118R+HNP8WaPc6ZqdtHdWtxG0bLJGr7dyldy7gQDhjzjvX59/&#10;tG/s733wt1ibUtPhkuNAuZWZGRWbySzSsFJWNVUBEHGePpXiYjD+z96Ox+EcUcJvL74vBK9Pqu3/&#10;AADw6iiiuA/LwooooAKKKKACiiigAooooAKKKKACiiigAooooAKKKKAP2Iooor6s/s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5/x34LsPH/hi+0XUY98FxE6K2FLRsyMm9SynDAMcHHFdBRSaTVmZ1KcasHTmrp7n5WfGD4a3nwr8&#10;cX2jXCOLffJLZvIDue3810jYkqoJITqBj0riq/Qj9rr4Q2njbwTc+IYkCappMDTNLgAmCKOZymdh&#10;b7zZxkD6V+e54OD1r56vS9lO3Q/mDiTJ3k+OdOPwS1j6f8AKKKK5j5UKKKKACiiigAooooAKKKKA&#10;CiiigAooooAKKKKAP2Iooor6s/s0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esaXb65pN7p10iyW13C8EqMAQVZSpGCCOh&#10;PUV+YPxy8DP8P/iVrGneV5NtJcTT2qBdoEJmkVMDaB0XsMelfqVXxr+3h4HSGbSvFaDbu8rTmwMA&#10;km4kJ+71/H8O9cGMhzQ5ux+c8cZesVl31iK96m7/AC6nyDRRRXhn88BRRRQAUUUUAFFFFABRRRQA&#10;UUUUAFFFFABRRRQB+xFFFFfVn9m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41+1h4dGv/AAiv2+y/aTZeZd/6vf5ey3m+&#10;focYz1r2WuU+K2mSax8M/FVlGyo8+lXUYZjgfNC454PrWVSPNBo87MaP1jB1aTV7xf5H5RUVa1ax&#10;bS9UvLJ2Vnt5nhZlOQSrEEj8qq180fyJKLi3F7oKKKKQgooooAKKKKACiiigAooooAKKKKACiiig&#10;D9iKKKK+rP7N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J8WW8l14V1mCFS8sllMiKoJJYxsAMD3rWqO4/1En+6f5UnqrE&#10;yXNFo/Jfx1byWfjbxBBMpSWPULhHVgQQRKwIwfesOuv+MX/JWfGn/Yavf/R71yFfLyVm0fx9ily4&#10;iov7z/MKKKKk5QooooAKKKKACiiigAooooAKKKKACiiigD9iKKKK+rP7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O4/1&#10;En+6f5VJUdx/qJP90/yoE9j8qvjF/wAlZ8af9hq9/wDR71yFdf8AGL/krPjT/sNXv/o965Cvl5/E&#10;z+PsZ/vNX/E/zCiiioOQKKKKACiiigAooooAKKKKACiiigAooooA/Yiiiivqz+z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uP9RJ/un+VSVHcf6iT/dP8qBPY/Kr4xf8lZ8af9hq9/8AR71yFdf8Yv8AkrPjT/sNXv8A6Peu&#10;Qr5efxM/j7Gf7zV/xP8AMKKKKg5AooooAKKKKACiiigAooooAKKKKACiiigD9iKKKK+rP7N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O4/wBRJ/un+VSVHcf6iT/dP8qBPY/Kr4xf8lZ8af8AYavf/R71yFdf8Yv+Ss+NP+w1&#10;e/8Ao965Cvl5/Ez+PsZ/vNX/ABP8woooqDkCiiigAooooAKKKKACiiigAooooAKKKKAP2Iooor6s&#10;/s0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7j/USf7p/lUlR3H+ok/wB0/wAqBPY/Kr4xf8lZ8af9hq9/9HvXIV1/xi/5&#10;Kz40/wCw1e/+j3rkK+Xn8TP4+xn+81f8T/MKKKKg5AooooAKKKKACiiigAooooAKKKKACiiigD9i&#10;KKKK+rP7N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O4/1En+6f5VJUdx/qJP90/yoE9j8qvjF/wAlZ8af9hq9/wDR71yF&#10;df8AGL/krPjT/sNXv/o965Cvl5/Ez+PsZ/vNX/E/zCiiioOQKKKKACiiigAooooAKKKKACiiigAo&#10;oooA/Yiiiivqz+z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juP9RJ/un+VSVHcf6iT/dP8qBPY/Kr4xf8lZ8af9hq9/8A&#10;R71yFdf8Yv8AkrPjT/sNXv8A6PeuQr5efxM/j7Gf7zV/xP8AMKKKKg5AooooAKKKKACiiigAoooo&#10;AKKKKACiiigD9iKKKK+rP7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O4/wBRJ/un+VSVHcf6iT/dP8qBPY/Kr4xf8lZ8&#10;af8AYavf/R71yFdf8Yv+Ss+NP+w1e/8Ao965Cvl5/Ez+PsZ/vNX/ABP8woooqDkCiiigAooooAKK&#10;KKACiiigAooooAKKKKAP2Iooor6s/s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7j/USf7p/lUlR3H+ok/wB0/wAqBPY/&#10;Kr4xf8lZ8af9hq9/9HvXIV1/xi/5Kz40/wCw1e/+j3rkK+Xn8TP4+xn+81f8T/MKKKKg5AooooAK&#10;KKKACiiigAooooAKKKKACiiigD9iKKKK+rP7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O4/1En+6f5VJUdx/qJP90/yo&#10;E9j8qvjF/wAlZ8af9hq9/wDR71yFdf8AGL/krPjT/sNXv/o965Cvl5/Ez+PsZ/vNX/E/zCiiioOQ&#10;KKKKACiiigAooooAKKKKACiiigAooooA/Yiiiivqz+z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juP9RJ/un+VSVHcf6i&#10;T/dP8qBPY/Kr4xf8lZ8af9hq9/8AR71yFdf8Yv8AkrPjT/sNXv8A6PeuQr5efxM/j7Gf7zV/xP8A&#10;MKKKKg5AooooAKKKKACiiigAooooAKKKKACiiigD9iKKKK+rP7N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O4/wBRJ/un&#10;+VSVHcf6iT/dP8qBPY/Kr4xf8lZ8af8AYavf/R71yFdf8Yv+Ss+NP+w1e/8Ao965Cvl5/Ez+PsZ/&#10;vNX/ABP8woooqDkCiiigAooooAKKKKACiiigAooooAKKKKAP2Iooor6s/s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7j&#10;/USf7p/lUlR3H+ok/wB0/wAqBPY/Kr4xf8lZ8af9hq9/9HvXIV1/xi/5Kz40/wCw1e/+j3rkK+Xn&#10;8TP4+xn+81f8T/MKKKKg5AooooAKKKKACiiigAooooAKKKKACiiigD9iKKKK+rP7N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O4/1En+6f5VJUdx/qJP90/yoE9j8qvjF/wAlZ8af9hq9/wDR71yFdf8AGL/krPjT/sNXv/o9&#10;65Cvl5/Ez+PsZ/vNX/E/zCiiioOQKKKKACiiigAooooAKKKKACiiigAooooA/Yiiiivqz+z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juP9RJ/un+VSVHcf6iT/dP8qBPY/Kr4xf8lZ8af9hq9/8AR71yFdf8Yv8AkrPjT/sN&#10;Xv8A6PeuQr5efxM/j7Gf7zV/xP8AMKKKKg5AooooAKKKKACiiigAooooAKKKKACiiigD9iKKKK+r&#10;P7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O4/wBRJ/un+VSVHcf6iT/dP8qBPY/Kr4xf8lZ8af8AYavf/R71yFdf8Yv+&#10;Ss+NP+w1e/8Ao965Cvl5/Ez+PsZ/vNX/ABP8woooqDkCiiigAooooAKKKKACiiigAooooAKKKKAP&#10;2Iooor6s/s0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7j/USf7p/lUlR3H+ok/wB0/wAqBPY/Kr4xf8lZ8af9hq9/9HvX&#10;IV1/xi/5Kz40/wCw1e/+j3rkK+Xn8TP4+xn+81f8T/MKKKKg5AooooAKKKKACiiigAooooAKKKKA&#10;CiiigD9iKKKK+rP7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O4/1En+6f5VJUdx/qJP90/yoE9j8qvjF/wAlZ8af9hq9&#10;/wDR71yFdf8AGL/krPjT/sNXv/o965Cvl5/Ez+PsZ/vNX/E/zCiiioOQKKKKACiiigAooooAKKKK&#10;ACiiigAooooA/Yiiiivqz+z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juP9RJ/un+VSVHcf6iT/dP8qBPY/Kr4xf8lZ8a&#10;f9hq9/8AR71yFdf8Yv8AkrPjT/sNXv8A6PeuQr5efxM/j7Gf7zV/xP8AMKKKKg5AooooAKKKKACi&#10;iigAooooAKKKKACiiigD9iKKKK+rP7N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O4/wBRJ/un+VSVHcf6iT/dP8qBPY/K&#10;r4xf8lZ8af8AYavf/R71yFdf8Yv+Ss+NP+w1e/8Ao965Cvl5/Ez+PsZ/vNX/ABP8woooqDkCiiig&#10;AooooAKKKKACiiigAooooAKKKKAP2Iooor6s/s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">
                <v:shape id="Picture 14450" o:spid="_x0000_s1058"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">
                  <v:imagedata r:id="rId35" o:title=""/>
                </v:shape>
                <v:rect id="Rectangle 786" o:spid="_x0000_s1059" style="position:absolute;left:22798;top:14355;width:41575;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105A0F" w:rsidRDefault="00CA2AC8">
                        <w:pPr>
                          <w:spacing w:after="160" w:line="259" w:lineRule="auto"/>
                          <w:ind w:left="0" w:firstLine="0"/>
                        </w:pPr>
                        <w:r>
                          <w:rPr>
                            <w:color w:val="A6A9AC"/>
                            <w:w w:val="104"/>
                            <w:sz w:val="40"/>
                          </w:rPr>
                          <w:t>Attitudes</w:t>
                        </w:r>
                        <w:r>
                          <w:rPr>
                            <w:color w:val="A6A9AC"/>
                            <w:spacing w:val="32"/>
                            <w:w w:val="104"/>
                            <w:sz w:val="40"/>
                          </w:rPr>
                          <w:t xml:space="preserve"> </w:t>
                        </w:r>
                        <w:r>
                          <w:rPr>
                            <w:color w:val="A6A9AC"/>
                            <w:w w:val="104"/>
                            <w:sz w:val="40"/>
                          </w:rPr>
                          <w:t>and</w:t>
                        </w:r>
                        <w:r>
                          <w:rPr>
                            <w:color w:val="A6A9AC"/>
                            <w:spacing w:val="32"/>
                            <w:w w:val="104"/>
                            <w:sz w:val="40"/>
                          </w:rPr>
                          <w:t xml:space="preserve"> </w:t>
                        </w:r>
                        <w:r>
                          <w:rPr>
                            <w:color w:val="A6A9AC"/>
                            <w:w w:val="104"/>
                            <w:sz w:val="40"/>
                          </w:rPr>
                          <w:t>values</w:t>
                        </w:r>
                        <w:r>
                          <w:rPr>
                            <w:color w:val="A6A9AC"/>
                            <w:spacing w:val="32"/>
                            <w:w w:val="104"/>
                            <w:sz w:val="40"/>
                          </w:rPr>
                          <w:t xml:space="preserve"> </w:t>
                        </w:r>
                        <w:r>
                          <w:rPr>
                            <w:color w:val="A6A9AC"/>
                            <w:w w:val="104"/>
                            <w:sz w:val="40"/>
                          </w:rPr>
                          <w:t>(11–19)</w:t>
                        </w:r>
                      </w:p>
                    </w:txbxContent>
                  </v:textbox>
                </v:rect>
                <w10:wrap type="topAndBottom" anchorx="page" anchory="page"/>
              </v:group>
            </w:pict>
          </mc:Fallback>
        </mc:AlternateContent>
      </w:r>
      <w:r>
        <w:rPr>
          <w:noProof/>
          <w:color w:val="000000"/>
        </w:rPr>
        <mc:AlternateContent>
          <mc:Choice Requires="wpg">
            <w:drawing>
              <wp:anchor distT="0" distB="0" distL="114300" distR="114300" simplePos="0" relativeHeight="251670528" behindDoc="0" locked="0" layoutInCell="1" allowOverlap="1">
                <wp:simplePos x="0" y="0"/>
                <wp:positionH relativeFrom="page">
                  <wp:posOffset>4837950</wp:posOffset>
                </wp:positionH>
                <wp:positionV relativeFrom="page">
                  <wp:posOffset>10300183</wp:posOffset>
                </wp:positionV>
                <wp:extent cx="2722042" cy="391826"/>
                <wp:effectExtent l="0" t="0" r="0" b="0"/>
                <wp:wrapTopAndBottom/>
                <wp:docPr id="13429" name="Group 13429"/>
                <wp:cNvGraphicFramePr/>
                <a:graphic xmlns:a="http://schemas.openxmlformats.org/drawingml/2006/main">
                  <a:graphicData uri="http://schemas.microsoft.com/office/word/2010/wordprocessingGroup">
                    <wpg:wgp>
                      <wpg:cNvGrpSpPr/>
                      <wpg:grpSpPr>
                        <a:xfrm>
                          <a:off x="0" y="0"/>
                          <a:ext cx="2722042" cy="391826"/>
                          <a:chOff x="0" y="0"/>
                          <a:chExt cx="2722042" cy="391826"/>
                        </a:xfrm>
                      </wpg:grpSpPr>
                      <wps:wsp>
                        <wps:cNvPr id="819" name="Shape 819"/>
                        <wps:cNvSpPr/>
                        <wps:spPr>
                          <a:xfrm>
                            <a:off x="2285226" y="0"/>
                            <a:ext cx="436816" cy="391826"/>
                          </a:xfrm>
                          <a:custGeom>
                            <a:avLst/>
                            <a:gdLst/>
                            <a:ahLst/>
                            <a:cxnLst/>
                            <a:rect l="0" t="0" r="0" b="0"/>
                            <a:pathLst>
                              <a:path w="436816" h="391826">
                                <a:moveTo>
                                  <a:pt x="108000" y="0"/>
                                </a:moveTo>
                                <a:lnTo>
                                  <a:pt x="436816" y="0"/>
                                </a:lnTo>
                                <a:lnTo>
                                  <a:pt x="436816" y="391826"/>
                                </a:lnTo>
                                <a:lnTo>
                                  <a:pt x="0" y="391826"/>
                                </a:lnTo>
                                <a:lnTo>
                                  <a:pt x="0" y="108000"/>
                                </a:lnTo>
                                <a:cubicBezTo>
                                  <a:pt x="0" y="48348"/>
                                  <a:pt x="48349" y="0"/>
                                  <a:pt x="108000"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822" name="Shape 822"/>
                        <wps:cNvSpPr/>
                        <wps:spPr>
                          <a:xfrm>
                            <a:off x="0" y="0"/>
                            <a:ext cx="2722042" cy="391826"/>
                          </a:xfrm>
                          <a:custGeom>
                            <a:avLst/>
                            <a:gdLst/>
                            <a:ahLst/>
                            <a:cxnLst/>
                            <a:rect l="0" t="0" r="0" b="0"/>
                            <a:pathLst>
                              <a:path w="2722042" h="391826">
                                <a:moveTo>
                                  <a:pt x="108001" y="0"/>
                                </a:moveTo>
                                <a:lnTo>
                                  <a:pt x="2722042" y="0"/>
                                </a:lnTo>
                                <a:lnTo>
                                  <a:pt x="2722042" y="391826"/>
                                </a:lnTo>
                                <a:lnTo>
                                  <a:pt x="0" y="391826"/>
                                </a:lnTo>
                                <a:lnTo>
                                  <a:pt x="0" y="108000"/>
                                </a:lnTo>
                                <a:cubicBezTo>
                                  <a:pt x="0" y="48348"/>
                                  <a:pt x="48349" y="0"/>
                                  <a:pt x="108001"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3429" style="width:214.334pt;height:30.8525pt;position:absolute;mso-position-horizontal-relative:page;mso-position-horizontal:absolute;margin-left:380.941pt;mso-position-vertical-relative:page;margin-top:811.038pt;" coordsize="27220,3918">
                <v:shape id="Shape 819" style="position:absolute;width:4368;height:3918;left:22852;top:0;" coordsize="436816,391826" path="m108000,0l436816,0l436816,391826l0,391826l0,108000c0,48348,48349,0,108000,0x">
                  <v:stroke weight="0pt" endcap="flat" joinstyle="miter" miterlimit="10" on="false" color="#000000" opacity="0"/>
                  <v:fill on="true" color="#00a94e"/>
                </v:shape>
                <v:shape id="Shape 822" style="position:absolute;width:27220;height:3918;left:0;top:0;" coordsize="2722042,391826" path="m108001,0l2722042,0l2722042,391826l0,391826l0,108000c0,48348,48349,0,108001,0x">
                  <v:stroke weight="0pt" endcap="flat" joinstyle="miter" miterlimit="10" on="false" color="#000000" opacity="0"/>
                  <v:fill on="true" color="#00a94e"/>
                </v:shape>
                <w10:wrap type="topAndBottom"/>
              </v:group>
            </w:pict>
          </mc:Fallback>
        </mc:AlternateContent>
      </w:r>
      <w:r>
        <w:t>Most people will have their own slightly different views about which are the most important attitudes and values in the workplace. There will also be differences of opinion about what is essentially attitudinal and what is better described as a skill. However here is a range of attributes commonly considered as important by employers, entrepreneurs, admissions tutors and careers specialists:</w:t>
      </w:r>
    </w:p>
    <w:tbl>
      <w:tblPr>
        <w:tblStyle w:val="TableGrid"/>
        <w:tblW w:w="7200" w:type="dxa"/>
        <w:tblInd w:w="27" w:type="dxa"/>
        <w:tblCellMar>
          <w:top w:w="31" w:type="dxa"/>
          <w:bottom w:w="31" w:type="dxa"/>
          <w:right w:w="115" w:type="dxa"/>
        </w:tblCellMar>
        <w:tblLook w:val="04A0" w:firstRow="1" w:lastRow="0" w:firstColumn="1" w:lastColumn="0" w:noHBand="0" w:noVBand="1"/>
      </w:tblPr>
      <w:tblGrid>
        <w:gridCol w:w="737"/>
        <w:gridCol w:w="6463"/>
      </w:tblGrid>
      <w:tr w:rsidR="00105A0F">
        <w:trPr>
          <w:trHeight w:val="475"/>
        </w:trPr>
        <w:tc>
          <w:tcPr>
            <w:tcW w:w="737" w:type="dxa"/>
            <w:tcBorders>
              <w:top w:val="nil"/>
              <w:left w:val="nil"/>
              <w:bottom w:val="nil"/>
              <w:right w:val="nil"/>
            </w:tcBorders>
            <w:shd w:val="clear" w:color="auto" w:fill="E5F2E6"/>
            <w:vAlign w:val="bottom"/>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vAlign w:val="bottom"/>
          </w:tcPr>
          <w:p w:rsidR="00105A0F" w:rsidRDefault="00CA2AC8">
            <w:pPr>
              <w:spacing w:after="0" w:line="259" w:lineRule="auto"/>
              <w:ind w:left="0" w:firstLine="0"/>
            </w:pPr>
            <w:r>
              <w:t>honesty</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reliability/trustworthiness</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helpful and respectful attitudes to others</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flexibility</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awareness of others’ needs</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willingness to work in a team</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willingness to take responsibility/the initiative</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enthusiasm/self-motivation</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willingness to be innovative</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self-discipline</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perseverance</w:t>
            </w:r>
          </w:p>
        </w:tc>
      </w:tr>
      <w:tr w:rsidR="00105A0F">
        <w:trPr>
          <w:trHeight w:val="300"/>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readiness to overcome fear</w:t>
            </w:r>
          </w:p>
        </w:tc>
      </w:tr>
      <w:tr w:rsidR="00105A0F">
        <w:trPr>
          <w:trHeight w:val="463"/>
        </w:trPr>
        <w:tc>
          <w:tcPr>
            <w:tcW w:w="737" w:type="dxa"/>
            <w:tcBorders>
              <w:top w:val="nil"/>
              <w:left w:val="nil"/>
              <w:bottom w:val="nil"/>
              <w:right w:val="nil"/>
            </w:tcBorders>
            <w:shd w:val="clear" w:color="auto" w:fill="E5F2E6"/>
          </w:tcPr>
          <w:p w:rsidR="00105A0F" w:rsidRDefault="00CA2AC8">
            <w:pPr>
              <w:spacing w:after="0" w:line="259" w:lineRule="auto"/>
              <w:ind w:left="247" w:firstLine="0"/>
            </w:pPr>
            <w:r>
              <w:t>•</w:t>
            </w:r>
          </w:p>
        </w:tc>
        <w:tc>
          <w:tcPr>
            <w:tcW w:w="6463" w:type="dxa"/>
            <w:tcBorders>
              <w:top w:val="nil"/>
              <w:left w:val="nil"/>
              <w:bottom w:val="nil"/>
              <w:right w:val="nil"/>
            </w:tcBorders>
            <w:shd w:val="clear" w:color="auto" w:fill="E5F2E6"/>
          </w:tcPr>
          <w:p w:rsidR="00105A0F" w:rsidRDefault="00CA2AC8">
            <w:pPr>
              <w:spacing w:after="0" w:line="259" w:lineRule="auto"/>
              <w:ind w:left="0" w:firstLine="0"/>
            </w:pPr>
            <w:r>
              <w:t>readiness to go on learning.</w:t>
            </w:r>
          </w:p>
        </w:tc>
      </w:tr>
    </w:tbl>
    <w:p w:rsidR="00105A0F" w:rsidRDefault="00CA2AC8">
      <w:pPr>
        <w:ind w:left="22" w:right="8"/>
      </w:pPr>
      <w:r>
        <w:t>There is little evidence that these attributes can be taught in any didactic sense but there are plenty of examples of these attitudes being fostered when young people are engaged in relevant, interesting and practical activities within a climate that encourages both cooperation and self-esteem. There is no requirement for providers to assess student achievement in terms of their attitudes and values. In institutional self-assessment processes, providers may wish to consider whether activities provide opportunities for these kinds of attitudes and values to be developed.</w:t>
      </w:r>
    </w:p>
    <w:p w:rsidR="00105A0F" w:rsidRDefault="00105A0F">
      <w:pPr>
        <w:sectPr w:rsidR="00105A0F">
          <w:headerReference w:type="even" r:id="rId36"/>
          <w:headerReference w:type="default" r:id="rId37"/>
          <w:footerReference w:type="even" r:id="rId38"/>
          <w:footerReference w:type="default" r:id="rId39"/>
          <w:headerReference w:type="first" r:id="rId40"/>
          <w:footerReference w:type="first" r:id="rId41"/>
          <w:pgSz w:w="11905" w:h="16838"/>
          <w:pgMar w:top="2241" w:right="1128" w:bottom="2009" w:left="3563" w:header="720" w:footer="720" w:gutter="0"/>
          <w:cols w:space="720"/>
        </w:sectPr>
      </w:pPr>
    </w:p>
    <w:p w:rsidR="00105A0F" w:rsidRDefault="00CA2AC8">
      <w:pPr>
        <w:pStyle w:val="Heading1"/>
        <w:tabs>
          <w:tab w:val="right" w:pos="6574"/>
        </w:tabs>
        <w:spacing w:after="0"/>
        <w:ind w:left="0" w:right="-1111" w:firstLine="0"/>
      </w:pPr>
      <w:bookmarkStart w:id="11" w:name="_Toc15192"/>
      <w:r>
        <w:rPr>
          <w:b/>
          <w:color w:val="FFFFFF"/>
        </w:rPr>
        <w:t>Key Stage 3 learning outcomes</w:t>
      </w:r>
      <w:r>
        <w:rPr>
          <w:b/>
          <w:color w:val="FFFFFF"/>
        </w:rPr>
        <w:tab/>
      </w:r>
      <w:r>
        <w:rPr>
          <w:noProof/>
          <w:color w:val="000000"/>
        </w:rPr>
        <mc:AlternateContent>
          <mc:Choice Requires="wpg">
            <w:drawing>
              <wp:inline distT="0" distB="0" distL="0" distR="0">
                <wp:extent cx="503506" cy="454984"/>
                <wp:effectExtent l="0" t="0" r="0" b="0"/>
                <wp:docPr id="11970" name="Group 11970"/>
                <wp:cNvGraphicFramePr/>
                <a:graphic xmlns:a="http://schemas.openxmlformats.org/drawingml/2006/main">
                  <a:graphicData uri="http://schemas.microsoft.com/office/word/2010/wordprocessingGroup">
                    <wpg:wgp>
                      <wpg:cNvGrpSpPr/>
                      <wpg:grpSpPr>
                        <a:xfrm>
                          <a:off x="0" y="0"/>
                          <a:ext cx="503506" cy="454984"/>
                          <a:chOff x="0" y="0"/>
                          <a:chExt cx="503506" cy="454984"/>
                        </a:xfrm>
                      </wpg:grpSpPr>
                      <wps:wsp>
                        <wps:cNvPr id="840" name="Shape 840"/>
                        <wps:cNvSpPr/>
                        <wps:spPr>
                          <a:xfrm>
                            <a:off x="414526" y="406693"/>
                            <a:ext cx="22797" cy="20334"/>
                          </a:xfrm>
                          <a:custGeom>
                            <a:avLst/>
                            <a:gdLst/>
                            <a:ahLst/>
                            <a:cxnLst/>
                            <a:rect l="0" t="0" r="0" b="0"/>
                            <a:pathLst>
                              <a:path w="22797" h="20334">
                                <a:moveTo>
                                  <a:pt x="0" y="20334"/>
                                </a:moveTo>
                                <a:lnTo>
                                  <a:pt x="22797"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41" name="Shape 841"/>
                        <wps:cNvSpPr/>
                        <wps:spPr>
                          <a:xfrm>
                            <a:off x="502464" y="175788"/>
                            <a:ext cx="1042" cy="4671"/>
                          </a:xfrm>
                          <a:custGeom>
                            <a:avLst/>
                            <a:gdLst/>
                            <a:ahLst/>
                            <a:cxnLst/>
                            <a:rect l="0" t="0" r="0" b="0"/>
                            <a:pathLst>
                              <a:path w="1042" h="4671">
                                <a:moveTo>
                                  <a:pt x="1042" y="4671"/>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42" name="Shape 842"/>
                        <wps:cNvSpPr/>
                        <wps:spPr>
                          <a:xfrm>
                            <a:off x="346865" y="162554"/>
                            <a:ext cx="49556" cy="31038"/>
                          </a:xfrm>
                          <a:custGeom>
                            <a:avLst/>
                            <a:gdLst/>
                            <a:ahLst/>
                            <a:cxnLst/>
                            <a:rect l="0" t="0" r="0" b="0"/>
                            <a:pathLst>
                              <a:path w="49556" h="31038">
                                <a:moveTo>
                                  <a:pt x="19634" y="0"/>
                                </a:moveTo>
                                <a:cubicBezTo>
                                  <a:pt x="30480" y="0"/>
                                  <a:pt x="49556" y="16128"/>
                                  <a:pt x="49556" y="22098"/>
                                </a:cubicBezTo>
                                <a:cubicBezTo>
                                  <a:pt x="49556" y="27635"/>
                                  <a:pt x="0" y="31038"/>
                                  <a:pt x="0" y="19989"/>
                                </a:cubicBezTo>
                                <a:cubicBezTo>
                                  <a:pt x="0" y="8953"/>
                                  <a:pt x="8789" y="0"/>
                                  <a:pt x="19634"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43" name="Shape 843"/>
                        <wps:cNvSpPr/>
                        <wps:spPr>
                          <a:xfrm>
                            <a:off x="281422" y="244"/>
                            <a:ext cx="133047" cy="454741"/>
                          </a:xfrm>
                          <a:custGeom>
                            <a:avLst/>
                            <a:gdLst/>
                            <a:ahLst/>
                            <a:cxnLst/>
                            <a:rect l="0" t="0" r="0" b="0"/>
                            <a:pathLst>
                              <a:path w="133047" h="454741">
                                <a:moveTo>
                                  <a:pt x="133047" y="426831"/>
                                </a:moveTo>
                                <a:lnTo>
                                  <a:pt x="111804" y="442372"/>
                                </a:lnTo>
                                <a:cubicBezTo>
                                  <a:pt x="99390" y="450647"/>
                                  <a:pt x="91173" y="454741"/>
                                  <a:pt x="91173" y="454741"/>
                                </a:cubicBezTo>
                                <a:cubicBezTo>
                                  <a:pt x="24765" y="454741"/>
                                  <a:pt x="64465" y="399343"/>
                                  <a:pt x="55804" y="374692"/>
                                </a:cubicBezTo>
                                <a:cubicBezTo>
                                  <a:pt x="50990" y="360976"/>
                                  <a:pt x="45110" y="362056"/>
                                  <a:pt x="45733" y="353204"/>
                                </a:cubicBezTo>
                                <a:cubicBezTo>
                                  <a:pt x="46444" y="343425"/>
                                  <a:pt x="60985" y="333481"/>
                                  <a:pt x="60985" y="333481"/>
                                </a:cubicBezTo>
                                <a:cubicBezTo>
                                  <a:pt x="60985" y="333481"/>
                                  <a:pt x="34404" y="324553"/>
                                  <a:pt x="34404" y="312424"/>
                                </a:cubicBezTo>
                                <a:cubicBezTo>
                                  <a:pt x="34404" y="300296"/>
                                  <a:pt x="45047" y="280649"/>
                                  <a:pt x="41021" y="277334"/>
                                </a:cubicBezTo>
                                <a:cubicBezTo>
                                  <a:pt x="35408" y="272712"/>
                                  <a:pt x="0" y="271441"/>
                                  <a:pt x="15989" y="242244"/>
                                </a:cubicBezTo>
                                <a:cubicBezTo>
                                  <a:pt x="26378" y="223283"/>
                                  <a:pt x="32982" y="209605"/>
                                  <a:pt x="39129" y="193882"/>
                                </a:cubicBezTo>
                                <a:cubicBezTo>
                                  <a:pt x="44539" y="180078"/>
                                  <a:pt x="48235" y="175162"/>
                                  <a:pt x="38862" y="165739"/>
                                </a:cubicBezTo>
                                <a:cubicBezTo>
                                  <a:pt x="17726" y="144514"/>
                                  <a:pt x="60852" y="25968"/>
                                  <a:pt x="80540" y="1036"/>
                                </a:cubicBezTo>
                                <a:lnTo>
                                  <a:pt x="82129"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46" name="Shape 846"/>
                        <wps:cNvSpPr/>
                        <wps:spPr>
                          <a:xfrm>
                            <a:off x="0" y="166276"/>
                            <a:ext cx="4685" cy="21002"/>
                          </a:xfrm>
                          <a:custGeom>
                            <a:avLst/>
                            <a:gdLst/>
                            <a:ahLst/>
                            <a:cxnLst/>
                            <a:rect l="0" t="0" r="0" b="0"/>
                            <a:pathLst>
                              <a:path w="4685" h="21002">
                                <a:moveTo>
                                  <a:pt x="0" y="21002"/>
                                </a:moveTo>
                                <a:lnTo>
                                  <a:pt x="4685"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47" name="Shape 847"/>
                        <wps:cNvSpPr/>
                        <wps:spPr>
                          <a:xfrm>
                            <a:off x="108613" y="162554"/>
                            <a:ext cx="49543" cy="31038"/>
                          </a:xfrm>
                          <a:custGeom>
                            <a:avLst/>
                            <a:gdLst/>
                            <a:ahLst/>
                            <a:cxnLst/>
                            <a:rect l="0" t="0" r="0" b="0"/>
                            <a:pathLst>
                              <a:path w="49543" h="31038">
                                <a:moveTo>
                                  <a:pt x="29908" y="0"/>
                                </a:moveTo>
                                <a:cubicBezTo>
                                  <a:pt x="40754" y="0"/>
                                  <a:pt x="49543" y="8953"/>
                                  <a:pt x="49543" y="19989"/>
                                </a:cubicBezTo>
                                <a:cubicBezTo>
                                  <a:pt x="49543" y="31038"/>
                                  <a:pt x="0" y="27635"/>
                                  <a:pt x="0" y="22098"/>
                                </a:cubicBezTo>
                                <a:cubicBezTo>
                                  <a:pt x="0" y="16128"/>
                                  <a:pt x="19063" y="0"/>
                                  <a:pt x="29908"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48" name="Shape 848"/>
                        <wps:cNvSpPr/>
                        <wps:spPr>
                          <a:xfrm>
                            <a:off x="12904" y="126537"/>
                            <a:ext cx="5020" cy="13282"/>
                          </a:xfrm>
                          <a:custGeom>
                            <a:avLst/>
                            <a:gdLst/>
                            <a:ahLst/>
                            <a:cxnLst/>
                            <a:rect l="0" t="0" r="0" b="0"/>
                            <a:pathLst>
                              <a:path w="5020" h="13282">
                                <a:moveTo>
                                  <a:pt x="0" y="13282"/>
                                </a:moveTo>
                                <a:lnTo>
                                  <a:pt x="502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49" name="Shape 849"/>
                        <wps:cNvSpPr/>
                        <wps:spPr>
                          <a:xfrm>
                            <a:off x="59637" y="0"/>
                            <a:ext cx="163949" cy="454984"/>
                          </a:xfrm>
                          <a:custGeom>
                            <a:avLst/>
                            <a:gdLst/>
                            <a:ahLst/>
                            <a:cxnLst/>
                            <a:rect l="0" t="0" r="0" b="0"/>
                            <a:pathLst>
                              <a:path w="163949" h="454984">
                                <a:moveTo>
                                  <a:pt x="81456" y="0"/>
                                </a:moveTo>
                                <a:lnTo>
                                  <a:pt x="83418" y="1279"/>
                                </a:lnTo>
                                <a:cubicBezTo>
                                  <a:pt x="103100" y="26211"/>
                                  <a:pt x="146237" y="144758"/>
                                  <a:pt x="125112" y="165983"/>
                                </a:cubicBezTo>
                                <a:cubicBezTo>
                                  <a:pt x="115727" y="175406"/>
                                  <a:pt x="119435" y="180321"/>
                                  <a:pt x="124833" y="194126"/>
                                </a:cubicBezTo>
                                <a:cubicBezTo>
                                  <a:pt x="130980" y="209849"/>
                                  <a:pt x="137583" y="223526"/>
                                  <a:pt x="147972" y="242487"/>
                                </a:cubicBezTo>
                                <a:cubicBezTo>
                                  <a:pt x="163949" y="271685"/>
                                  <a:pt x="128567" y="272955"/>
                                  <a:pt x="122941" y="277577"/>
                                </a:cubicBezTo>
                                <a:cubicBezTo>
                                  <a:pt x="118914" y="280893"/>
                                  <a:pt x="129557" y="300540"/>
                                  <a:pt x="129557" y="312668"/>
                                </a:cubicBezTo>
                                <a:cubicBezTo>
                                  <a:pt x="129557" y="324796"/>
                                  <a:pt x="102976" y="333724"/>
                                  <a:pt x="102976" y="333724"/>
                                </a:cubicBezTo>
                                <a:cubicBezTo>
                                  <a:pt x="102976" y="333724"/>
                                  <a:pt x="117530" y="343669"/>
                                  <a:pt x="118216" y="353447"/>
                                </a:cubicBezTo>
                                <a:cubicBezTo>
                                  <a:pt x="118851" y="362299"/>
                                  <a:pt x="112971" y="361220"/>
                                  <a:pt x="108145" y="374936"/>
                                </a:cubicBezTo>
                                <a:cubicBezTo>
                                  <a:pt x="99496" y="399587"/>
                                  <a:pt x="139197" y="454984"/>
                                  <a:pt x="72788" y="454984"/>
                                </a:cubicBezTo>
                                <a:cubicBezTo>
                                  <a:pt x="72788" y="454984"/>
                                  <a:pt x="39920" y="438608"/>
                                  <a:pt x="6345" y="405162"/>
                                </a:cubicBezTo>
                                <a:lnTo>
                                  <a:pt x="0" y="397926"/>
                                </a:lnTo>
                              </a:path>
                            </a:pathLst>
                          </a:custGeom>
                          <a:ln w="6452" cap="rnd">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70" style="width:39.6462pt;height:35.8255pt;mso-position-horizontal-relative:char;mso-position-vertical-relative:line" coordsize="5035,4549">
                <v:shape id="Shape 840" style="position:absolute;width:227;height:203;left:4145;top:4066;" coordsize="22797,20334" path="m0,20334l22797,0">
                  <v:stroke weight="0.508pt" endcap="round" joinstyle="miter" miterlimit="4" on="true" color="#221f1f"/>
                  <v:fill on="false" color="#000000" opacity="0"/>
                </v:shape>
                <v:shape id="Shape 841" style="position:absolute;width:10;height:46;left:5024;top:1757;" coordsize="1042,4671" path="m1042,4671l0,0">
                  <v:stroke weight="0.508pt" endcap="round" joinstyle="miter" miterlimit="4" on="true" color="#221f1f"/>
                  <v:fill on="false" color="#000000" opacity="0"/>
                </v:shape>
                <v:shape id="Shape 842" style="position:absolute;width:495;height:310;left:3468;top:1625;" coordsize="49556,31038" path="m19634,0c30480,0,49556,16128,49556,22098c49556,27635,0,31038,0,19989c0,8953,8789,0,19634,0x">
                  <v:stroke weight="0.508pt" endcap="round" joinstyle="miter" miterlimit="4" on="true" color="#221f1f"/>
                  <v:fill on="false" color="#000000" opacity="0"/>
                </v:shape>
                <v:shape id="Shape 843" style="position:absolute;width:1330;height:4547;left:2814;top:2;" coordsize="133047,454741" path="m133047,426831l111804,442372c99390,450647,91173,454741,91173,454741c24765,454741,64465,399343,55804,374692c50990,360976,45110,362056,45733,353204c46444,343425,60985,333481,60985,333481c60985,333481,34404,324553,34404,312424c34404,300296,45047,280649,41021,277334c35408,272712,0,271441,15989,242244c26378,223283,32982,209605,39129,193882c44539,180078,48235,175162,38862,165739c17726,144514,60852,25968,80540,1036l82129,0">
                  <v:stroke weight="0.508pt" endcap="round" joinstyle="miter" miterlimit="4" on="true" color="#221f1f"/>
                  <v:fill on="false" color="#000000" opacity="0"/>
                </v:shape>
                <v:shape id="Shape 846" style="position:absolute;width:46;height:210;left:0;top:1662;" coordsize="4685,21002" path="m0,21002l4685,0">
                  <v:stroke weight="0.508pt" endcap="round" joinstyle="miter" miterlimit="4" on="true" color="#221f1f"/>
                  <v:fill on="false" color="#000000" opacity="0"/>
                </v:shape>
                <v:shape id="Shape 847" style="position:absolute;width:495;height:310;left:1086;top:1625;" coordsize="49543,31038" path="m29908,0c40754,0,49543,8953,49543,19989c49543,31038,0,27635,0,22098c0,16128,19063,0,29908,0x">
                  <v:stroke weight="0.508pt" endcap="round" joinstyle="miter" miterlimit="4" on="true" color="#221f1f"/>
                  <v:fill on="false" color="#000000" opacity="0"/>
                </v:shape>
                <v:shape id="Shape 848" style="position:absolute;width:50;height:132;left:129;top:1265;" coordsize="5020,13282" path="m0,13282l5020,0">
                  <v:stroke weight="0.508pt" endcap="round" joinstyle="miter" miterlimit="4" on="true" color="#221f1f"/>
                  <v:fill on="false" color="#000000" opacity="0"/>
                </v:shape>
                <v:shape id="Shape 849" style="position:absolute;width:1639;height:4549;left:596;top:0;" coordsize="163949,454984" path="m81456,0l83418,1279c103100,26211,146237,144758,125112,165983c115727,175406,119435,180321,124833,194126c130980,209849,137583,223526,147972,242487c163949,271685,128567,272955,122941,277577c118914,280893,129557,300540,129557,312668c129557,324796,102976,333724,102976,333724c102976,333724,117530,343669,118216,353447c118851,362299,112971,361220,108145,374936c99496,399587,139197,454984,72788,454984c72788,454984,39920,438608,6345,405162l0,397926">
                  <v:stroke weight="0.508pt" endcap="round" joinstyle="miter" miterlimit="4" on="true" color="#221f1f"/>
                  <v:fill on="false" color="#000000" opacity="0"/>
                </v:shape>
              </v:group>
            </w:pict>
          </mc:Fallback>
        </mc:AlternateContent>
      </w:r>
      <w:bookmarkEnd w:id="11"/>
    </w:p>
    <w:p w:rsidR="00105A0F" w:rsidRDefault="00105A0F">
      <w:pPr>
        <w:sectPr w:rsidR="00105A0F">
          <w:headerReference w:type="even" r:id="rId42"/>
          <w:headerReference w:type="default" r:id="rId43"/>
          <w:footerReference w:type="even" r:id="rId44"/>
          <w:footerReference w:type="default" r:id="rId45"/>
          <w:headerReference w:type="first" r:id="rId46"/>
          <w:footerReference w:type="first" r:id="rId47"/>
          <w:pgSz w:w="11905" w:h="16838"/>
          <w:pgMar w:top="227" w:right="5290" w:bottom="2127" w:left="1153" w:header="720" w:footer="720" w:gutter="0"/>
          <w:cols w:space="720"/>
          <w:titlePg/>
        </w:sectPr>
      </w:pPr>
    </w:p>
    <w:p w:rsidR="00105A0F" w:rsidRDefault="00CA2AC8">
      <w:pPr>
        <w:spacing w:after="247" w:line="264" w:lineRule="auto"/>
        <w:ind w:left="22"/>
      </w:pPr>
      <w:r>
        <w:rPr>
          <w:b/>
        </w:rPr>
        <w:t>Learners should be able to develop their skills, attitudes and values through a range of contexts. They should have the opportunity to:</w:t>
      </w:r>
    </w:p>
    <w:p w:rsidR="00105A0F" w:rsidRDefault="00CA2AC8">
      <w:pPr>
        <w:pStyle w:val="Heading3"/>
        <w:ind w:left="-5"/>
      </w:pPr>
      <w:r>
        <w:t>Personal achievement</w:t>
      </w:r>
    </w:p>
    <w:p w:rsidR="00105A0F" w:rsidRDefault="00CA2AC8">
      <w:pPr>
        <w:numPr>
          <w:ilvl w:val="0"/>
          <w:numId w:val="5"/>
        </w:numPr>
        <w:spacing w:after="251"/>
        <w:ind w:left="466" w:right="8" w:hanging="454"/>
      </w:pPr>
      <w:r>
        <w:t>describe their abilities, interests and skills</w:t>
      </w:r>
    </w:p>
    <w:p w:rsidR="00105A0F" w:rsidRDefault="00CA2AC8">
      <w:pPr>
        <w:numPr>
          <w:ilvl w:val="0"/>
          <w:numId w:val="5"/>
        </w:numPr>
        <w:spacing w:after="251"/>
        <w:ind w:left="466" w:right="8" w:hanging="454"/>
      </w:pPr>
      <w:r>
        <w:t>list their achievements in and out of school</w:t>
      </w:r>
    </w:p>
    <w:p w:rsidR="00105A0F" w:rsidRDefault="00CA2AC8">
      <w:pPr>
        <w:pStyle w:val="Heading3"/>
        <w:ind w:left="-5"/>
      </w:pPr>
      <w:r>
        <w:t>Seeking information</w:t>
      </w:r>
    </w:p>
    <w:p w:rsidR="00105A0F" w:rsidRDefault="00CA2AC8">
      <w:pPr>
        <w:numPr>
          <w:ilvl w:val="0"/>
          <w:numId w:val="6"/>
        </w:numPr>
        <w:ind w:left="466" w:right="8" w:hanging="454"/>
      </w:pPr>
      <w:r>
        <w:rPr>
          <w:noProof/>
          <w:color w:val="000000"/>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1015047</wp:posOffset>
                </wp:positionV>
                <wp:extent cx="7559992" cy="4495508"/>
                <wp:effectExtent l="0" t="0" r="0" b="0"/>
                <wp:wrapTopAndBottom/>
                <wp:docPr id="11971" name="Group 11971"/>
                <wp:cNvGraphicFramePr/>
                <a:graphic xmlns:a="http://schemas.openxmlformats.org/drawingml/2006/main">
                  <a:graphicData uri="http://schemas.microsoft.com/office/word/2010/wordprocessingGroup">
                    <wpg:wgp>
                      <wpg:cNvGrpSpPr/>
                      <wpg:grpSpPr>
                        <a:xfrm>
                          <a:off x="0" y="0"/>
                          <a:ext cx="7559992" cy="4495508"/>
                          <a:chOff x="0" y="0"/>
                          <a:chExt cx="7559992" cy="4495508"/>
                        </a:xfrm>
                      </wpg:grpSpPr>
                      <wps:wsp>
                        <wps:cNvPr id="15459" name="Shape 15459"/>
                        <wps:cNvSpPr/>
                        <wps:spPr>
                          <a:xfrm>
                            <a:off x="0" y="182588"/>
                            <a:ext cx="7559992" cy="4133368"/>
                          </a:xfrm>
                          <a:custGeom>
                            <a:avLst/>
                            <a:gdLst/>
                            <a:ahLst/>
                            <a:cxnLst/>
                            <a:rect l="0" t="0" r="0" b="0"/>
                            <a:pathLst>
                              <a:path w="7559992" h="4133368">
                                <a:moveTo>
                                  <a:pt x="0" y="0"/>
                                </a:moveTo>
                                <a:lnTo>
                                  <a:pt x="7559992" y="0"/>
                                </a:lnTo>
                                <a:lnTo>
                                  <a:pt x="7559992" y="4133368"/>
                                </a:lnTo>
                                <a:lnTo>
                                  <a:pt x="0" y="4133368"/>
                                </a:lnTo>
                                <a:lnTo>
                                  <a:pt x="0" y="0"/>
                                </a:lnTo>
                              </a:path>
                            </a:pathLst>
                          </a:custGeom>
                          <a:ln w="0" cap="rnd">
                            <a:miter lim="100000"/>
                          </a:ln>
                        </wps:spPr>
                        <wps:style>
                          <a:lnRef idx="0">
                            <a:srgbClr val="000000">
                              <a:alpha val="0"/>
                            </a:srgbClr>
                          </a:lnRef>
                          <a:fillRef idx="1">
                            <a:srgbClr val="E5F2E6"/>
                          </a:fillRef>
                          <a:effectRef idx="0">
                            <a:scrgbClr r="0" g="0" b="0"/>
                          </a:effectRef>
                          <a:fontRef idx="none"/>
                        </wps:style>
                        <wps:bodyPr/>
                      </wps:wsp>
                      <wps:wsp>
                        <wps:cNvPr id="911" name="Shape 911"/>
                        <wps:cNvSpPr/>
                        <wps:spPr>
                          <a:xfrm>
                            <a:off x="731849" y="4138968"/>
                            <a:ext cx="1440002" cy="356540"/>
                          </a:xfrm>
                          <a:custGeom>
                            <a:avLst/>
                            <a:gdLst/>
                            <a:ahLst/>
                            <a:cxnLst/>
                            <a:rect l="0" t="0" r="0" b="0"/>
                            <a:pathLst>
                              <a:path w="1440002" h="356540">
                                <a:moveTo>
                                  <a:pt x="178270" y="0"/>
                                </a:moveTo>
                                <a:lnTo>
                                  <a:pt x="1261733" y="0"/>
                                </a:lnTo>
                                <a:cubicBezTo>
                                  <a:pt x="1360183" y="0"/>
                                  <a:pt x="1440002" y="79820"/>
                                  <a:pt x="1440002" y="178270"/>
                                </a:cubicBezTo>
                                <a:cubicBezTo>
                                  <a:pt x="1440002" y="276720"/>
                                  <a:pt x="1360183" y="356540"/>
                                  <a:pt x="1261733" y="356540"/>
                                </a:cubicBezTo>
                                <a:lnTo>
                                  <a:pt x="178270" y="356540"/>
                                </a:lnTo>
                                <a:cubicBezTo>
                                  <a:pt x="79819" y="356540"/>
                                  <a:pt x="0" y="276720"/>
                                  <a:pt x="0" y="178270"/>
                                </a:cubicBezTo>
                                <a:cubicBezTo>
                                  <a:pt x="0" y="79820"/>
                                  <a:pt x="79819" y="0"/>
                                  <a:pt x="17827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912" name="Rectangle 912"/>
                        <wps:cNvSpPr/>
                        <wps:spPr>
                          <a:xfrm>
                            <a:off x="876004" y="4230701"/>
                            <a:ext cx="671362" cy="245130"/>
                          </a:xfrm>
                          <a:prstGeom prst="rect">
                            <a:avLst/>
                          </a:prstGeom>
                          <a:ln>
                            <a:noFill/>
                          </a:ln>
                        </wps:spPr>
                        <wps:txbx>
                          <w:txbxContent>
                            <w:p w:rsidR="00105A0F" w:rsidRDefault="00CA2AC8">
                              <w:pPr>
                                <w:spacing w:after="160" w:line="259" w:lineRule="auto"/>
                                <w:ind w:left="0" w:firstLine="0"/>
                              </w:pPr>
                              <w:r>
                                <w:rPr>
                                  <w:b/>
                                  <w:color w:val="FFFFFF"/>
                                  <w:w w:val="118"/>
                                  <w:sz w:val="27"/>
                                </w:rPr>
                                <w:t>Range</w:t>
                              </w:r>
                            </w:p>
                          </w:txbxContent>
                        </wps:txbx>
                        <wps:bodyPr horzOverflow="overflow" vert="horz" lIns="0" tIns="0" rIns="0" bIns="0" rtlCol="0">
                          <a:noAutofit/>
                        </wps:bodyPr>
                      </wps:wsp>
                      <wps:wsp>
                        <wps:cNvPr id="914" name="Shape 914"/>
                        <wps:cNvSpPr/>
                        <wps:spPr>
                          <a:xfrm>
                            <a:off x="731849" y="0"/>
                            <a:ext cx="1440002" cy="360007"/>
                          </a:xfrm>
                          <a:custGeom>
                            <a:avLst/>
                            <a:gdLst/>
                            <a:ahLst/>
                            <a:cxnLst/>
                            <a:rect l="0" t="0" r="0" b="0"/>
                            <a:pathLst>
                              <a:path w="1440002" h="360007">
                                <a:moveTo>
                                  <a:pt x="179997" y="0"/>
                                </a:moveTo>
                                <a:lnTo>
                                  <a:pt x="1260005" y="0"/>
                                </a:lnTo>
                                <a:cubicBezTo>
                                  <a:pt x="1359421" y="0"/>
                                  <a:pt x="1440002" y="80582"/>
                                  <a:pt x="1440002" y="179998"/>
                                </a:cubicBezTo>
                                <a:cubicBezTo>
                                  <a:pt x="1440002" y="279426"/>
                                  <a:pt x="1359421" y="360007"/>
                                  <a:pt x="1260005" y="360007"/>
                                </a:cubicBezTo>
                                <a:lnTo>
                                  <a:pt x="179997" y="360007"/>
                                </a:lnTo>
                                <a:cubicBezTo>
                                  <a:pt x="80582" y="360007"/>
                                  <a:pt x="0" y="279426"/>
                                  <a:pt x="0" y="180010"/>
                                </a:cubicBezTo>
                                <a:cubicBezTo>
                                  <a:pt x="0" y="80582"/>
                                  <a:pt x="80582" y="0"/>
                                  <a:pt x="17999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915" name="Rectangle 915"/>
                        <wps:cNvSpPr/>
                        <wps:spPr>
                          <a:xfrm>
                            <a:off x="731850" y="531838"/>
                            <a:ext cx="3744875" cy="199735"/>
                          </a:xfrm>
                          <a:prstGeom prst="rect">
                            <a:avLst/>
                          </a:prstGeom>
                          <a:ln>
                            <a:noFill/>
                          </a:ln>
                        </wps:spPr>
                        <wps:txbx>
                          <w:txbxContent>
                            <w:p w:rsidR="00105A0F" w:rsidRDefault="00CA2AC8">
                              <w:pPr>
                                <w:spacing w:after="160" w:line="259" w:lineRule="auto"/>
                                <w:ind w:left="0" w:firstLine="0"/>
                              </w:pPr>
                              <w:r>
                                <w:rPr>
                                  <w:b/>
                                  <w:w w:val="117"/>
                                </w:rPr>
                                <w:t>Learners</w:t>
                              </w:r>
                              <w:r>
                                <w:rPr>
                                  <w:b/>
                                  <w:spacing w:val="17"/>
                                  <w:w w:val="117"/>
                                </w:rPr>
                                <w:t xml:space="preserve"> </w:t>
                              </w:r>
                              <w:r>
                                <w:rPr>
                                  <w:b/>
                                  <w:w w:val="117"/>
                                </w:rPr>
                                <w:t>should</w:t>
                              </w:r>
                              <w:r>
                                <w:rPr>
                                  <w:b/>
                                  <w:spacing w:val="17"/>
                                  <w:w w:val="117"/>
                                </w:rPr>
                                <w:t xml:space="preserve"> </w:t>
                              </w:r>
                              <w:r>
                                <w:rPr>
                                  <w:b/>
                                  <w:w w:val="117"/>
                                </w:rPr>
                                <w:t>be</w:t>
                              </w:r>
                              <w:r>
                                <w:rPr>
                                  <w:b/>
                                  <w:spacing w:val="17"/>
                                  <w:w w:val="117"/>
                                </w:rPr>
                                <w:t xml:space="preserve"> </w:t>
                              </w:r>
                              <w:r>
                                <w:rPr>
                                  <w:b/>
                                  <w:w w:val="117"/>
                                </w:rPr>
                                <w:t>given</w:t>
                              </w:r>
                              <w:r>
                                <w:rPr>
                                  <w:b/>
                                  <w:spacing w:val="17"/>
                                  <w:w w:val="117"/>
                                </w:rPr>
                                <w:t xml:space="preserve"> </w:t>
                              </w:r>
                              <w:r>
                                <w:rPr>
                                  <w:b/>
                                  <w:w w:val="117"/>
                                </w:rPr>
                                <w:t>opportunities</w:t>
                              </w:r>
                              <w:r>
                                <w:rPr>
                                  <w:b/>
                                  <w:spacing w:val="17"/>
                                  <w:w w:val="117"/>
                                </w:rPr>
                                <w:t xml:space="preserve"> </w:t>
                              </w:r>
                              <w:r>
                                <w:rPr>
                                  <w:b/>
                                  <w:w w:val="117"/>
                                </w:rPr>
                                <w:t>to:</w:t>
                              </w:r>
                            </w:p>
                          </w:txbxContent>
                        </wps:txbx>
                        <wps:bodyPr horzOverflow="overflow" vert="horz" lIns="0" tIns="0" rIns="0" bIns="0" rtlCol="0">
                          <a:noAutofit/>
                        </wps:bodyPr>
                      </wps:wsp>
                      <wps:wsp>
                        <wps:cNvPr id="916" name="Rectangle 916"/>
                        <wps:cNvSpPr/>
                        <wps:spPr>
                          <a:xfrm>
                            <a:off x="731850" y="879035"/>
                            <a:ext cx="154902" cy="199735"/>
                          </a:xfrm>
                          <a:prstGeom prst="rect">
                            <a:avLst/>
                          </a:prstGeom>
                          <a:ln>
                            <a:noFill/>
                          </a:ln>
                        </wps:spPr>
                        <wps:txbx>
                          <w:txbxContent>
                            <w:p w:rsidR="00105A0F" w:rsidRDefault="00CA2AC8">
                              <w:pPr>
                                <w:spacing w:after="160" w:line="259" w:lineRule="auto"/>
                                <w:ind w:left="0" w:firstLine="0"/>
                              </w:pPr>
                              <w:r>
                                <w:rPr>
                                  <w:b/>
                                  <w:w w:val="110"/>
                                </w:rPr>
                                <w:t>1.</w:t>
                              </w:r>
                            </w:p>
                          </w:txbxContent>
                        </wps:txbx>
                        <wps:bodyPr horzOverflow="overflow" vert="horz" lIns="0" tIns="0" rIns="0" bIns="0" rtlCol="0">
                          <a:noAutofit/>
                        </wps:bodyPr>
                      </wps:wsp>
                      <wps:wsp>
                        <wps:cNvPr id="917" name="Rectangle 917"/>
                        <wps:cNvSpPr/>
                        <wps:spPr>
                          <a:xfrm>
                            <a:off x="1019856" y="879035"/>
                            <a:ext cx="3468199" cy="200479"/>
                          </a:xfrm>
                          <a:prstGeom prst="rect">
                            <a:avLst/>
                          </a:prstGeom>
                          <a:ln>
                            <a:noFill/>
                          </a:ln>
                        </wps:spPr>
                        <wps:txbx>
                          <w:txbxContent>
                            <w:p w:rsidR="00105A0F" w:rsidRDefault="00CA2AC8">
                              <w:pPr>
                                <w:spacing w:after="160" w:line="259" w:lineRule="auto"/>
                                <w:ind w:left="0" w:firstLine="0"/>
                              </w:pPr>
                              <w:r>
                                <w:rPr>
                                  <w:w w:val="104"/>
                                </w:rPr>
                                <w:t>work</w:t>
                              </w:r>
                              <w:r>
                                <w:rPr>
                                  <w:spacing w:val="17"/>
                                  <w:w w:val="104"/>
                                </w:rPr>
                                <w:t xml:space="preserve"> </w:t>
                              </w:r>
                              <w:r>
                                <w:rPr>
                                  <w:w w:val="104"/>
                                </w:rPr>
                                <w:t>both</w:t>
                              </w:r>
                              <w:r>
                                <w:rPr>
                                  <w:spacing w:val="17"/>
                                  <w:w w:val="104"/>
                                </w:rPr>
                                <w:t xml:space="preserve"> </w:t>
                              </w:r>
                              <w:r>
                                <w:rPr>
                                  <w:w w:val="104"/>
                                </w:rPr>
                                <w:t>independently</w:t>
                              </w:r>
                              <w:r>
                                <w:rPr>
                                  <w:spacing w:val="17"/>
                                  <w:w w:val="104"/>
                                </w:rPr>
                                <w:t xml:space="preserve"> </w:t>
                              </w:r>
                              <w:r>
                                <w:rPr>
                                  <w:w w:val="104"/>
                                </w:rPr>
                                <w:t>and</w:t>
                              </w:r>
                              <w:r>
                                <w:rPr>
                                  <w:spacing w:val="17"/>
                                  <w:w w:val="104"/>
                                </w:rPr>
                                <w:t xml:space="preserve"> </w:t>
                              </w:r>
                              <w:r>
                                <w:rPr>
                                  <w:w w:val="104"/>
                                </w:rPr>
                                <w:t>cooperatively</w:t>
                              </w:r>
                            </w:p>
                          </w:txbxContent>
                        </wps:txbx>
                        <wps:bodyPr horzOverflow="overflow" vert="horz" lIns="0" tIns="0" rIns="0" bIns="0" rtlCol="0">
                          <a:noAutofit/>
                        </wps:bodyPr>
                      </wps:wsp>
                      <wps:wsp>
                        <wps:cNvPr id="918" name="Rectangle 918"/>
                        <wps:cNvSpPr/>
                        <wps:spPr>
                          <a:xfrm>
                            <a:off x="731850" y="1226245"/>
                            <a:ext cx="154902" cy="199735"/>
                          </a:xfrm>
                          <a:prstGeom prst="rect">
                            <a:avLst/>
                          </a:prstGeom>
                          <a:ln>
                            <a:noFill/>
                          </a:ln>
                        </wps:spPr>
                        <wps:txbx>
                          <w:txbxContent>
                            <w:p w:rsidR="00105A0F" w:rsidRDefault="00CA2AC8">
                              <w:pPr>
                                <w:spacing w:after="160" w:line="259" w:lineRule="auto"/>
                                <w:ind w:left="0" w:firstLine="0"/>
                              </w:pPr>
                              <w:r>
                                <w:rPr>
                                  <w:b/>
                                  <w:w w:val="110"/>
                                </w:rPr>
                                <w:t>2.</w:t>
                              </w:r>
                            </w:p>
                          </w:txbxContent>
                        </wps:txbx>
                        <wps:bodyPr horzOverflow="overflow" vert="horz" lIns="0" tIns="0" rIns="0" bIns="0" rtlCol="0">
                          <a:noAutofit/>
                        </wps:bodyPr>
                      </wps:wsp>
                      <wps:wsp>
                        <wps:cNvPr id="919" name="Rectangle 919"/>
                        <wps:cNvSpPr/>
                        <wps:spPr>
                          <a:xfrm>
                            <a:off x="1019856" y="1226245"/>
                            <a:ext cx="3061926" cy="200479"/>
                          </a:xfrm>
                          <a:prstGeom prst="rect">
                            <a:avLst/>
                          </a:prstGeom>
                          <a:ln>
                            <a:noFill/>
                          </a:ln>
                        </wps:spPr>
                        <wps:txbx>
                          <w:txbxContent>
                            <w:p w:rsidR="00105A0F" w:rsidRDefault="00CA2AC8">
                              <w:pPr>
                                <w:spacing w:after="160" w:line="259" w:lineRule="auto"/>
                                <w:ind w:left="0" w:firstLine="0"/>
                              </w:pPr>
                              <w:r>
                                <w:rPr>
                                  <w:w w:val="103"/>
                                </w:rPr>
                                <w:t>listen</w:t>
                              </w:r>
                              <w:r>
                                <w:rPr>
                                  <w:spacing w:val="17"/>
                                  <w:w w:val="103"/>
                                </w:rPr>
                                <w:t xml:space="preserve"> </w:t>
                              </w:r>
                              <w:r>
                                <w:rPr>
                                  <w:w w:val="103"/>
                                </w:rPr>
                                <w:t>attentively</w:t>
                              </w:r>
                              <w:r>
                                <w:rPr>
                                  <w:spacing w:val="17"/>
                                  <w:w w:val="103"/>
                                </w:rPr>
                                <w:t xml:space="preserve"> </w:t>
                              </w:r>
                              <w:r>
                                <w:rPr>
                                  <w:w w:val="103"/>
                                </w:rPr>
                                <w:t>and</w:t>
                              </w:r>
                              <w:r>
                                <w:rPr>
                                  <w:spacing w:val="17"/>
                                  <w:w w:val="103"/>
                                </w:rPr>
                                <w:t xml:space="preserve"> </w:t>
                              </w:r>
                              <w:r>
                                <w:rPr>
                                  <w:w w:val="103"/>
                                </w:rPr>
                                <w:t>respond</w:t>
                              </w:r>
                              <w:r>
                                <w:rPr>
                                  <w:spacing w:val="17"/>
                                  <w:w w:val="103"/>
                                </w:rPr>
                                <w:t xml:space="preserve"> </w:t>
                              </w:r>
                              <w:r>
                                <w:rPr>
                                  <w:w w:val="103"/>
                                </w:rPr>
                                <w:t>helpfully</w:t>
                              </w:r>
                            </w:p>
                          </w:txbxContent>
                        </wps:txbx>
                        <wps:bodyPr horzOverflow="overflow" vert="horz" lIns="0" tIns="0" rIns="0" bIns="0" rtlCol="0">
                          <a:noAutofit/>
                        </wps:bodyPr>
                      </wps:wsp>
                      <wps:wsp>
                        <wps:cNvPr id="920" name="Rectangle 920"/>
                        <wps:cNvSpPr/>
                        <wps:spPr>
                          <a:xfrm>
                            <a:off x="731850" y="1573442"/>
                            <a:ext cx="154902" cy="199735"/>
                          </a:xfrm>
                          <a:prstGeom prst="rect">
                            <a:avLst/>
                          </a:prstGeom>
                          <a:ln>
                            <a:noFill/>
                          </a:ln>
                        </wps:spPr>
                        <wps:txbx>
                          <w:txbxContent>
                            <w:p w:rsidR="00105A0F" w:rsidRDefault="00CA2AC8">
                              <w:pPr>
                                <w:spacing w:after="160" w:line="259" w:lineRule="auto"/>
                                <w:ind w:left="0" w:firstLine="0"/>
                              </w:pPr>
                              <w:r>
                                <w:rPr>
                                  <w:b/>
                                  <w:w w:val="110"/>
                                </w:rPr>
                                <w:t>3.</w:t>
                              </w:r>
                            </w:p>
                          </w:txbxContent>
                        </wps:txbx>
                        <wps:bodyPr horzOverflow="overflow" vert="horz" lIns="0" tIns="0" rIns="0" bIns="0" rtlCol="0">
                          <a:noAutofit/>
                        </wps:bodyPr>
                      </wps:wsp>
                      <wps:wsp>
                        <wps:cNvPr id="921" name="Rectangle 921"/>
                        <wps:cNvSpPr/>
                        <wps:spPr>
                          <a:xfrm>
                            <a:off x="1019856" y="1573442"/>
                            <a:ext cx="3430370" cy="200479"/>
                          </a:xfrm>
                          <a:prstGeom prst="rect">
                            <a:avLst/>
                          </a:prstGeom>
                          <a:ln>
                            <a:noFill/>
                          </a:ln>
                        </wps:spPr>
                        <wps:txbx>
                          <w:txbxContent>
                            <w:p w:rsidR="00105A0F" w:rsidRDefault="00CA2AC8">
                              <w:pPr>
                                <w:spacing w:after="160" w:line="259" w:lineRule="auto"/>
                                <w:ind w:left="0" w:firstLine="0"/>
                              </w:pPr>
                              <w:r>
                                <w:rPr>
                                  <w:w w:val="104"/>
                                </w:rPr>
                                <w:t>access</w:t>
                              </w:r>
                              <w:r>
                                <w:rPr>
                                  <w:spacing w:val="17"/>
                                  <w:w w:val="104"/>
                                </w:rPr>
                                <w:t xml:space="preserve"> </w:t>
                              </w:r>
                              <w:r>
                                <w:rPr>
                                  <w:w w:val="104"/>
                                </w:rPr>
                                <w:t>an</w:t>
                              </w:r>
                              <w:r>
                                <w:rPr>
                                  <w:spacing w:val="17"/>
                                  <w:w w:val="104"/>
                                </w:rPr>
                                <w:t xml:space="preserve"> </w:t>
                              </w:r>
                              <w:r>
                                <w:rPr>
                                  <w:w w:val="104"/>
                                </w:rPr>
                                <w:t>appropriate</w:t>
                              </w:r>
                              <w:r>
                                <w:rPr>
                                  <w:spacing w:val="17"/>
                                  <w:w w:val="104"/>
                                </w:rPr>
                                <w:t xml:space="preserve"> </w:t>
                              </w:r>
                              <w:r>
                                <w:rPr>
                                  <w:w w:val="104"/>
                                </w:rPr>
                                <w:t>range</w:t>
                              </w:r>
                              <w:r>
                                <w:rPr>
                                  <w:spacing w:val="17"/>
                                  <w:w w:val="104"/>
                                </w:rPr>
                                <w:t xml:space="preserve"> </w:t>
                              </w:r>
                              <w:r>
                                <w:rPr>
                                  <w:w w:val="104"/>
                                </w:rPr>
                                <w:t>of</w:t>
                              </w:r>
                              <w:r>
                                <w:rPr>
                                  <w:spacing w:val="17"/>
                                  <w:w w:val="104"/>
                                </w:rPr>
                                <w:t xml:space="preserve"> </w:t>
                              </w:r>
                              <w:r>
                                <w:rPr>
                                  <w:w w:val="104"/>
                                </w:rPr>
                                <w:t>sources</w:t>
                              </w:r>
                              <w:r>
                                <w:rPr>
                                  <w:spacing w:val="17"/>
                                  <w:w w:val="104"/>
                                </w:rPr>
                                <w:t xml:space="preserve"> </w:t>
                              </w:r>
                              <w:r>
                                <w:rPr>
                                  <w:w w:val="104"/>
                                </w:rPr>
                                <w:t>for</w:t>
                              </w:r>
                              <w:r>
                                <w:rPr>
                                  <w:spacing w:val="11"/>
                                  <w:w w:val="104"/>
                                </w:rPr>
                                <w:t xml:space="preserve"> </w:t>
                              </w:r>
                            </w:p>
                          </w:txbxContent>
                        </wps:txbx>
                        <wps:bodyPr horzOverflow="overflow" vert="horz" lIns="0" tIns="0" rIns="0" bIns="0" rtlCol="0">
                          <a:noAutofit/>
                        </wps:bodyPr>
                      </wps:wsp>
                      <wps:wsp>
                        <wps:cNvPr id="922" name="Rectangle 922"/>
                        <wps:cNvSpPr/>
                        <wps:spPr>
                          <a:xfrm>
                            <a:off x="1019856" y="1776636"/>
                            <a:ext cx="3225803" cy="200479"/>
                          </a:xfrm>
                          <a:prstGeom prst="rect">
                            <a:avLst/>
                          </a:prstGeom>
                          <a:ln>
                            <a:noFill/>
                          </a:ln>
                        </wps:spPr>
                        <wps:txbx>
                          <w:txbxContent>
                            <w:p w:rsidR="00105A0F" w:rsidRDefault="00CA2AC8">
                              <w:pPr>
                                <w:spacing w:after="160" w:line="259" w:lineRule="auto"/>
                                <w:ind w:left="0" w:firstLine="0"/>
                              </w:pPr>
                              <w:r>
                                <w:rPr>
                                  <w:w w:val="105"/>
                                </w:rPr>
                                <w:t>help,</w:t>
                              </w:r>
                              <w:r>
                                <w:rPr>
                                  <w:spacing w:val="17"/>
                                  <w:w w:val="105"/>
                                </w:rPr>
                                <w:t xml:space="preserve"> </w:t>
                              </w:r>
                              <w:r>
                                <w:rPr>
                                  <w:w w:val="105"/>
                                </w:rPr>
                                <w:t>support</w:t>
                              </w:r>
                              <w:r>
                                <w:rPr>
                                  <w:spacing w:val="17"/>
                                  <w:w w:val="105"/>
                                </w:rPr>
                                <w:t xml:space="preserve"> </w:t>
                              </w:r>
                              <w:r>
                                <w:rPr>
                                  <w:w w:val="105"/>
                                </w:rPr>
                                <w:t>and</w:t>
                              </w:r>
                              <w:r>
                                <w:rPr>
                                  <w:spacing w:val="17"/>
                                  <w:w w:val="105"/>
                                </w:rPr>
                                <w:t xml:space="preserve"> </w:t>
                              </w:r>
                              <w:r>
                                <w:rPr>
                                  <w:w w:val="105"/>
                                </w:rPr>
                                <w:t>advice</w:t>
                              </w:r>
                              <w:r>
                                <w:rPr>
                                  <w:spacing w:val="17"/>
                                  <w:w w:val="105"/>
                                </w:rPr>
                                <w:t xml:space="preserve"> </w:t>
                              </w:r>
                              <w:r>
                                <w:rPr>
                                  <w:w w:val="105"/>
                                </w:rPr>
                                <w:t>within</w:t>
                              </w:r>
                              <w:r>
                                <w:rPr>
                                  <w:spacing w:val="17"/>
                                  <w:w w:val="105"/>
                                </w:rPr>
                                <w:t xml:space="preserve"> </w:t>
                              </w:r>
                              <w:r>
                                <w:rPr>
                                  <w:w w:val="105"/>
                                </w:rPr>
                                <w:t>defined</w:t>
                              </w:r>
                              <w:r>
                                <w:rPr>
                                  <w:spacing w:val="11"/>
                                  <w:w w:val="105"/>
                                </w:rPr>
                                <w:t xml:space="preserve"> </w:t>
                              </w:r>
                            </w:p>
                          </w:txbxContent>
                        </wps:txbx>
                        <wps:bodyPr horzOverflow="overflow" vert="horz" lIns="0" tIns="0" rIns="0" bIns="0" rtlCol="0">
                          <a:noAutofit/>
                        </wps:bodyPr>
                      </wps:wsp>
                      <wps:wsp>
                        <wps:cNvPr id="923" name="Rectangle 923"/>
                        <wps:cNvSpPr/>
                        <wps:spPr>
                          <a:xfrm>
                            <a:off x="1019856" y="1979830"/>
                            <a:ext cx="660393" cy="200479"/>
                          </a:xfrm>
                          <a:prstGeom prst="rect">
                            <a:avLst/>
                          </a:prstGeom>
                          <a:ln>
                            <a:noFill/>
                          </a:ln>
                        </wps:spPr>
                        <wps:txbx>
                          <w:txbxContent>
                            <w:p w:rsidR="00105A0F" w:rsidRDefault="00CA2AC8">
                              <w:pPr>
                                <w:spacing w:after="160" w:line="259" w:lineRule="auto"/>
                                <w:ind w:left="0" w:firstLine="0"/>
                              </w:pPr>
                              <w:r>
                                <w:rPr>
                                  <w:w w:val="103"/>
                                </w:rPr>
                                <w:t>contexts</w:t>
                              </w:r>
                            </w:p>
                          </w:txbxContent>
                        </wps:txbx>
                        <wps:bodyPr horzOverflow="overflow" vert="horz" lIns="0" tIns="0" rIns="0" bIns="0" rtlCol="0">
                          <a:noAutofit/>
                        </wps:bodyPr>
                      </wps:wsp>
                      <wps:wsp>
                        <wps:cNvPr id="924" name="Rectangle 924"/>
                        <wps:cNvSpPr/>
                        <wps:spPr>
                          <a:xfrm>
                            <a:off x="731850" y="2327026"/>
                            <a:ext cx="154902" cy="199735"/>
                          </a:xfrm>
                          <a:prstGeom prst="rect">
                            <a:avLst/>
                          </a:prstGeom>
                          <a:ln>
                            <a:noFill/>
                          </a:ln>
                        </wps:spPr>
                        <wps:txbx>
                          <w:txbxContent>
                            <w:p w:rsidR="00105A0F" w:rsidRDefault="00CA2AC8">
                              <w:pPr>
                                <w:spacing w:after="160" w:line="259" w:lineRule="auto"/>
                                <w:ind w:left="0" w:firstLine="0"/>
                              </w:pPr>
                              <w:r>
                                <w:rPr>
                                  <w:b/>
                                  <w:w w:val="110"/>
                                </w:rPr>
                                <w:t>4.</w:t>
                              </w:r>
                            </w:p>
                          </w:txbxContent>
                        </wps:txbx>
                        <wps:bodyPr horzOverflow="overflow" vert="horz" lIns="0" tIns="0" rIns="0" bIns="0" rtlCol="0">
                          <a:noAutofit/>
                        </wps:bodyPr>
                      </wps:wsp>
                      <wps:wsp>
                        <wps:cNvPr id="925" name="Rectangle 925"/>
                        <wps:cNvSpPr/>
                        <wps:spPr>
                          <a:xfrm>
                            <a:off x="1019856" y="2327026"/>
                            <a:ext cx="2337488" cy="200479"/>
                          </a:xfrm>
                          <a:prstGeom prst="rect">
                            <a:avLst/>
                          </a:prstGeom>
                          <a:ln>
                            <a:noFill/>
                          </a:ln>
                        </wps:spPr>
                        <wps:txbx>
                          <w:txbxContent>
                            <w:p w:rsidR="00105A0F" w:rsidRDefault="00CA2AC8">
                              <w:pPr>
                                <w:spacing w:after="160" w:line="259" w:lineRule="auto"/>
                                <w:ind w:left="0" w:firstLine="0"/>
                              </w:pPr>
                              <w:r>
                                <w:rPr>
                                  <w:w w:val="103"/>
                                </w:rPr>
                                <w:t>locate,</w:t>
                              </w:r>
                              <w:r>
                                <w:rPr>
                                  <w:spacing w:val="17"/>
                                  <w:w w:val="103"/>
                                </w:rPr>
                                <w:t xml:space="preserve"> </w:t>
                              </w:r>
                              <w:r>
                                <w:rPr>
                                  <w:w w:val="103"/>
                                </w:rPr>
                                <w:t>select</w:t>
                              </w:r>
                              <w:r>
                                <w:rPr>
                                  <w:spacing w:val="17"/>
                                  <w:w w:val="103"/>
                                </w:rPr>
                                <w:t xml:space="preserve"> </w:t>
                              </w:r>
                              <w:r>
                                <w:rPr>
                                  <w:w w:val="103"/>
                                </w:rPr>
                                <w:t>and</w:t>
                              </w:r>
                              <w:r>
                                <w:rPr>
                                  <w:spacing w:val="17"/>
                                  <w:w w:val="103"/>
                                </w:rPr>
                                <w:t xml:space="preserve"> </w:t>
                              </w:r>
                              <w:r>
                                <w:rPr>
                                  <w:w w:val="103"/>
                                </w:rPr>
                                <w:t>summarise</w:t>
                              </w:r>
                              <w:r>
                                <w:rPr>
                                  <w:spacing w:val="11"/>
                                  <w:w w:val="103"/>
                                </w:rPr>
                                <w:t xml:space="preserve"> </w:t>
                              </w:r>
                            </w:p>
                          </w:txbxContent>
                        </wps:txbx>
                        <wps:bodyPr horzOverflow="overflow" vert="horz" lIns="0" tIns="0" rIns="0" bIns="0" rtlCol="0">
                          <a:noAutofit/>
                        </wps:bodyPr>
                      </wps:wsp>
                      <wps:wsp>
                        <wps:cNvPr id="926" name="Rectangle 926"/>
                        <wps:cNvSpPr/>
                        <wps:spPr>
                          <a:xfrm>
                            <a:off x="1019856" y="2530220"/>
                            <a:ext cx="2740193" cy="200479"/>
                          </a:xfrm>
                          <a:prstGeom prst="rect">
                            <a:avLst/>
                          </a:prstGeom>
                          <a:ln>
                            <a:noFill/>
                          </a:ln>
                        </wps:spPr>
                        <wps:txbx>
                          <w:txbxContent>
                            <w:p w:rsidR="00105A0F" w:rsidRDefault="00CA2AC8">
                              <w:pPr>
                                <w:spacing w:after="160" w:line="259" w:lineRule="auto"/>
                                <w:ind w:left="0" w:firstLine="0"/>
                              </w:pPr>
                              <w:r>
                                <w:rPr>
                                  <w:w w:val="105"/>
                                </w:rPr>
                                <w:t>information,</w:t>
                              </w:r>
                              <w:r>
                                <w:rPr>
                                  <w:spacing w:val="17"/>
                                  <w:w w:val="105"/>
                                </w:rPr>
                                <w:t xml:space="preserve"> </w:t>
                              </w:r>
                              <w:r>
                                <w:rPr>
                                  <w:w w:val="105"/>
                                </w:rPr>
                                <w:t>identifying</w:t>
                              </w:r>
                              <w:r>
                                <w:rPr>
                                  <w:spacing w:val="17"/>
                                  <w:w w:val="105"/>
                                </w:rPr>
                                <w:t xml:space="preserve"> </w:t>
                              </w:r>
                              <w:r>
                                <w:rPr>
                                  <w:w w:val="105"/>
                                </w:rPr>
                                <w:t>key</w:t>
                              </w:r>
                              <w:r>
                                <w:rPr>
                                  <w:spacing w:val="17"/>
                                  <w:w w:val="105"/>
                                </w:rPr>
                                <w:t xml:space="preserve"> </w:t>
                              </w:r>
                              <w:r>
                                <w:rPr>
                                  <w:w w:val="105"/>
                                </w:rPr>
                                <w:t>points</w:t>
                              </w:r>
                            </w:p>
                          </w:txbxContent>
                        </wps:txbx>
                        <wps:bodyPr horzOverflow="overflow" vert="horz" lIns="0" tIns="0" rIns="0" bIns="0" rtlCol="0">
                          <a:noAutofit/>
                        </wps:bodyPr>
                      </wps:wsp>
                      <wps:wsp>
                        <wps:cNvPr id="927" name="Rectangle 927"/>
                        <wps:cNvSpPr/>
                        <wps:spPr>
                          <a:xfrm>
                            <a:off x="731850" y="2877417"/>
                            <a:ext cx="154902" cy="199735"/>
                          </a:xfrm>
                          <a:prstGeom prst="rect">
                            <a:avLst/>
                          </a:prstGeom>
                          <a:ln>
                            <a:noFill/>
                          </a:ln>
                        </wps:spPr>
                        <wps:txbx>
                          <w:txbxContent>
                            <w:p w:rsidR="00105A0F" w:rsidRDefault="00CA2AC8">
                              <w:pPr>
                                <w:spacing w:after="160" w:line="259" w:lineRule="auto"/>
                                <w:ind w:left="0" w:firstLine="0"/>
                              </w:pPr>
                              <w:r>
                                <w:rPr>
                                  <w:b/>
                                  <w:w w:val="110"/>
                                </w:rPr>
                                <w:t>5.</w:t>
                              </w:r>
                            </w:p>
                          </w:txbxContent>
                        </wps:txbx>
                        <wps:bodyPr horzOverflow="overflow" vert="horz" lIns="0" tIns="0" rIns="0" bIns="0" rtlCol="0">
                          <a:noAutofit/>
                        </wps:bodyPr>
                      </wps:wsp>
                      <wps:wsp>
                        <wps:cNvPr id="928" name="Rectangle 928"/>
                        <wps:cNvSpPr/>
                        <wps:spPr>
                          <a:xfrm>
                            <a:off x="1019856" y="2877417"/>
                            <a:ext cx="2418870" cy="200479"/>
                          </a:xfrm>
                          <a:prstGeom prst="rect">
                            <a:avLst/>
                          </a:prstGeom>
                          <a:ln>
                            <a:noFill/>
                          </a:ln>
                        </wps:spPr>
                        <wps:txbx>
                          <w:txbxContent>
                            <w:p w:rsidR="00105A0F" w:rsidRDefault="00CA2AC8">
                              <w:pPr>
                                <w:spacing w:after="160" w:line="259" w:lineRule="auto"/>
                                <w:ind w:left="0" w:firstLine="0"/>
                              </w:pPr>
                              <w:r>
                                <w:rPr>
                                  <w:spacing w:val="-4"/>
                                </w:rPr>
                                <w:t>select</w:t>
                              </w:r>
                              <w:r>
                                <w:rPr>
                                  <w:spacing w:val="14"/>
                                </w:rPr>
                                <w:t xml:space="preserve"> </w:t>
                              </w:r>
                              <w:r>
                                <w:rPr>
                                  <w:spacing w:val="-4"/>
                                </w:rPr>
                                <w:t>and</w:t>
                              </w:r>
                              <w:r>
                                <w:rPr>
                                  <w:spacing w:val="14"/>
                                </w:rPr>
                                <w:t xml:space="preserve"> </w:t>
                              </w:r>
                              <w:r>
                                <w:rPr>
                                  <w:spacing w:val="-4"/>
                                </w:rPr>
                                <w:t>interpret</w:t>
                              </w:r>
                              <w:r>
                                <w:rPr>
                                  <w:spacing w:val="14"/>
                                </w:rPr>
                                <w:t xml:space="preserve"> </w:t>
                              </w:r>
                              <w:r>
                                <w:rPr>
                                  <w:spacing w:val="-4"/>
                                </w:rPr>
                                <w:t>data</w:t>
                              </w:r>
                              <w:r>
                                <w:rPr>
                                  <w:spacing w:val="14"/>
                                </w:rPr>
                                <w:t xml:space="preserve"> </w:t>
                              </w:r>
                              <w:r>
                                <w:rPr>
                                  <w:spacing w:val="-4"/>
                                </w:rPr>
                                <w:t>about</w:t>
                              </w:r>
                              <w:r>
                                <w:rPr>
                                  <w:spacing w:val="8"/>
                                </w:rPr>
                                <w:t xml:space="preserve"> </w:t>
                              </w:r>
                            </w:p>
                          </w:txbxContent>
                        </wps:txbx>
                        <wps:bodyPr horzOverflow="overflow" vert="horz" lIns="0" tIns="0" rIns="0" bIns="0" rtlCol="0">
                          <a:noAutofit/>
                        </wps:bodyPr>
                      </wps:wsp>
                      <wps:wsp>
                        <wps:cNvPr id="929" name="Rectangle 929"/>
                        <wps:cNvSpPr/>
                        <wps:spPr>
                          <a:xfrm>
                            <a:off x="1019856" y="3080611"/>
                            <a:ext cx="621560" cy="200479"/>
                          </a:xfrm>
                          <a:prstGeom prst="rect">
                            <a:avLst/>
                          </a:prstGeom>
                          <a:ln>
                            <a:noFill/>
                          </a:ln>
                        </wps:spPr>
                        <wps:txbx>
                          <w:txbxContent>
                            <w:p w:rsidR="00105A0F" w:rsidRDefault="00CA2AC8">
                              <w:pPr>
                                <w:spacing w:after="160" w:line="259" w:lineRule="auto"/>
                                <w:ind w:left="0" w:firstLine="0"/>
                              </w:pPr>
                              <w:r>
                                <w:rPr>
                                  <w:spacing w:val="-4"/>
                                  <w:w w:val="102"/>
                                </w:rPr>
                                <w:t>learning</w:t>
                              </w:r>
                            </w:p>
                          </w:txbxContent>
                        </wps:txbx>
                        <wps:bodyPr horzOverflow="overflow" vert="horz" lIns="0" tIns="0" rIns="0" bIns="0" rtlCol="0">
                          <a:noAutofit/>
                        </wps:bodyPr>
                      </wps:wsp>
                      <wps:wsp>
                        <wps:cNvPr id="930" name="Rectangle 930"/>
                        <wps:cNvSpPr/>
                        <wps:spPr>
                          <a:xfrm>
                            <a:off x="1527581" y="3080611"/>
                            <a:ext cx="1947492" cy="200479"/>
                          </a:xfrm>
                          <a:prstGeom prst="rect">
                            <a:avLst/>
                          </a:prstGeom>
                          <a:ln>
                            <a:noFill/>
                          </a:ln>
                        </wps:spPr>
                        <wps:txbx>
                          <w:txbxContent>
                            <w:p w:rsidR="00105A0F" w:rsidRDefault="00CA2AC8">
                              <w:pPr>
                                <w:spacing w:after="160" w:line="259" w:lineRule="auto"/>
                                <w:ind w:left="0" w:firstLine="0"/>
                              </w:pPr>
                              <w:r>
                                <w:rPr>
                                  <w:w w:val="103"/>
                                </w:rPr>
                                <w:t>and</w:t>
                              </w:r>
                              <w:r>
                                <w:rPr>
                                  <w:spacing w:val="17"/>
                                  <w:w w:val="103"/>
                                </w:rPr>
                                <w:t xml:space="preserve"> </w:t>
                              </w:r>
                              <w:r>
                                <w:rPr>
                                  <w:w w:val="103"/>
                                </w:rPr>
                                <w:t>career</w:t>
                              </w:r>
                              <w:r>
                                <w:rPr>
                                  <w:spacing w:val="17"/>
                                  <w:w w:val="103"/>
                                </w:rPr>
                                <w:t xml:space="preserve"> </w:t>
                              </w:r>
                              <w:r>
                                <w:rPr>
                                  <w:w w:val="103"/>
                                </w:rPr>
                                <w:t>opportunities</w:t>
                              </w:r>
                            </w:p>
                          </w:txbxContent>
                        </wps:txbx>
                        <wps:bodyPr horzOverflow="overflow" vert="horz" lIns="0" tIns="0" rIns="0" bIns="0" rtlCol="0">
                          <a:noAutofit/>
                        </wps:bodyPr>
                      </wps:wsp>
                      <wps:wsp>
                        <wps:cNvPr id="931" name="Rectangle 931"/>
                        <wps:cNvSpPr/>
                        <wps:spPr>
                          <a:xfrm>
                            <a:off x="3868059" y="531812"/>
                            <a:ext cx="154903" cy="199735"/>
                          </a:xfrm>
                          <a:prstGeom prst="rect">
                            <a:avLst/>
                          </a:prstGeom>
                          <a:ln>
                            <a:noFill/>
                          </a:ln>
                        </wps:spPr>
                        <wps:txbx>
                          <w:txbxContent>
                            <w:p w:rsidR="00105A0F" w:rsidRDefault="00CA2AC8">
                              <w:pPr>
                                <w:spacing w:after="160" w:line="259" w:lineRule="auto"/>
                                <w:ind w:left="0" w:firstLine="0"/>
                              </w:pPr>
                              <w:r>
                                <w:rPr>
                                  <w:b/>
                                  <w:w w:val="110"/>
                                </w:rPr>
                                <w:t>6.</w:t>
                              </w:r>
                            </w:p>
                          </w:txbxContent>
                        </wps:txbx>
                        <wps:bodyPr horzOverflow="overflow" vert="horz" lIns="0" tIns="0" rIns="0" bIns="0" rtlCol="0">
                          <a:noAutofit/>
                        </wps:bodyPr>
                      </wps:wsp>
                      <wps:wsp>
                        <wps:cNvPr id="932" name="Rectangle 932"/>
                        <wps:cNvSpPr/>
                        <wps:spPr>
                          <a:xfrm>
                            <a:off x="4156051" y="531812"/>
                            <a:ext cx="2374128" cy="200479"/>
                          </a:xfrm>
                          <a:prstGeom prst="rect">
                            <a:avLst/>
                          </a:prstGeom>
                          <a:ln>
                            <a:noFill/>
                          </a:ln>
                        </wps:spPr>
                        <wps:txbx>
                          <w:txbxContent>
                            <w:p w:rsidR="00105A0F" w:rsidRDefault="00CA2AC8">
                              <w:pPr>
                                <w:spacing w:after="160" w:line="259" w:lineRule="auto"/>
                                <w:ind w:left="0" w:firstLine="0"/>
                              </w:pPr>
                              <w:r>
                                <w:rPr>
                                  <w:spacing w:val="-4"/>
                                  <w:w w:val="103"/>
                                </w:rPr>
                                <w:t>use</w:t>
                              </w:r>
                              <w:r>
                                <w:rPr>
                                  <w:spacing w:val="14"/>
                                  <w:w w:val="103"/>
                                </w:rPr>
                                <w:t xml:space="preserve"> </w:t>
                              </w:r>
                              <w:r>
                                <w:rPr>
                                  <w:spacing w:val="-4"/>
                                  <w:w w:val="103"/>
                                </w:rPr>
                                <w:t>ICT</w:t>
                              </w:r>
                              <w:r>
                                <w:rPr>
                                  <w:spacing w:val="14"/>
                                  <w:w w:val="103"/>
                                </w:rPr>
                                <w:t xml:space="preserve"> </w:t>
                              </w:r>
                              <w:r>
                                <w:rPr>
                                  <w:spacing w:val="-4"/>
                                  <w:w w:val="103"/>
                                </w:rPr>
                                <w:t>to</w:t>
                              </w:r>
                              <w:r>
                                <w:rPr>
                                  <w:spacing w:val="14"/>
                                  <w:w w:val="103"/>
                                </w:rPr>
                                <w:t xml:space="preserve"> </w:t>
                              </w:r>
                              <w:r>
                                <w:rPr>
                                  <w:spacing w:val="-4"/>
                                  <w:w w:val="103"/>
                                </w:rPr>
                                <w:t>find,</w:t>
                              </w:r>
                              <w:r>
                                <w:rPr>
                                  <w:spacing w:val="14"/>
                                  <w:w w:val="103"/>
                                </w:rPr>
                                <w:t xml:space="preserve"> </w:t>
                              </w:r>
                              <w:r>
                                <w:rPr>
                                  <w:spacing w:val="-4"/>
                                  <w:w w:val="103"/>
                                </w:rPr>
                                <w:t>check</w:t>
                              </w:r>
                              <w:r>
                                <w:rPr>
                                  <w:spacing w:val="14"/>
                                  <w:w w:val="103"/>
                                </w:rPr>
                                <w:t xml:space="preserve"> </w:t>
                              </w:r>
                              <w:r>
                                <w:rPr>
                                  <w:spacing w:val="-4"/>
                                  <w:w w:val="103"/>
                                </w:rPr>
                                <w:t>and</w:t>
                              </w:r>
                              <w:r>
                                <w:rPr>
                                  <w:spacing w:val="14"/>
                                  <w:w w:val="103"/>
                                </w:rPr>
                                <w:t xml:space="preserve"> </w:t>
                              </w:r>
                              <w:r>
                                <w:rPr>
                                  <w:spacing w:val="-4"/>
                                  <w:w w:val="103"/>
                                </w:rPr>
                                <w:t>use</w:t>
                              </w:r>
                              <w:r>
                                <w:rPr>
                                  <w:spacing w:val="8"/>
                                  <w:w w:val="103"/>
                                </w:rPr>
                                <w:t xml:space="preserve"> </w:t>
                              </w:r>
                            </w:p>
                          </w:txbxContent>
                        </wps:txbx>
                        <wps:bodyPr horzOverflow="overflow" vert="horz" lIns="0" tIns="0" rIns="0" bIns="0" rtlCol="0">
                          <a:noAutofit/>
                        </wps:bodyPr>
                      </wps:wsp>
                      <wps:wsp>
                        <wps:cNvPr id="933" name="Rectangle 933"/>
                        <wps:cNvSpPr/>
                        <wps:spPr>
                          <a:xfrm>
                            <a:off x="4156051" y="735006"/>
                            <a:ext cx="604318" cy="200479"/>
                          </a:xfrm>
                          <a:prstGeom prst="rect">
                            <a:avLst/>
                          </a:prstGeom>
                          <a:ln>
                            <a:noFill/>
                          </a:ln>
                        </wps:spPr>
                        <wps:txbx>
                          <w:txbxContent>
                            <w:p w:rsidR="00105A0F" w:rsidRDefault="00CA2AC8">
                              <w:pPr>
                                <w:spacing w:after="160" w:line="259" w:lineRule="auto"/>
                                <w:ind w:left="0" w:firstLine="0"/>
                              </w:pPr>
                              <w:r>
                                <w:rPr>
                                  <w:spacing w:val="-4"/>
                                  <w:w w:val="98"/>
                                </w:rPr>
                                <w:t>relevant</w:t>
                              </w:r>
                            </w:p>
                          </w:txbxContent>
                        </wps:txbx>
                        <wps:bodyPr horzOverflow="overflow" vert="horz" lIns="0" tIns="0" rIns="0" bIns="0" rtlCol="0">
                          <a:noAutofit/>
                        </wps:bodyPr>
                      </wps:wsp>
                      <wps:wsp>
                        <wps:cNvPr id="934" name="Rectangle 934"/>
                        <wps:cNvSpPr/>
                        <wps:spPr>
                          <a:xfrm>
                            <a:off x="4650812" y="735006"/>
                            <a:ext cx="928819" cy="200479"/>
                          </a:xfrm>
                          <a:prstGeom prst="rect">
                            <a:avLst/>
                          </a:prstGeom>
                          <a:ln>
                            <a:noFill/>
                          </a:ln>
                        </wps:spPr>
                        <wps:txbx>
                          <w:txbxContent>
                            <w:p w:rsidR="00105A0F" w:rsidRDefault="00CA2AC8">
                              <w:pPr>
                                <w:spacing w:after="160" w:line="259" w:lineRule="auto"/>
                                <w:ind w:left="0" w:firstLine="0"/>
                              </w:pPr>
                              <w:r>
                                <w:rPr>
                                  <w:w w:val="105"/>
                                </w:rPr>
                                <w:t>information</w:t>
                              </w:r>
                            </w:p>
                          </w:txbxContent>
                        </wps:txbx>
                        <wps:bodyPr horzOverflow="overflow" vert="horz" lIns="0" tIns="0" rIns="0" bIns="0" rtlCol="0">
                          <a:noAutofit/>
                        </wps:bodyPr>
                      </wps:wsp>
                      <wps:wsp>
                        <wps:cNvPr id="935" name="Rectangle 935"/>
                        <wps:cNvSpPr/>
                        <wps:spPr>
                          <a:xfrm>
                            <a:off x="3868059" y="1082216"/>
                            <a:ext cx="154902" cy="199735"/>
                          </a:xfrm>
                          <a:prstGeom prst="rect">
                            <a:avLst/>
                          </a:prstGeom>
                          <a:ln>
                            <a:noFill/>
                          </a:ln>
                        </wps:spPr>
                        <wps:txbx>
                          <w:txbxContent>
                            <w:p w:rsidR="00105A0F" w:rsidRDefault="00CA2AC8">
                              <w:pPr>
                                <w:spacing w:after="160" w:line="259" w:lineRule="auto"/>
                                <w:ind w:left="0" w:firstLine="0"/>
                              </w:pPr>
                              <w:r>
                                <w:rPr>
                                  <w:b/>
                                  <w:w w:val="110"/>
                                </w:rPr>
                                <w:t>7.</w:t>
                              </w:r>
                            </w:p>
                          </w:txbxContent>
                        </wps:txbx>
                        <wps:bodyPr horzOverflow="overflow" vert="horz" lIns="0" tIns="0" rIns="0" bIns="0" rtlCol="0">
                          <a:noAutofit/>
                        </wps:bodyPr>
                      </wps:wsp>
                      <wps:wsp>
                        <wps:cNvPr id="936" name="Rectangle 936"/>
                        <wps:cNvSpPr/>
                        <wps:spPr>
                          <a:xfrm>
                            <a:off x="4156051" y="1082216"/>
                            <a:ext cx="3071216" cy="200479"/>
                          </a:xfrm>
                          <a:prstGeom prst="rect">
                            <a:avLst/>
                          </a:prstGeom>
                          <a:ln>
                            <a:noFill/>
                          </a:ln>
                        </wps:spPr>
                        <wps:txbx>
                          <w:txbxContent>
                            <w:p w:rsidR="00105A0F" w:rsidRDefault="00CA2AC8">
                              <w:pPr>
                                <w:spacing w:after="160" w:line="259" w:lineRule="auto"/>
                                <w:ind w:left="0" w:firstLine="0"/>
                              </w:pPr>
                              <w:r>
                                <w:rPr>
                                  <w:w w:val="103"/>
                                </w:rPr>
                                <w:t>consider</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and</w:t>
                              </w:r>
                              <w:r>
                                <w:rPr>
                                  <w:spacing w:val="17"/>
                                  <w:w w:val="103"/>
                                </w:rPr>
                                <w:t xml:space="preserve"> </w:t>
                              </w:r>
                              <w:r>
                                <w:rPr>
                                  <w:w w:val="103"/>
                                </w:rPr>
                                <w:t>other</w:t>
                              </w:r>
                              <w:r>
                                <w:rPr>
                                  <w:spacing w:val="17"/>
                                  <w:w w:val="103"/>
                                </w:rPr>
                                <w:t xml:space="preserve"> </w:t>
                              </w:r>
                              <w:r>
                                <w:rPr>
                                  <w:w w:val="103"/>
                                </w:rPr>
                                <w:t>people’s</w:t>
                              </w:r>
                              <w:r>
                                <w:rPr>
                                  <w:spacing w:val="11"/>
                                  <w:w w:val="103"/>
                                </w:rPr>
                                <w:t xml:space="preserve"> </w:t>
                              </w:r>
                            </w:p>
                          </w:txbxContent>
                        </wps:txbx>
                        <wps:bodyPr horzOverflow="overflow" vert="horz" lIns="0" tIns="0" rIns="0" bIns="0" rtlCol="0">
                          <a:noAutofit/>
                        </wps:bodyPr>
                      </wps:wsp>
                      <wps:wsp>
                        <wps:cNvPr id="937" name="Rectangle 937"/>
                        <wps:cNvSpPr/>
                        <wps:spPr>
                          <a:xfrm>
                            <a:off x="4156051" y="1285410"/>
                            <a:ext cx="3008954" cy="200479"/>
                          </a:xfrm>
                          <a:prstGeom prst="rect">
                            <a:avLst/>
                          </a:prstGeom>
                          <a:ln>
                            <a:noFill/>
                          </a:ln>
                        </wps:spPr>
                        <wps:txbx>
                          <w:txbxContent>
                            <w:p w:rsidR="00105A0F" w:rsidRDefault="00CA2AC8">
                              <w:pPr>
                                <w:spacing w:after="160" w:line="259" w:lineRule="auto"/>
                                <w:ind w:left="0" w:firstLine="0"/>
                              </w:pPr>
                              <w:r>
                                <w:rPr>
                                  <w:w w:val="104"/>
                                </w:rPr>
                                <w:t>ideas</w:t>
                              </w:r>
                              <w:r>
                                <w:rPr>
                                  <w:spacing w:val="17"/>
                                  <w:w w:val="104"/>
                                </w:rPr>
                                <w:t xml:space="preserve"> </w:t>
                              </w:r>
                              <w:r>
                                <w:rPr>
                                  <w:w w:val="104"/>
                                </w:rPr>
                                <w:t>about</w:t>
                              </w:r>
                              <w:r>
                                <w:rPr>
                                  <w:spacing w:val="17"/>
                                  <w:w w:val="104"/>
                                </w:rPr>
                                <w:t xml:space="preserve"> </w:t>
                              </w:r>
                              <w:r>
                                <w:rPr>
                                  <w:w w:val="104"/>
                                </w:rPr>
                                <w:t>learning,</w:t>
                              </w:r>
                              <w:r>
                                <w:rPr>
                                  <w:spacing w:val="17"/>
                                  <w:w w:val="104"/>
                                </w:rPr>
                                <w:t xml:space="preserve"> </w:t>
                              </w:r>
                              <w:r>
                                <w:rPr>
                                  <w:w w:val="104"/>
                                </w:rPr>
                                <w:t>careers</w:t>
                              </w:r>
                              <w:r>
                                <w:rPr>
                                  <w:spacing w:val="17"/>
                                  <w:w w:val="104"/>
                                </w:rPr>
                                <w:t xml:space="preserve"> </w:t>
                              </w:r>
                              <w:r>
                                <w:rPr>
                                  <w:w w:val="104"/>
                                </w:rPr>
                                <w:t>and</w:t>
                              </w:r>
                              <w:r>
                                <w:rPr>
                                  <w:spacing w:val="17"/>
                                  <w:w w:val="104"/>
                                </w:rPr>
                                <w:t xml:space="preserve"> </w:t>
                              </w:r>
                              <w:r>
                                <w:rPr>
                                  <w:w w:val="104"/>
                                </w:rPr>
                                <w:t>the</w:t>
                              </w:r>
                              <w:r>
                                <w:rPr>
                                  <w:spacing w:val="11"/>
                                  <w:w w:val="104"/>
                                </w:rPr>
                                <w:t xml:space="preserve"> </w:t>
                              </w:r>
                            </w:p>
                          </w:txbxContent>
                        </wps:txbx>
                        <wps:bodyPr horzOverflow="overflow" vert="horz" lIns="0" tIns="0" rIns="0" bIns="0" rtlCol="0">
                          <a:noAutofit/>
                        </wps:bodyPr>
                      </wps:wsp>
                      <wps:wsp>
                        <wps:cNvPr id="938" name="Rectangle 938"/>
                        <wps:cNvSpPr/>
                        <wps:spPr>
                          <a:xfrm>
                            <a:off x="4156051" y="1488604"/>
                            <a:ext cx="3076344" cy="200479"/>
                          </a:xfrm>
                          <a:prstGeom prst="rect">
                            <a:avLst/>
                          </a:prstGeom>
                          <a:ln>
                            <a:noFill/>
                          </a:ln>
                        </wps:spPr>
                        <wps:txbx>
                          <w:txbxContent>
                            <w:p w:rsidR="00105A0F" w:rsidRDefault="00CA2AC8">
                              <w:pPr>
                                <w:spacing w:after="160" w:line="259" w:lineRule="auto"/>
                                <w:ind w:left="0" w:firstLine="0"/>
                              </w:pPr>
                              <w:r>
                                <w:rPr>
                                  <w:w w:val="106"/>
                                </w:rPr>
                                <w:t>world</w:t>
                              </w:r>
                              <w:r>
                                <w:rPr>
                                  <w:spacing w:val="17"/>
                                  <w:w w:val="106"/>
                                </w:rPr>
                                <w:t xml:space="preserve"> </w:t>
                              </w:r>
                              <w:r>
                                <w:rPr>
                                  <w:w w:val="106"/>
                                </w:rPr>
                                <w:t>of</w:t>
                              </w:r>
                              <w:r>
                                <w:rPr>
                                  <w:spacing w:val="17"/>
                                  <w:w w:val="106"/>
                                </w:rPr>
                                <w:t xml:space="preserve"> </w:t>
                              </w:r>
                              <w:r>
                                <w:rPr>
                                  <w:w w:val="106"/>
                                </w:rPr>
                                <w:t>work</w:t>
                              </w:r>
                              <w:r>
                                <w:rPr>
                                  <w:spacing w:val="17"/>
                                  <w:w w:val="106"/>
                                </w:rPr>
                                <w:t xml:space="preserve"> </w:t>
                              </w:r>
                              <w:r>
                                <w:rPr>
                                  <w:w w:val="106"/>
                                </w:rPr>
                                <w:t>to</w:t>
                              </w:r>
                              <w:r>
                                <w:rPr>
                                  <w:spacing w:val="17"/>
                                  <w:w w:val="106"/>
                                </w:rPr>
                                <w:t xml:space="preserve"> </w:t>
                              </w:r>
                              <w:r>
                                <w:rPr>
                                  <w:w w:val="106"/>
                                </w:rPr>
                                <w:t>inform</w:t>
                              </w:r>
                              <w:r>
                                <w:rPr>
                                  <w:spacing w:val="17"/>
                                  <w:w w:val="106"/>
                                </w:rPr>
                                <w:t xml:space="preserve"> </w:t>
                              </w:r>
                              <w:r>
                                <w:rPr>
                                  <w:w w:val="106"/>
                                </w:rPr>
                                <w:t>opinions</w:t>
                              </w:r>
                              <w:r>
                                <w:rPr>
                                  <w:spacing w:val="17"/>
                                  <w:w w:val="106"/>
                                </w:rPr>
                                <w:t xml:space="preserve"> </w:t>
                              </w:r>
                              <w:r>
                                <w:rPr>
                                  <w:w w:val="106"/>
                                </w:rPr>
                                <w:t>and</w:t>
                              </w:r>
                              <w:r>
                                <w:rPr>
                                  <w:spacing w:val="11"/>
                                  <w:w w:val="106"/>
                                </w:rPr>
                                <w:t xml:space="preserve"> </w:t>
                              </w:r>
                            </w:p>
                          </w:txbxContent>
                        </wps:txbx>
                        <wps:bodyPr horzOverflow="overflow" vert="horz" lIns="0" tIns="0" rIns="0" bIns="0" rtlCol="0">
                          <a:noAutofit/>
                        </wps:bodyPr>
                      </wps:wsp>
                      <wps:wsp>
                        <wps:cNvPr id="939" name="Rectangle 939"/>
                        <wps:cNvSpPr/>
                        <wps:spPr>
                          <a:xfrm>
                            <a:off x="4156051" y="1691798"/>
                            <a:ext cx="763847" cy="200479"/>
                          </a:xfrm>
                          <a:prstGeom prst="rect">
                            <a:avLst/>
                          </a:prstGeom>
                          <a:ln>
                            <a:noFill/>
                          </a:ln>
                        </wps:spPr>
                        <wps:txbx>
                          <w:txbxContent>
                            <w:p w:rsidR="00105A0F" w:rsidRDefault="00CA2AC8">
                              <w:pPr>
                                <w:spacing w:after="160" w:line="259" w:lineRule="auto"/>
                                <w:ind w:left="0" w:firstLine="0"/>
                              </w:pPr>
                              <w:r>
                                <w:rPr>
                                  <w:w w:val="103"/>
                                </w:rPr>
                                <w:t>decisions</w:t>
                              </w:r>
                              <w:r>
                                <w:rPr>
                                  <w:spacing w:val="11"/>
                                  <w:w w:val="103"/>
                                </w:rPr>
                                <w:t xml:space="preserve"> </w:t>
                              </w:r>
                            </w:p>
                          </w:txbxContent>
                        </wps:txbx>
                        <wps:bodyPr horzOverflow="overflow" vert="horz" lIns="0" tIns="0" rIns="0" bIns="0" rtlCol="0">
                          <a:noAutofit/>
                        </wps:bodyPr>
                      </wps:wsp>
                      <wps:wsp>
                        <wps:cNvPr id="940" name="Rectangle 940"/>
                        <wps:cNvSpPr/>
                        <wps:spPr>
                          <a:xfrm>
                            <a:off x="3868059" y="2038994"/>
                            <a:ext cx="154902" cy="199735"/>
                          </a:xfrm>
                          <a:prstGeom prst="rect">
                            <a:avLst/>
                          </a:prstGeom>
                          <a:ln>
                            <a:noFill/>
                          </a:ln>
                        </wps:spPr>
                        <wps:txbx>
                          <w:txbxContent>
                            <w:p w:rsidR="00105A0F" w:rsidRDefault="00CA2AC8">
                              <w:pPr>
                                <w:spacing w:after="160" w:line="259" w:lineRule="auto"/>
                                <w:ind w:left="0" w:firstLine="0"/>
                              </w:pPr>
                              <w:r>
                                <w:rPr>
                                  <w:b/>
                                  <w:w w:val="110"/>
                                </w:rPr>
                                <w:t>8.</w:t>
                              </w:r>
                            </w:p>
                          </w:txbxContent>
                        </wps:txbx>
                        <wps:bodyPr horzOverflow="overflow" vert="horz" lIns="0" tIns="0" rIns="0" bIns="0" rtlCol="0">
                          <a:noAutofit/>
                        </wps:bodyPr>
                      </wps:wsp>
                      <wps:wsp>
                        <wps:cNvPr id="941" name="Rectangle 941"/>
                        <wps:cNvSpPr/>
                        <wps:spPr>
                          <a:xfrm>
                            <a:off x="4156051" y="2038994"/>
                            <a:ext cx="2683803" cy="200479"/>
                          </a:xfrm>
                          <a:prstGeom prst="rect">
                            <a:avLst/>
                          </a:prstGeom>
                          <a:ln>
                            <a:noFill/>
                          </a:ln>
                        </wps:spPr>
                        <wps:txbx>
                          <w:txbxContent>
                            <w:p w:rsidR="00105A0F" w:rsidRDefault="00CA2AC8">
                              <w:pPr>
                                <w:spacing w:after="160" w:line="259" w:lineRule="auto"/>
                                <w:ind w:left="0" w:firstLine="0"/>
                              </w:pPr>
                              <w:r>
                                <w:rPr>
                                  <w:w w:val="104"/>
                                </w:rPr>
                                <w:t>develop</w:t>
                              </w:r>
                              <w:r>
                                <w:rPr>
                                  <w:spacing w:val="17"/>
                                  <w:w w:val="104"/>
                                </w:rPr>
                                <w:t xml:space="preserve"> </w:t>
                              </w:r>
                              <w:r>
                                <w:rPr>
                                  <w:w w:val="104"/>
                                </w:rPr>
                                <w:t>a</w:t>
                              </w:r>
                              <w:r>
                                <w:rPr>
                                  <w:spacing w:val="17"/>
                                  <w:w w:val="104"/>
                                </w:rPr>
                                <w:t xml:space="preserve"> </w:t>
                              </w:r>
                              <w:r>
                                <w:rPr>
                                  <w:w w:val="104"/>
                                </w:rPr>
                                <w:t>range</w:t>
                              </w:r>
                              <w:r>
                                <w:rPr>
                                  <w:spacing w:val="17"/>
                                  <w:w w:val="104"/>
                                </w:rPr>
                                <w:t xml:space="preserve"> </w:t>
                              </w:r>
                              <w:r>
                                <w:rPr>
                                  <w:w w:val="104"/>
                                </w:rPr>
                                <w:t>of</w:t>
                              </w:r>
                              <w:r>
                                <w:rPr>
                                  <w:spacing w:val="17"/>
                                  <w:w w:val="104"/>
                                </w:rPr>
                                <w:t xml:space="preserve"> </w:t>
                              </w:r>
                              <w:r>
                                <w:rPr>
                                  <w:w w:val="104"/>
                                </w:rPr>
                                <w:t>ideas</w:t>
                              </w:r>
                              <w:r>
                                <w:rPr>
                                  <w:spacing w:val="17"/>
                                  <w:w w:val="104"/>
                                </w:rPr>
                                <w:t xml:space="preserve"> </w:t>
                              </w:r>
                              <w:r>
                                <w:rPr>
                                  <w:w w:val="104"/>
                                </w:rPr>
                                <w:t>to</w:t>
                              </w:r>
                              <w:r>
                                <w:rPr>
                                  <w:spacing w:val="17"/>
                                  <w:w w:val="104"/>
                                </w:rPr>
                                <w:t xml:space="preserve"> </w:t>
                              </w:r>
                              <w:r>
                                <w:rPr>
                                  <w:w w:val="104"/>
                                </w:rPr>
                                <w:t>solve</w:t>
                              </w:r>
                              <w:r>
                                <w:rPr>
                                  <w:spacing w:val="11"/>
                                  <w:w w:val="104"/>
                                </w:rPr>
                                <w:t xml:space="preserve"> </w:t>
                              </w:r>
                            </w:p>
                          </w:txbxContent>
                        </wps:txbx>
                        <wps:bodyPr horzOverflow="overflow" vert="horz" lIns="0" tIns="0" rIns="0" bIns="0" rtlCol="0">
                          <a:noAutofit/>
                        </wps:bodyPr>
                      </wps:wsp>
                      <wps:wsp>
                        <wps:cNvPr id="942" name="Rectangle 942"/>
                        <wps:cNvSpPr/>
                        <wps:spPr>
                          <a:xfrm>
                            <a:off x="4156051" y="2242202"/>
                            <a:ext cx="729455" cy="200479"/>
                          </a:xfrm>
                          <a:prstGeom prst="rect">
                            <a:avLst/>
                          </a:prstGeom>
                          <a:ln>
                            <a:noFill/>
                          </a:ln>
                        </wps:spPr>
                        <wps:txbx>
                          <w:txbxContent>
                            <w:p w:rsidR="00105A0F" w:rsidRDefault="00CA2AC8">
                              <w:pPr>
                                <w:spacing w:after="160" w:line="259" w:lineRule="auto"/>
                                <w:ind w:left="0" w:firstLine="0"/>
                              </w:pPr>
                              <w:r>
                                <w:rPr>
                                  <w:w w:val="103"/>
                                </w:rPr>
                                <w:t>problems</w:t>
                              </w:r>
                            </w:p>
                          </w:txbxContent>
                        </wps:txbx>
                        <wps:bodyPr horzOverflow="overflow" vert="horz" lIns="0" tIns="0" rIns="0" bIns="0" rtlCol="0">
                          <a:noAutofit/>
                        </wps:bodyPr>
                      </wps:wsp>
                      <wps:wsp>
                        <wps:cNvPr id="943" name="Rectangle 943"/>
                        <wps:cNvSpPr/>
                        <wps:spPr>
                          <a:xfrm>
                            <a:off x="3868059" y="2589399"/>
                            <a:ext cx="154902" cy="199735"/>
                          </a:xfrm>
                          <a:prstGeom prst="rect">
                            <a:avLst/>
                          </a:prstGeom>
                          <a:ln>
                            <a:noFill/>
                          </a:ln>
                        </wps:spPr>
                        <wps:txbx>
                          <w:txbxContent>
                            <w:p w:rsidR="00105A0F" w:rsidRDefault="00CA2AC8">
                              <w:pPr>
                                <w:spacing w:after="160" w:line="259" w:lineRule="auto"/>
                                <w:ind w:left="0" w:firstLine="0"/>
                              </w:pPr>
                              <w:r>
                                <w:rPr>
                                  <w:b/>
                                  <w:w w:val="110"/>
                                </w:rPr>
                                <w:t>9.</w:t>
                              </w:r>
                            </w:p>
                          </w:txbxContent>
                        </wps:txbx>
                        <wps:bodyPr horzOverflow="overflow" vert="horz" lIns="0" tIns="0" rIns="0" bIns="0" rtlCol="0">
                          <a:noAutofit/>
                        </wps:bodyPr>
                      </wps:wsp>
                      <wps:wsp>
                        <wps:cNvPr id="944" name="Rectangle 944"/>
                        <wps:cNvSpPr/>
                        <wps:spPr>
                          <a:xfrm>
                            <a:off x="4156051" y="2589399"/>
                            <a:ext cx="3304341" cy="200479"/>
                          </a:xfrm>
                          <a:prstGeom prst="rect">
                            <a:avLst/>
                          </a:prstGeom>
                          <a:ln>
                            <a:noFill/>
                          </a:ln>
                        </wps:spPr>
                        <wps:txbx>
                          <w:txbxContent>
                            <w:p w:rsidR="00105A0F" w:rsidRDefault="00CA2AC8">
                              <w:pPr>
                                <w:spacing w:after="160" w:line="259" w:lineRule="auto"/>
                                <w:ind w:left="0" w:firstLine="0"/>
                              </w:pPr>
                              <w:r>
                                <w:rPr>
                                  <w:w w:val="104"/>
                                </w:rPr>
                                <w:t>communicate</w:t>
                              </w:r>
                              <w:r>
                                <w:rPr>
                                  <w:spacing w:val="17"/>
                                  <w:w w:val="104"/>
                                </w:rPr>
                                <w:t xml:space="preserve"> </w:t>
                              </w:r>
                              <w:r>
                                <w:rPr>
                                  <w:w w:val="104"/>
                                </w:rPr>
                                <w:t>clearly</w:t>
                              </w:r>
                              <w:r>
                                <w:rPr>
                                  <w:spacing w:val="17"/>
                                  <w:w w:val="104"/>
                                </w:rPr>
                                <w:t xml:space="preserve"> </w:t>
                              </w:r>
                              <w:r>
                                <w:rPr>
                                  <w:w w:val="104"/>
                                </w:rPr>
                                <w:t>in</w:t>
                              </w:r>
                              <w:r>
                                <w:rPr>
                                  <w:spacing w:val="17"/>
                                  <w:w w:val="104"/>
                                </w:rPr>
                                <w:t xml:space="preserve"> </w:t>
                              </w:r>
                              <w:r>
                                <w:rPr>
                                  <w:w w:val="104"/>
                                </w:rPr>
                                <w:t>English</w:t>
                              </w:r>
                              <w:r>
                                <w:rPr>
                                  <w:spacing w:val="17"/>
                                  <w:w w:val="104"/>
                                </w:rPr>
                                <w:t xml:space="preserve"> </w:t>
                              </w:r>
                              <w:r>
                                <w:rPr>
                                  <w:w w:val="104"/>
                                </w:rPr>
                                <w:t>or</w:t>
                              </w:r>
                              <w:r>
                                <w:rPr>
                                  <w:spacing w:val="17"/>
                                  <w:w w:val="104"/>
                                </w:rPr>
                                <w:t xml:space="preserve"> </w:t>
                              </w:r>
                              <w:r>
                                <w:rPr>
                                  <w:w w:val="104"/>
                                </w:rPr>
                                <w:t>Welsh,</w:t>
                              </w:r>
                              <w:r>
                                <w:rPr>
                                  <w:spacing w:val="11"/>
                                  <w:w w:val="104"/>
                                </w:rPr>
                                <w:t xml:space="preserve"> </w:t>
                              </w:r>
                            </w:p>
                          </w:txbxContent>
                        </wps:txbx>
                        <wps:bodyPr horzOverflow="overflow" vert="horz" lIns="0" tIns="0" rIns="0" bIns="0" rtlCol="0">
                          <a:noAutofit/>
                        </wps:bodyPr>
                      </wps:wsp>
                      <wps:wsp>
                        <wps:cNvPr id="945" name="Rectangle 945"/>
                        <wps:cNvSpPr/>
                        <wps:spPr>
                          <a:xfrm>
                            <a:off x="4156051" y="2792592"/>
                            <a:ext cx="3554579" cy="200479"/>
                          </a:xfrm>
                          <a:prstGeom prst="rect">
                            <a:avLst/>
                          </a:prstGeom>
                          <a:ln>
                            <a:noFill/>
                          </a:ln>
                        </wps:spPr>
                        <wps:txbx>
                          <w:txbxContent>
                            <w:p w:rsidR="00105A0F" w:rsidRDefault="00CA2AC8">
                              <w:pPr>
                                <w:spacing w:after="160" w:line="259" w:lineRule="auto"/>
                                <w:ind w:left="0" w:firstLine="0"/>
                              </w:pPr>
                              <w:r>
                                <w:rPr>
                                  <w:w w:val="104"/>
                                </w:rPr>
                                <w:t>as</w:t>
                              </w:r>
                              <w:r>
                                <w:rPr>
                                  <w:spacing w:val="17"/>
                                  <w:w w:val="104"/>
                                </w:rPr>
                                <w:t xml:space="preserve"> </w:t>
                              </w:r>
                              <w:r>
                                <w:rPr>
                                  <w:w w:val="104"/>
                                </w:rPr>
                                <w:t>appropriate,</w:t>
                              </w:r>
                              <w:r>
                                <w:rPr>
                                  <w:spacing w:val="17"/>
                                  <w:w w:val="104"/>
                                </w:rPr>
                                <w:t xml:space="preserve"> </w:t>
                              </w:r>
                              <w:r>
                                <w:rPr>
                                  <w:w w:val="104"/>
                                </w:rPr>
                                <w:t>about</w:t>
                              </w:r>
                              <w:r>
                                <w:rPr>
                                  <w:spacing w:val="17"/>
                                  <w:w w:val="104"/>
                                </w:rPr>
                                <w:t xml:space="preserve"> </w:t>
                              </w:r>
                              <w:r>
                                <w:rPr>
                                  <w:w w:val="104"/>
                                </w:rPr>
                                <w:t>careers</w:t>
                              </w:r>
                              <w:r>
                                <w:rPr>
                                  <w:spacing w:val="17"/>
                                  <w:w w:val="104"/>
                                </w:rPr>
                                <w:t xml:space="preserve"> </w:t>
                              </w:r>
                              <w:r>
                                <w:rPr>
                                  <w:w w:val="104"/>
                                </w:rPr>
                                <w:t>and</w:t>
                              </w:r>
                              <w:r>
                                <w:rPr>
                                  <w:spacing w:val="17"/>
                                  <w:w w:val="104"/>
                                </w:rPr>
                                <w:t xml:space="preserve"> </w:t>
                              </w:r>
                              <w:r>
                                <w:rPr>
                                  <w:w w:val="104"/>
                                </w:rPr>
                                <w:t>the</w:t>
                              </w:r>
                              <w:r>
                                <w:rPr>
                                  <w:spacing w:val="17"/>
                                  <w:w w:val="104"/>
                                </w:rPr>
                                <w:t xml:space="preserve"> </w:t>
                              </w:r>
                              <w:r>
                                <w:rPr>
                                  <w:w w:val="104"/>
                                </w:rPr>
                                <w:t>world</w:t>
                              </w:r>
                              <w:r>
                                <w:rPr>
                                  <w:spacing w:val="11"/>
                                  <w:w w:val="104"/>
                                </w:rPr>
                                <w:t xml:space="preserve"> </w:t>
                              </w:r>
                            </w:p>
                          </w:txbxContent>
                        </wps:txbx>
                        <wps:bodyPr horzOverflow="overflow" vert="horz" lIns="0" tIns="0" rIns="0" bIns="0" rtlCol="0">
                          <a:noAutofit/>
                        </wps:bodyPr>
                      </wps:wsp>
                      <wps:wsp>
                        <wps:cNvPr id="946" name="Rectangle 946"/>
                        <wps:cNvSpPr/>
                        <wps:spPr>
                          <a:xfrm>
                            <a:off x="4156051" y="2995786"/>
                            <a:ext cx="676018" cy="200479"/>
                          </a:xfrm>
                          <a:prstGeom prst="rect">
                            <a:avLst/>
                          </a:prstGeom>
                          <a:ln>
                            <a:noFill/>
                          </a:ln>
                        </wps:spPr>
                        <wps:txbx>
                          <w:txbxContent>
                            <w:p w:rsidR="00105A0F" w:rsidRDefault="00CA2AC8">
                              <w:pPr>
                                <w:spacing w:after="160" w:line="259" w:lineRule="auto"/>
                                <w:ind w:left="0" w:firstLine="0"/>
                              </w:pPr>
                              <w:r>
                                <w:rPr>
                                  <w:w w:val="108"/>
                                </w:rPr>
                                <w:t>of</w:t>
                              </w:r>
                              <w:r>
                                <w:rPr>
                                  <w:spacing w:val="17"/>
                                  <w:w w:val="108"/>
                                </w:rPr>
                                <w:t xml:space="preserve"> </w:t>
                              </w:r>
                              <w:r>
                                <w:rPr>
                                  <w:w w:val="108"/>
                                </w:rPr>
                                <w:t>work</w:t>
                              </w:r>
                              <w:r>
                                <w:rPr>
                                  <w:spacing w:val="11"/>
                                  <w:w w:val="108"/>
                                </w:rPr>
                                <w:t xml:space="preserve"> </w:t>
                              </w:r>
                            </w:p>
                          </w:txbxContent>
                        </wps:txbx>
                        <wps:bodyPr horzOverflow="overflow" vert="horz" lIns="0" tIns="0" rIns="0" bIns="0" rtlCol="0">
                          <a:noAutofit/>
                        </wps:bodyPr>
                      </wps:wsp>
                      <wps:wsp>
                        <wps:cNvPr id="947" name="Rectangle 947"/>
                        <wps:cNvSpPr/>
                        <wps:spPr>
                          <a:xfrm>
                            <a:off x="876019" y="104369"/>
                            <a:ext cx="544760" cy="245131"/>
                          </a:xfrm>
                          <a:prstGeom prst="rect">
                            <a:avLst/>
                          </a:prstGeom>
                          <a:ln>
                            <a:noFill/>
                          </a:ln>
                        </wps:spPr>
                        <wps:txbx>
                          <w:txbxContent>
                            <w:p w:rsidR="00105A0F" w:rsidRDefault="00CA2AC8">
                              <w:pPr>
                                <w:spacing w:after="160" w:line="259" w:lineRule="auto"/>
                                <w:ind w:left="0" w:firstLine="0"/>
                              </w:pPr>
                              <w:r>
                                <w:rPr>
                                  <w:b/>
                                  <w:color w:val="FFFFFF"/>
                                  <w:w w:val="122"/>
                                  <w:sz w:val="27"/>
                                </w:rPr>
                                <w:t>Skills</w:t>
                              </w:r>
                            </w:p>
                          </w:txbxContent>
                        </wps:txbx>
                        <wps:bodyPr horzOverflow="overflow" vert="horz" lIns="0" tIns="0" rIns="0" bIns="0" rtlCol="0">
                          <a:noAutofit/>
                        </wps:bodyPr>
                      </wps:wsp>
                      <wps:wsp>
                        <wps:cNvPr id="948" name="Shape 948"/>
                        <wps:cNvSpPr/>
                        <wps:spPr>
                          <a:xfrm>
                            <a:off x="3364064" y="2895588"/>
                            <a:ext cx="347320" cy="347294"/>
                          </a:xfrm>
                          <a:custGeom>
                            <a:avLst/>
                            <a:gdLst/>
                            <a:ahLst/>
                            <a:cxnLst/>
                            <a:rect l="0" t="0" r="0" b="0"/>
                            <a:pathLst>
                              <a:path w="347320" h="347294">
                                <a:moveTo>
                                  <a:pt x="173660" y="0"/>
                                </a:moveTo>
                                <a:cubicBezTo>
                                  <a:pt x="269519" y="0"/>
                                  <a:pt x="347320" y="77800"/>
                                  <a:pt x="347320" y="173647"/>
                                </a:cubicBezTo>
                                <a:cubicBezTo>
                                  <a:pt x="347320" y="269494"/>
                                  <a:pt x="269519" y="347294"/>
                                  <a:pt x="173660" y="347294"/>
                                </a:cubicBezTo>
                                <a:cubicBezTo>
                                  <a:pt x="77800" y="347294"/>
                                  <a:pt x="0" y="269494"/>
                                  <a:pt x="0" y="173647"/>
                                </a:cubicBezTo>
                                <a:cubicBezTo>
                                  <a:pt x="0" y="77800"/>
                                  <a:pt x="77800" y="0"/>
                                  <a:pt x="17366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950" name="Shape 950"/>
                        <wps:cNvSpPr/>
                        <wps:spPr>
                          <a:xfrm>
                            <a:off x="3501376" y="3054756"/>
                            <a:ext cx="130518" cy="130505"/>
                          </a:xfrm>
                          <a:custGeom>
                            <a:avLst/>
                            <a:gdLst/>
                            <a:ahLst/>
                            <a:cxnLst/>
                            <a:rect l="0" t="0" r="0" b="0"/>
                            <a:pathLst>
                              <a:path w="130518" h="130505">
                                <a:moveTo>
                                  <a:pt x="20756" y="1599"/>
                                </a:moveTo>
                                <a:cubicBezTo>
                                  <a:pt x="24968" y="1600"/>
                                  <a:pt x="29178" y="3207"/>
                                  <a:pt x="32385" y="6414"/>
                                </a:cubicBezTo>
                                <a:lnTo>
                                  <a:pt x="65265" y="39295"/>
                                </a:lnTo>
                                <a:lnTo>
                                  <a:pt x="98133" y="6414"/>
                                </a:lnTo>
                                <a:cubicBezTo>
                                  <a:pt x="104559" y="0"/>
                                  <a:pt x="114973" y="0"/>
                                  <a:pt x="121400" y="6414"/>
                                </a:cubicBezTo>
                                <a:lnTo>
                                  <a:pt x="124092" y="9106"/>
                                </a:lnTo>
                                <a:cubicBezTo>
                                  <a:pt x="130518" y="15532"/>
                                  <a:pt x="130518" y="25959"/>
                                  <a:pt x="124092" y="32386"/>
                                </a:cubicBezTo>
                                <a:lnTo>
                                  <a:pt x="91224" y="65253"/>
                                </a:lnTo>
                                <a:lnTo>
                                  <a:pt x="124092" y="98120"/>
                                </a:lnTo>
                                <a:cubicBezTo>
                                  <a:pt x="130518" y="104547"/>
                                  <a:pt x="130518" y="114960"/>
                                  <a:pt x="124092" y="121387"/>
                                </a:cubicBezTo>
                                <a:lnTo>
                                  <a:pt x="121400" y="124079"/>
                                </a:lnTo>
                                <a:cubicBezTo>
                                  <a:pt x="114973" y="130505"/>
                                  <a:pt x="104559" y="130505"/>
                                  <a:pt x="98133" y="124079"/>
                                </a:cubicBezTo>
                                <a:lnTo>
                                  <a:pt x="65265" y="91211"/>
                                </a:lnTo>
                                <a:lnTo>
                                  <a:pt x="32398" y="124079"/>
                                </a:lnTo>
                                <a:cubicBezTo>
                                  <a:pt x="25959" y="130505"/>
                                  <a:pt x="15545" y="130505"/>
                                  <a:pt x="9119" y="124079"/>
                                </a:cubicBezTo>
                                <a:lnTo>
                                  <a:pt x="6426" y="121387"/>
                                </a:lnTo>
                                <a:cubicBezTo>
                                  <a:pt x="0" y="114960"/>
                                  <a:pt x="0" y="104547"/>
                                  <a:pt x="6426" y="98120"/>
                                </a:cubicBezTo>
                                <a:lnTo>
                                  <a:pt x="39294" y="65253"/>
                                </a:lnTo>
                                <a:lnTo>
                                  <a:pt x="6426" y="32372"/>
                                </a:lnTo>
                                <a:cubicBezTo>
                                  <a:pt x="0" y="25959"/>
                                  <a:pt x="0" y="15532"/>
                                  <a:pt x="6426" y="9106"/>
                                </a:cubicBezTo>
                                <a:lnTo>
                                  <a:pt x="9119" y="6414"/>
                                </a:lnTo>
                                <a:cubicBezTo>
                                  <a:pt x="12332" y="3201"/>
                                  <a:pt x="16545" y="1597"/>
                                  <a:pt x="20756" y="1599"/>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951" name="Shape 951"/>
                        <wps:cNvSpPr/>
                        <wps:spPr>
                          <a:xfrm>
                            <a:off x="3501376" y="3054744"/>
                            <a:ext cx="130518" cy="130518"/>
                          </a:xfrm>
                          <a:custGeom>
                            <a:avLst/>
                            <a:gdLst/>
                            <a:ahLst/>
                            <a:cxnLst/>
                            <a:rect l="0" t="0" r="0" b="0"/>
                            <a:pathLst>
                              <a:path w="130518" h="130518">
                                <a:moveTo>
                                  <a:pt x="124092" y="98133"/>
                                </a:moveTo>
                                <a:lnTo>
                                  <a:pt x="91224" y="65265"/>
                                </a:lnTo>
                                <a:lnTo>
                                  <a:pt x="124092" y="32398"/>
                                </a:lnTo>
                                <a:cubicBezTo>
                                  <a:pt x="130518" y="25971"/>
                                  <a:pt x="130518" y="15545"/>
                                  <a:pt x="124092" y="9119"/>
                                </a:cubicBezTo>
                                <a:lnTo>
                                  <a:pt x="121400" y="6426"/>
                                </a:lnTo>
                                <a:cubicBezTo>
                                  <a:pt x="114973" y="12"/>
                                  <a:pt x="104559" y="12"/>
                                  <a:pt x="98133" y="6426"/>
                                </a:cubicBezTo>
                                <a:lnTo>
                                  <a:pt x="65265" y="39307"/>
                                </a:lnTo>
                                <a:lnTo>
                                  <a:pt x="32385" y="6426"/>
                                </a:lnTo>
                                <a:cubicBezTo>
                                  <a:pt x="25972" y="12"/>
                                  <a:pt x="15545" y="0"/>
                                  <a:pt x="9119" y="6426"/>
                                </a:cubicBezTo>
                                <a:lnTo>
                                  <a:pt x="6426" y="9119"/>
                                </a:lnTo>
                                <a:cubicBezTo>
                                  <a:pt x="0" y="15545"/>
                                  <a:pt x="0" y="25971"/>
                                  <a:pt x="6426" y="32385"/>
                                </a:cubicBezTo>
                                <a:lnTo>
                                  <a:pt x="39294" y="65265"/>
                                </a:lnTo>
                                <a:lnTo>
                                  <a:pt x="6426" y="98133"/>
                                </a:lnTo>
                                <a:cubicBezTo>
                                  <a:pt x="0" y="104560"/>
                                  <a:pt x="0" y="114973"/>
                                  <a:pt x="6426" y="121400"/>
                                </a:cubicBezTo>
                                <a:lnTo>
                                  <a:pt x="9119" y="124092"/>
                                </a:lnTo>
                                <a:cubicBezTo>
                                  <a:pt x="15545" y="130518"/>
                                  <a:pt x="25959" y="130518"/>
                                  <a:pt x="32398" y="124092"/>
                                </a:cubicBezTo>
                                <a:lnTo>
                                  <a:pt x="65265" y="91224"/>
                                </a:lnTo>
                                <a:lnTo>
                                  <a:pt x="98133" y="124092"/>
                                </a:lnTo>
                                <a:cubicBezTo>
                                  <a:pt x="104559" y="130518"/>
                                  <a:pt x="114973" y="130518"/>
                                  <a:pt x="121400" y="124092"/>
                                </a:cubicBezTo>
                                <a:lnTo>
                                  <a:pt x="124092" y="121400"/>
                                </a:lnTo>
                                <a:cubicBezTo>
                                  <a:pt x="130518" y="114973"/>
                                  <a:pt x="130518" y="104560"/>
                                  <a:pt x="124092" y="981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52" name="Shape 952"/>
                        <wps:cNvSpPr/>
                        <wps:spPr>
                          <a:xfrm>
                            <a:off x="3400233" y="2936443"/>
                            <a:ext cx="150965" cy="150965"/>
                          </a:xfrm>
                          <a:custGeom>
                            <a:avLst/>
                            <a:gdLst/>
                            <a:ahLst/>
                            <a:cxnLst/>
                            <a:rect l="0" t="0" r="0" b="0"/>
                            <a:pathLst>
                              <a:path w="150965" h="150965">
                                <a:moveTo>
                                  <a:pt x="73711" y="0"/>
                                </a:moveTo>
                                <a:lnTo>
                                  <a:pt x="77254" y="0"/>
                                </a:lnTo>
                                <a:cubicBezTo>
                                  <a:pt x="85687" y="0"/>
                                  <a:pt x="92532" y="6845"/>
                                  <a:pt x="92532" y="15278"/>
                                </a:cubicBezTo>
                                <a:lnTo>
                                  <a:pt x="92532" y="58433"/>
                                </a:lnTo>
                                <a:lnTo>
                                  <a:pt x="135687" y="58433"/>
                                </a:lnTo>
                                <a:cubicBezTo>
                                  <a:pt x="144132" y="58433"/>
                                  <a:pt x="150965" y="65278"/>
                                  <a:pt x="150965" y="73711"/>
                                </a:cubicBezTo>
                                <a:lnTo>
                                  <a:pt x="150965" y="77254"/>
                                </a:lnTo>
                                <a:cubicBezTo>
                                  <a:pt x="150965" y="85687"/>
                                  <a:pt x="144132" y="92532"/>
                                  <a:pt x="135687" y="92532"/>
                                </a:cubicBezTo>
                                <a:lnTo>
                                  <a:pt x="92532" y="92532"/>
                                </a:lnTo>
                                <a:lnTo>
                                  <a:pt x="92532" y="135687"/>
                                </a:lnTo>
                                <a:cubicBezTo>
                                  <a:pt x="92532" y="144120"/>
                                  <a:pt x="85687" y="150965"/>
                                  <a:pt x="77254" y="150965"/>
                                </a:cubicBezTo>
                                <a:lnTo>
                                  <a:pt x="73711" y="150965"/>
                                </a:lnTo>
                                <a:cubicBezTo>
                                  <a:pt x="65291" y="150965"/>
                                  <a:pt x="58445" y="144120"/>
                                  <a:pt x="58445" y="135687"/>
                                </a:cubicBezTo>
                                <a:lnTo>
                                  <a:pt x="58445" y="92532"/>
                                </a:lnTo>
                                <a:lnTo>
                                  <a:pt x="15278" y="92532"/>
                                </a:lnTo>
                                <a:cubicBezTo>
                                  <a:pt x="6845" y="92532"/>
                                  <a:pt x="0" y="85687"/>
                                  <a:pt x="0" y="77254"/>
                                </a:cubicBezTo>
                                <a:lnTo>
                                  <a:pt x="0" y="73711"/>
                                </a:lnTo>
                                <a:cubicBezTo>
                                  <a:pt x="0" y="65278"/>
                                  <a:pt x="6845" y="58433"/>
                                  <a:pt x="15278" y="58433"/>
                                </a:cubicBezTo>
                                <a:lnTo>
                                  <a:pt x="58445" y="58433"/>
                                </a:lnTo>
                                <a:lnTo>
                                  <a:pt x="58445" y="15278"/>
                                </a:lnTo>
                                <a:cubicBezTo>
                                  <a:pt x="58445" y="6845"/>
                                  <a:pt x="65291" y="0"/>
                                  <a:pt x="737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53" name="Shape 953"/>
                        <wps:cNvSpPr/>
                        <wps:spPr>
                          <a:xfrm>
                            <a:off x="3400233" y="2936443"/>
                            <a:ext cx="150965" cy="150965"/>
                          </a:xfrm>
                          <a:custGeom>
                            <a:avLst/>
                            <a:gdLst/>
                            <a:ahLst/>
                            <a:cxnLst/>
                            <a:rect l="0" t="0" r="0" b="0"/>
                            <a:pathLst>
                              <a:path w="150965" h="150965">
                                <a:moveTo>
                                  <a:pt x="135687" y="58433"/>
                                </a:moveTo>
                                <a:lnTo>
                                  <a:pt x="92532" y="58433"/>
                                </a:lnTo>
                                <a:lnTo>
                                  <a:pt x="92532" y="15278"/>
                                </a:lnTo>
                                <a:cubicBezTo>
                                  <a:pt x="92532" y="6845"/>
                                  <a:pt x="85687" y="0"/>
                                  <a:pt x="77254" y="0"/>
                                </a:cubicBezTo>
                                <a:lnTo>
                                  <a:pt x="73711" y="0"/>
                                </a:lnTo>
                                <a:cubicBezTo>
                                  <a:pt x="65291" y="0"/>
                                  <a:pt x="58445" y="6845"/>
                                  <a:pt x="58445" y="15278"/>
                                </a:cubicBezTo>
                                <a:lnTo>
                                  <a:pt x="58445" y="58433"/>
                                </a:lnTo>
                                <a:lnTo>
                                  <a:pt x="15278" y="58433"/>
                                </a:lnTo>
                                <a:cubicBezTo>
                                  <a:pt x="6845" y="58433"/>
                                  <a:pt x="0" y="65278"/>
                                  <a:pt x="0" y="73711"/>
                                </a:cubicBezTo>
                                <a:lnTo>
                                  <a:pt x="0" y="77254"/>
                                </a:lnTo>
                                <a:cubicBezTo>
                                  <a:pt x="0" y="85687"/>
                                  <a:pt x="6845" y="92532"/>
                                  <a:pt x="15278" y="92532"/>
                                </a:cubicBezTo>
                                <a:lnTo>
                                  <a:pt x="58445" y="92532"/>
                                </a:lnTo>
                                <a:lnTo>
                                  <a:pt x="58445" y="135687"/>
                                </a:lnTo>
                                <a:cubicBezTo>
                                  <a:pt x="58445" y="144120"/>
                                  <a:pt x="65291" y="150965"/>
                                  <a:pt x="73711" y="150965"/>
                                </a:cubicBezTo>
                                <a:lnTo>
                                  <a:pt x="77254" y="150965"/>
                                </a:lnTo>
                                <a:cubicBezTo>
                                  <a:pt x="85687" y="150965"/>
                                  <a:pt x="92532" y="144120"/>
                                  <a:pt x="92532" y="135687"/>
                                </a:cubicBezTo>
                                <a:lnTo>
                                  <a:pt x="92532" y="92532"/>
                                </a:lnTo>
                                <a:lnTo>
                                  <a:pt x="135687" y="92532"/>
                                </a:lnTo>
                                <a:cubicBezTo>
                                  <a:pt x="144132" y="92532"/>
                                  <a:pt x="150965" y="85687"/>
                                  <a:pt x="150965" y="77254"/>
                                </a:cubicBezTo>
                                <a:lnTo>
                                  <a:pt x="150965" y="73711"/>
                                </a:lnTo>
                                <a:cubicBezTo>
                                  <a:pt x="150965" y="65278"/>
                                  <a:pt x="144132" y="58433"/>
                                  <a:pt x="135687" y="584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54" name="Shape 954"/>
                        <wps:cNvSpPr/>
                        <wps:spPr>
                          <a:xfrm>
                            <a:off x="3511308" y="2977185"/>
                            <a:ext cx="151498" cy="33286"/>
                          </a:xfrm>
                          <a:custGeom>
                            <a:avLst/>
                            <a:gdLst/>
                            <a:ahLst/>
                            <a:cxnLst/>
                            <a:rect l="0" t="0" r="0" b="0"/>
                            <a:pathLst>
                              <a:path w="151498" h="33286">
                                <a:moveTo>
                                  <a:pt x="15329" y="0"/>
                                </a:moveTo>
                                <a:lnTo>
                                  <a:pt x="136169" y="0"/>
                                </a:lnTo>
                                <a:cubicBezTo>
                                  <a:pt x="144628" y="0"/>
                                  <a:pt x="151498" y="6680"/>
                                  <a:pt x="151498" y="14910"/>
                                </a:cubicBezTo>
                                <a:lnTo>
                                  <a:pt x="151498" y="18364"/>
                                </a:lnTo>
                                <a:cubicBezTo>
                                  <a:pt x="151498" y="26606"/>
                                  <a:pt x="144628" y="33286"/>
                                  <a:pt x="136169" y="33286"/>
                                </a:cubicBezTo>
                                <a:lnTo>
                                  <a:pt x="15329" y="33286"/>
                                </a:lnTo>
                                <a:cubicBezTo>
                                  <a:pt x="6871" y="33286"/>
                                  <a:pt x="0" y="26606"/>
                                  <a:pt x="0" y="18364"/>
                                </a:cubicBezTo>
                                <a:lnTo>
                                  <a:pt x="0" y="14910"/>
                                </a:lnTo>
                                <a:cubicBezTo>
                                  <a:pt x="0" y="6680"/>
                                  <a:pt x="6871" y="0"/>
                                  <a:pt x="153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55" name="Shape 955"/>
                        <wps:cNvSpPr/>
                        <wps:spPr>
                          <a:xfrm>
                            <a:off x="3511308" y="2977185"/>
                            <a:ext cx="151498" cy="33286"/>
                          </a:xfrm>
                          <a:custGeom>
                            <a:avLst/>
                            <a:gdLst/>
                            <a:ahLst/>
                            <a:cxnLst/>
                            <a:rect l="0" t="0" r="0" b="0"/>
                            <a:pathLst>
                              <a:path w="151498" h="33286">
                                <a:moveTo>
                                  <a:pt x="136169" y="0"/>
                                </a:moveTo>
                                <a:cubicBezTo>
                                  <a:pt x="144628" y="0"/>
                                  <a:pt x="151498" y="6680"/>
                                  <a:pt x="151498" y="14910"/>
                                </a:cubicBezTo>
                                <a:lnTo>
                                  <a:pt x="151498" y="18364"/>
                                </a:lnTo>
                                <a:cubicBezTo>
                                  <a:pt x="151498" y="26606"/>
                                  <a:pt x="144628" y="33286"/>
                                  <a:pt x="136169" y="33286"/>
                                </a:cubicBezTo>
                                <a:lnTo>
                                  <a:pt x="15329" y="33286"/>
                                </a:lnTo>
                                <a:cubicBezTo>
                                  <a:pt x="6871" y="33286"/>
                                  <a:pt x="0" y="26606"/>
                                  <a:pt x="0" y="18364"/>
                                </a:cubicBezTo>
                                <a:lnTo>
                                  <a:pt x="0" y="14910"/>
                                </a:lnTo>
                                <a:cubicBezTo>
                                  <a:pt x="0" y="6680"/>
                                  <a:pt x="6871" y="0"/>
                                  <a:pt x="15329"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56" name="Shape 956"/>
                        <wps:cNvSpPr/>
                        <wps:spPr>
                          <a:xfrm>
                            <a:off x="3568585" y="3022664"/>
                            <a:ext cx="36931" cy="36919"/>
                          </a:xfrm>
                          <a:custGeom>
                            <a:avLst/>
                            <a:gdLst/>
                            <a:ahLst/>
                            <a:cxnLst/>
                            <a:rect l="0" t="0" r="0" b="0"/>
                            <a:pathLst>
                              <a:path w="36931" h="36919">
                                <a:moveTo>
                                  <a:pt x="21768" y="1816"/>
                                </a:moveTo>
                                <a:cubicBezTo>
                                  <a:pt x="30962" y="3632"/>
                                  <a:pt x="36931" y="12573"/>
                                  <a:pt x="35115" y="21755"/>
                                </a:cubicBezTo>
                                <a:cubicBezTo>
                                  <a:pt x="33286" y="30950"/>
                                  <a:pt x="24371" y="36919"/>
                                  <a:pt x="15176" y="35103"/>
                                </a:cubicBezTo>
                                <a:cubicBezTo>
                                  <a:pt x="5981" y="33274"/>
                                  <a:pt x="0" y="24359"/>
                                  <a:pt x="1829" y="15164"/>
                                </a:cubicBezTo>
                                <a:cubicBezTo>
                                  <a:pt x="3645" y="5969"/>
                                  <a:pt x="12573" y="0"/>
                                  <a:pt x="21768" y="18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57" name="Shape 957"/>
                        <wps:cNvSpPr/>
                        <wps:spPr>
                          <a:xfrm>
                            <a:off x="3568585" y="3022664"/>
                            <a:ext cx="36931" cy="36919"/>
                          </a:xfrm>
                          <a:custGeom>
                            <a:avLst/>
                            <a:gdLst/>
                            <a:ahLst/>
                            <a:cxnLst/>
                            <a:rect l="0" t="0" r="0" b="0"/>
                            <a:pathLst>
                              <a:path w="36931" h="36919">
                                <a:moveTo>
                                  <a:pt x="35115" y="21755"/>
                                </a:moveTo>
                                <a:cubicBezTo>
                                  <a:pt x="33286" y="30950"/>
                                  <a:pt x="24371" y="36919"/>
                                  <a:pt x="15176" y="35103"/>
                                </a:cubicBezTo>
                                <a:cubicBezTo>
                                  <a:pt x="5981" y="33274"/>
                                  <a:pt x="0" y="24359"/>
                                  <a:pt x="1829" y="15164"/>
                                </a:cubicBezTo>
                                <a:cubicBezTo>
                                  <a:pt x="3645" y="5969"/>
                                  <a:pt x="12573" y="0"/>
                                  <a:pt x="21768" y="1816"/>
                                </a:cubicBezTo>
                                <a:cubicBezTo>
                                  <a:pt x="30962" y="3632"/>
                                  <a:pt x="36931" y="12573"/>
                                  <a:pt x="35115"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58" name="Shape 958"/>
                        <wps:cNvSpPr/>
                        <wps:spPr>
                          <a:xfrm>
                            <a:off x="3568585" y="2930055"/>
                            <a:ext cx="36931" cy="36932"/>
                          </a:xfrm>
                          <a:custGeom>
                            <a:avLst/>
                            <a:gdLst/>
                            <a:ahLst/>
                            <a:cxnLst/>
                            <a:rect l="0" t="0" r="0" b="0"/>
                            <a:pathLst>
                              <a:path w="36931" h="36932">
                                <a:moveTo>
                                  <a:pt x="21768" y="1829"/>
                                </a:moveTo>
                                <a:cubicBezTo>
                                  <a:pt x="30962" y="3645"/>
                                  <a:pt x="36931" y="12573"/>
                                  <a:pt x="35115" y="21768"/>
                                </a:cubicBezTo>
                                <a:cubicBezTo>
                                  <a:pt x="33286" y="30950"/>
                                  <a:pt x="24371" y="36932"/>
                                  <a:pt x="15176" y="35103"/>
                                </a:cubicBezTo>
                                <a:cubicBezTo>
                                  <a:pt x="5981" y="33286"/>
                                  <a:pt x="0" y="24358"/>
                                  <a:pt x="1829" y="15163"/>
                                </a:cubicBezTo>
                                <a:cubicBezTo>
                                  <a:pt x="3645" y="5982"/>
                                  <a:pt x="12573" y="0"/>
                                  <a:pt x="21768" y="182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59" name="Shape 959"/>
                        <wps:cNvSpPr/>
                        <wps:spPr>
                          <a:xfrm>
                            <a:off x="3568585" y="2930055"/>
                            <a:ext cx="36931" cy="36932"/>
                          </a:xfrm>
                          <a:custGeom>
                            <a:avLst/>
                            <a:gdLst/>
                            <a:ahLst/>
                            <a:cxnLst/>
                            <a:rect l="0" t="0" r="0" b="0"/>
                            <a:pathLst>
                              <a:path w="36931" h="36932">
                                <a:moveTo>
                                  <a:pt x="35115" y="21768"/>
                                </a:moveTo>
                                <a:cubicBezTo>
                                  <a:pt x="33286" y="30950"/>
                                  <a:pt x="24371" y="36932"/>
                                  <a:pt x="15176" y="35103"/>
                                </a:cubicBezTo>
                                <a:cubicBezTo>
                                  <a:pt x="5981" y="33286"/>
                                  <a:pt x="0" y="24358"/>
                                  <a:pt x="1829" y="15163"/>
                                </a:cubicBezTo>
                                <a:cubicBezTo>
                                  <a:pt x="3645" y="5982"/>
                                  <a:pt x="12573" y="0"/>
                                  <a:pt x="21768" y="1829"/>
                                </a:cubicBezTo>
                                <a:cubicBezTo>
                                  <a:pt x="30962" y="3645"/>
                                  <a:pt x="36931" y="12573"/>
                                  <a:pt x="35115" y="2176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60" name="Shape 960"/>
                        <wps:cNvSpPr/>
                        <wps:spPr>
                          <a:xfrm>
                            <a:off x="3399967" y="3103372"/>
                            <a:ext cx="151498" cy="33275"/>
                          </a:xfrm>
                          <a:custGeom>
                            <a:avLst/>
                            <a:gdLst/>
                            <a:ahLst/>
                            <a:cxnLst/>
                            <a:rect l="0" t="0" r="0" b="0"/>
                            <a:pathLst>
                              <a:path w="151498" h="33275">
                                <a:moveTo>
                                  <a:pt x="15342" y="0"/>
                                </a:moveTo>
                                <a:lnTo>
                                  <a:pt x="136169" y="0"/>
                                </a:lnTo>
                                <a:cubicBezTo>
                                  <a:pt x="144628" y="0"/>
                                  <a:pt x="151498" y="6668"/>
                                  <a:pt x="151498" y="14910"/>
                                </a:cubicBezTo>
                                <a:lnTo>
                                  <a:pt x="151498" y="18365"/>
                                </a:lnTo>
                                <a:cubicBezTo>
                                  <a:pt x="151498" y="26607"/>
                                  <a:pt x="144628" y="33275"/>
                                  <a:pt x="136169" y="33275"/>
                                </a:cubicBezTo>
                                <a:lnTo>
                                  <a:pt x="15342" y="33275"/>
                                </a:lnTo>
                                <a:cubicBezTo>
                                  <a:pt x="6871" y="33275"/>
                                  <a:pt x="0" y="26607"/>
                                  <a:pt x="0" y="18365"/>
                                </a:cubicBezTo>
                                <a:lnTo>
                                  <a:pt x="0" y="14910"/>
                                </a:lnTo>
                                <a:cubicBezTo>
                                  <a:pt x="0" y="6668"/>
                                  <a:pt x="6871" y="0"/>
                                  <a:pt x="1534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61" name="Shape 961"/>
                        <wps:cNvSpPr/>
                        <wps:spPr>
                          <a:xfrm>
                            <a:off x="3399967" y="3103372"/>
                            <a:ext cx="151498" cy="33275"/>
                          </a:xfrm>
                          <a:custGeom>
                            <a:avLst/>
                            <a:gdLst/>
                            <a:ahLst/>
                            <a:cxnLst/>
                            <a:rect l="0" t="0" r="0" b="0"/>
                            <a:pathLst>
                              <a:path w="151498" h="33275">
                                <a:moveTo>
                                  <a:pt x="136169" y="0"/>
                                </a:moveTo>
                                <a:cubicBezTo>
                                  <a:pt x="144628" y="0"/>
                                  <a:pt x="151498" y="6668"/>
                                  <a:pt x="151498" y="14910"/>
                                </a:cubicBezTo>
                                <a:lnTo>
                                  <a:pt x="151498" y="18365"/>
                                </a:lnTo>
                                <a:cubicBezTo>
                                  <a:pt x="151498" y="26607"/>
                                  <a:pt x="144628" y="33275"/>
                                  <a:pt x="136169" y="33275"/>
                                </a:cubicBezTo>
                                <a:lnTo>
                                  <a:pt x="15342" y="33275"/>
                                </a:lnTo>
                                <a:cubicBezTo>
                                  <a:pt x="6871" y="33275"/>
                                  <a:pt x="0" y="26607"/>
                                  <a:pt x="0" y="18365"/>
                                </a:cubicBezTo>
                                <a:lnTo>
                                  <a:pt x="0" y="14910"/>
                                </a:lnTo>
                                <a:cubicBezTo>
                                  <a:pt x="0" y="6668"/>
                                  <a:pt x="6871" y="0"/>
                                  <a:pt x="15342"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63" name="Shape 963"/>
                        <wps:cNvSpPr/>
                        <wps:spPr>
                          <a:xfrm>
                            <a:off x="3357714" y="2889238"/>
                            <a:ext cx="360020" cy="359994"/>
                          </a:xfrm>
                          <a:custGeom>
                            <a:avLst/>
                            <a:gdLst/>
                            <a:ahLst/>
                            <a:cxnLst/>
                            <a:rect l="0" t="0" r="0" b="0"/>
                            <a:pathLst>
                              <a:path w="360020" h="359994">
                                <a:moveTo>
                                  <a:pt x="360020" y="179997"/>
                                </a:moveTo>
                                <a:cubicBezTo>
                                  <a:pt x="360020" y="279349"/>
                                  <a:pt x="279374" y="359994"/>
                                  <a:pt x="180010" y="359994"/>
                                </a:cubicBezTo>
                                <a:cubicBezTo>
                                  <a:pt x="80645" y="359994"/>
                                  <a:pt x="0" y="279349"/>
                                  <a:pt x="0" y="179997"/>
                                </a:cubicBezTo>
                                <a:cubicBezTo>
                                  <a:pt x="0" y="80632"/>
                                  <a:pt x="80645" y="0"/>
                                  <a:pt x="180010" y="0"/>
                                </a:cubicBezTo>
                                <a:cubicBezTo>
                                  <a:pt x="279374" y="0"/>
                                  <a:pt x="360020" y="80632"/>
                                  <a:pt x="360020" y="179997"/>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965" name="Shape 965"/>
                        <wps:cNvSpPr/>
                        <wps:spPr>
                          <a:xfrm>
                            <a:off x="6498182" y="549390"/>
                            <a:ext cx="347295" cy="347294"/>
                          </a:xfrm>
                          <a:custGeom>
                            <a:avLst/>
                            <a:gdLst/>
                            <a:ahLst/>
                            <a:cxnLst/>
                            <a:rect l="0" t="0" r="0" b="0"/>
                            <a:pathLst>
                              <a:path w="347295" h="347294">
                                <a:moveTo>
                                  <a:pt x="173648" y="0"/>
                                </a:moveTo>
                                <a:cubicBezTo>
                                  <a:pt x="269507" y="0"/>
                                  <a:pt x="347295" y="77800"/>
                                  <a:pt x="347295" y="173647"/>
                                </a:cubicBezTo>
                                <a:cubicBezTo>
                                  <a:pt x="347295" y="269494"/>
                                  <a:pt x="269507" y="347294"/>
                                  <a:pt x="173648" y="347294"/>
                                </a:cubicBezTo>
                                <a:cubicBezTo>
                                  <a:pt x="77788" y="347294"/>
                                  <a:pt x="0" y="269494"/>
                                  <a:pt x="0" y="173647"/>
                                </a:cubicBezTo>
                                <a:cubicBezTo>
                                  <a:pt x="0" y="77800"/>
                                  <a:pt x="77788" y="0"/>
                                  <a:pt x="173648"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967" name="Shape 967"/>
                        <wps:cNvSpPr/>
                        <wps:spPr>
                          <a:xfrm>
                            <a:off x="6589512" y="570978"/>
                            <a:ext cx="29981" cy="103773"/>
                          </a:xfrm>
                          <a:custGeom>
                            <a:avLst/>
                            <a:gdLst/>
                            <a:ahLst/>
                            <a:cxnLst/>
                            <a:rect l="0" t="0" r="0" b="0"/>
                            <a:pathLst>
                              <a:path w="29981" h="103773">
                                <a:moveTo>
                                  <a:pt x="29981" y="103773"/>
                                </a:moveTo>
                                <a:cubicBezTo>
                                  <a:pt x="22044" y="99010"/>
                                  <a:pt x="2994" y="86310"/>
                                  <a:pt x="10931" y="48210"/>
                                </a:cubicBezTo>
                                <a:cubicBezTo>
                                  <a:pt x="14900" y="29160"/>
                                  <a:pt x="11328" y="16460"/>
                                  <a:pt x="6764" y="8523"/>
                                </a:cubicBezTo>
                                <a:lnTo>
                                  <a:pt x="0" y="0"/>
                                </a:lnTo>
                              </a:path>
                            </a:pathLst>
                          </a:custGeom>
                          <a:ln w="20320" cap="rnd">
                            <a:miter lim="100000"/>
                          </a:ln>
                        </wps:spPr>
                        <wps:style>
                          <a:lnRef idx="1">
                            <a:srgbClr val="221F1F"/>
                          </a:lnRef>
                          <a:fillRef idx="0">
                            <a:srgbClr val="000000">
                              <a:alpha val="0"/>
                            </a:srgbClr>
                          </a:fillRef>
                          <a:effectRef idx="0">
                            <a:scrgbClr r="0" g="0" b="0"/>
                          </a:effectRef>
                          <a:fontRef idx="none"/>
                        </wps:style>
                        <wps:bodyPr/>
                      </wps:wsp>
                      <wps:wsp>
                        <wps:cNvPr id="968" name="Shape 968"/>
                        <wps:cNvSpPr/>
                        <wps:spPr>
                          <a:xfrm>
                            <a:off x="6589512" y="570978"/>
                            <a:ext cx="29981" cy="103773"/>
                          </a:xfrm>
                          <a:custGeom>
                            <a:avLst/>
                            <a:gdLst/>
                            <a:ahLst/>
                            <a:cxnLst/>
                            <a:rect l="0" t="0" r="0" b="0"/>
                            <a:pathLst>
                              <a:path w="29981" h="103773">
                                <a:moveTo>
                                  <a:pt x="29981" y="103773"/>
                                </a:moveTo>
                                <a:cubicBezTo>
                                  <a:pt x="22044" y="99010"/>
                                  <a:pt x="2994" y="86310"/>
                                  <a:pt x="10931" y="48210"/>
                                </a:cubicBezTo>
                                <a:cubicBezTo>
                                  <a:pt x="14900" y="29160"/>
                                  <a:pt x="11328" y="16460"/>
                                  <a:pt x="6764" y="8523"/>
                                </a:cubicBezTo>
                                <a:lnTo>
                                  <a:pt x="0" y="0"/>
                                </a:lnTo>
                              </a:path>
                            </a:pathLst>
                          </a:custGeom>
                          <a:ln w="7620" cap="rnd">
                            <a:miter lim="100000"/>
                          </a:ln>
                        </wps:spPr>
                        <wps:style>
                          <a:lnRef idx="1">
                            <a:srgbClr val="FFFFFF"/>
                          </a:lnRef>
                          <a:fillRef idx="0">
                            <a:srgbClr val="000000">
                              <a:alpha val="0"/>
                            </a:srgbClr>
                          </a:fillRef>
                          <a:effectRef idx="0">
                            <a:scrgbClr r="0" g="0" b="0"/>
                          </a:effectRef>
                          <a:fontRef idx="none"/>
                        </wps:style>
                        <wps:bodyPr/>
                      </wps:wsp>
                      <wps:wsp>
                        <wps:cNvPr id="969" name="Shape 969"/>
                        <wps:cNvSpPr/>
                        <wps:spPr>
                          <a:xfrm>
                            <a:off x="6555561" y="646484"/>
                            <a:ext cx="264858" cy="230057"/>
                          </a:xfrm>
                          <a:custGeom>
                            <a:avLst/>
                            <a:gdLst/>
                            <a:ahLst/>
                            <a:cxnLst/>
                            <a:rect l="0" t="0" r="0" b="0"/>
                            <a:pathLst>
                              <a:path w="264858" h="230057">
                                <a:moveTo>
                                  <a:pt x="128510" y="1989"/>
                                </a:moveTo>
                                <a:cubicBezTo>
                                  <a:pt x="173777" y="7958"/>
                                  <a:pt x="217687" y="38291"/>
                                  <a:pt x="237910" y="81810"/>
                                </a:cubicBezTo>
                                <a:cubicBezTo>
                                  <a:pt x="264858" y="139837"/>
                                  <a:pt x="239497" y="199336"/>
                                  <a:pt x="181242" y="214690"/>
                                </a:cubicBezTo>
                                <a:cubicBezTo>
                                  <a:pt x="122999" y="230057"/>
                                  <a:pt x="53925" y="195462"/>
                                  <a:pt x="26962" y="137436"/>
                                </a:cubicBezTo>
                                <a:cubicBezTo>
                                  <a:pt x="0" y="79409"/>
                                  <a:pt x="25362" y="19910"/>
                                  <a:pt x="83617" y="4556"/>
                                </a:cubicBezTo>
                                <a:cubicBezTo>
                                  <a:pt x="98180" y="717"/>
                                  <a:pt x="113420" y="0"/>
                                  <a:pt x="128510" y="198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70" name="Shape 970"/>
                        <wps:cNvSpPr/>
                        <wps:spPr>
                          <a:xfrm>
                            <a:off x="6555561" y="635686"/>
                            <a:ext cx="264858" cy="240855"/>
                          </a:xfrm>
                          <a:custGeom>
                            <a:avLst/>
                            <a:gdLst/>
                            <a:ahLst/>
                            <a:cxnLst/>
                            <a:rect l="0" t="0" r="0" b="0"/>
                            <a:pathLst>
                              <a:path w="264858" h="240855">
                                <a:moveTo>
                                  <a:pt x="237910" y="92608"/>
                                </a:moveTo>
                                <a:cubicBezTo>
                                  <a:pt x="264858" y="150635"/>
                                  <a:pt x="239497" y="210134"/>
                                  <a:pt x="181242" y="225489"/>
                                </a:cubicBezTo>
                                <a:cubicBezTo>
                                  <a:pt x="122999" y="240855"/>
                                  <a:pt x="53925" y="206260"/>
                                  <a:pt x="26962" y="148234"/>
                                </a:cubicBezTo>
                                <a:cubicBezTo>
                                  <a:pt x="0" y="90208"/>
                                  <a:pt x="25362" y="30708"/>
                                  <a:pt x="83617" y="15354"/>
                                </a:cubicBezTo>
                                <a:cubicBezTo>
                                  <a:pt x="141872" y="0"/>
                                  <a:pt x="210947" y="34582"/>
                                  <a:pt x="237910" y="9260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71" name="Shape 971"/>
                        <wps:cNvSpPr/>
                        <wps:spPr>
                          <a:xfrm>
                            <a:off x="6581076" y="650583"/>
                            <a:ext cx="141401" cy="92291"/>
                          </a:xfrm>
                          <a:custGeom>
                            <a:avLst/>
                            <a:gdLst/>
                            <a:ahLst/>
                            <a:cxnLst/>
                            <a:rect l="0" t="0" r="0" b="0"/>
                            <a:pathLst>
                              <a:path w="141401" h="92291">
                                <a:moveTo>
                                  <a:pt x="0" y="46571"/>
                                </a:moveTo>
                                <a:cubicBezTo>
                                  <a:pt x="37249" y="58420"/>
                                  <a:pt x="55028" y="66891"/>
                                  <a:pt x="81280" y="92291"/>
                                </a:cubicBezTo>
                                <a:cubicBezTo>
                                  <a:pt x="115150" y="59271"/>
                                  <a:pt x="141401" y="44031"/>
                                  <a:pt x="141401" y="44031"/>
                                </a:cubicBezTo>
                                <a:cubicBezTo>
                                  <a:pt x="141401" y="44031"/>
                                  <a:pt x="117690" y="13551"/>
                                  <a:pt x="62661" y="0"/>
                                </a:cubicBezTo>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73" name="Shape 973"/>
                        <wps:cNvSpPr/>
                        <wps:spPr>
                          <a:xfrm>
                            <a:off x="6491832" y="543420"/>
                            <a:ext cx="359995" cy="359994"/>
                          </a:xfrm>
                          <a:custGeom>
                            <a:avLst/>
                            <a:gdLst/>
                            <a:ahLst/>
                            <a:cxnLst/>
                            <a:rect l="0" t="0" r="0" b="0"/>
                            <a:pathLst>
                              <a:path w="359995" h="359994">
                                <a:moveTo>
                                  <a:pt x="359995" y="179998"/>
                                </a:moveTo>
                                <a:cubicBezTo>
                                  <a:pt x="359995" y="279350"/>
                                  <a:pt x="279362" y="359994"/>
                                  <a:pt x="179998" y="359994"/>
                                </a:cubicBezTo>
                                <a:cubicBezTo>
                                  <a:pt x="80633" y="359994"/>
                                  <a:pt x="0" y="279350"/>
                                  <a:pt x="0" y="179998"/>
                                </a:cubicBezTo>
                                <a:cubicBezTo>
                                  <a:pt x="0" y="80632"/>
                                  <a:pt x="80633" y="0"/>
                                  <a:pt x="179998" y="0"/>
                                </a:cubicBezTo>
                                <a:cubicBezTo>
                                  <a:pt x="279362" y="0"/>
                                  <a:pt x="359995" y="80632"/>
                                  <a:pt x="359995" y="179998"/>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id="Group 11971" o:spid="_x0000_s1060" style="position:absolute;left:0;text-align:left;margin-left:0;margin-top:79.9pt;width:595.25pt;height:354pt;z-index:251671552;mso-position-horizontal-relative:page;mso-position-vertical-relative:page" coordsize="75599,4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">
                <v:shape id="Shape 15459" o:spid="_x0000_s1061" style="position:absolute;top:1825;width:75599;height:41334;visibility:visible;mso-wrap-style:square;v-text-anchor:top" coordsize="7559992,413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" path="m,l7559992,r,4133368l,4133368,,e" fillcolor="#e5f2e6" stroked="f" strokeweight="0">
                  <v:stroke miterlimit="1" joinstyle="miter" endcap="round"/>
                  <v:path arrowok="t" textboxrect="0,0,7559992,4133368"/>
                </v:shape>
                <v:shape id="Shape 911" o:spid="_x0000_s1062" style="position:absolute;left:7318;top:41389;width:14400;height:3566;visibility:visible;mso-wrap-style:square;v-text-anchor:top" coordsize="1440002,3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" path="m178270,l1261733,v98450,,178269,79820,178269,178270c1440002,276720,1360183,356540,1261733,356540r-1083463,c79819,356540,,276720,,178270,,79820,79819,,178270,xe" fillcolor="#00a94e" stroked="f" strokeweight="0">
                  <v:stroke miterlimit="1" joinstyle="miter" endcap="round"/>
                  <v:path arrowok="t" textboxrect="0,0,1440002,356540"/>
                </v:shape>
                <v:rect id="Rectangle 912" o:spid="_x0000_s1063" style="position:absolute;left:8760;top:42307;width:671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105A0F" w:rsidRDefault="00CA2AC8">
                        <w:pPr>
                          <w:spacing w:after="160" w:line="259" w:lineRule="auto"/>
                          <w:ind w:left="0" w:firstLine="0"/>
                        </w:pPr>
                        <w:r>
                          <w:rPr>
                            <w:b/>
                            <w:color w:val="FFFFFF"/>
                            <w:w w:val="118"/>
                            <w:sz w:val="27"/>
                          </w:rPr>
                          <w:t>Range</w:t>
                        </w:r>
                      </w:p>
                    </w:txbxContent>
                  </v:textbox>
                </v:rect>
                <v:shape id="Shape 914" o:spid="_x0000_s1064" style="position:absolute;left:7318;width:14400;height:3600;visibility:visible;mso-wrap-style:square;v-text-anchor:top" coordsize="1440002,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" path="m179997,l1260005,v99416,,179997,80582,179997,179998c1440002,279426,1359421,360007,1260005,360007r-1080008,c80582,360007,,279426,,180010,,80582,80582,,179997,xe" fillcolor="#00a94e" stroked="f" strokeweight="0">
                  <v:stroke miterlimit="1" joinstyle="miter" endcap="round"/>
                  <v:path arrowok="t" textboxrect="0,0,1440002,360007"/>
                </v:shape>
                <v:rect id="Rectangle 915" o:spid="_x0000_s1065" style="position:absolute;left:7318;top:5318;width:374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105A0F" w:rsidRDefault="00CA2AC8">
                        <w:pPr>
                          <w:spacing w:after="160" w:line="259" w:lineRule="auto"/>
                          <w:ind w:left="0" w:firstLine="0"/>
                        </w:pPr>
                        <w:r>
                          <w:rPr>
                            <w:b/>
                            <w:w w:val="117"/>
                          </w:rPr>
                          <w:t>Learners</w:t>
                        </w:r>
                        <w:r>
                          <w:rPr>
                            <w:b/>
                            <w:spacing w:val="17"/>
                            <w:w w:val="117"/>
                          </w:rPr>
                          <w:t xml:space="preserve"> </w:t>
                        </w:r>
                        <w:r>
                          <w:rPr>
                            <w:b/>
                            <w:w w:val="117"/>
                          </w:rPr>
                          <w:t>should</w:t>
                        </w:r>
                        <w:r>
                          <w:rPr>
                            <w:b/>
                            <w:spacing w:val="17"/>
                            <w:w w:val="117"/>
                          </w:rPr>
                          <w:t xml:space="preserve"> </w:t>
                        </w:r>
                        <w:r>
                          <w:rPr>
                            <w:b/>
                            <w:w w:val="117"/>
                          </w:rPr>
                          <w:t>be</w:t>
                        </w:r>
                        <w:r>
                          <w:rPr>
                            <w:b/>
                            <w:spacing w:val="17"/>
                            <w:w w:val="117"/>
                          </w:rPr>
                          <w:t xml:space="preserve"> </w:t>
                        </w:r>
                        <w:r>
                          <w:rPr>
                            <w:b/>
                            <w:w w:val="117"/>
                          </w:rPr>
                          <w:t>given</w:t>
                        </w:r>
                        <w:r>
                          <w:rPr>
                            <w:b/>
                            <w:spacing w:val="17"/>
                            <w:w w:val="117"/>
                          </w:rPr>
                          <w:t xml:space="preserve"> </w:t>
                        </w:r>
                        <w:r>
                          <w:rPr>
                            <w:b/>
                            <w:w w:val="117"/>
                          </w:rPr>
                          <w:t>opportunities</w:t>
                        </w:r>
                        <w:r>
                          <w:rPr>
                            <w:b/>
                            <w:spacing w:val="17"/>
                            <w:w w:val="117"/>
                          </w:rPr>
                          <w:t xml:space="preserve"> </w:t>
                        </w:r>
                        <w:r>
                          <w:rPr>
                            <w:b/>
                            <w:w w:val="117"/>
                          </w:rPr>
                          <w:t>to:</w:t>
                        </w:r>
                      </w:p>
                    </w:txbxContent>
                  </v:textbox>
                </v:rect>
                <v:rect id="Rectangle 916" o:spid="_x0000_s1066" style="position:absolute;left:7318;top:8790;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105A0F" w:rsidRDefault="00CA2AC8">
                        <w:pPr>
                          <w:spacing w:after="160" w:line="259" w:lineRule="auto"/>
                          <w:ind w:left="0" w:firstLine="0"/>
                        </w:pPr>
                        <w:r>
                          <w:rPr>
                            <w:b/>
                            <w:w w:val="110"/>
                          </w:rPr>
                          <w:t>1.</w:t>
                        </w:r>
                      </w:p>
                    </w:txbxContent>
                  </v:textbox>
                </v:rect>
                <v:rect id="Rectangle 917" o:spid="_x0000_s1067" style="position:absolute;left:10198;top:8790;width:3468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105A0F" w:rsidRDefault="00CA2AC8">
                        <w:pPr>
                          <w:spacing w:after="160" w:line="259" w:lineRule="auto"/>
                          <w:ind w:left="0" w:firstLine="0"/>
                        </w:pPr>
                        <w:r>
                          <w:rPr>
                            <w:w w:val="104"/>
                          </w:rPr>
                          <w:t>work</w:t>
                        </w:r>
                        <w:r>
                          <w:rPr>
                            <w:spacing w:val="17"/>
                            <w:w w:val="104"/>
                          </w:rPr>
                          <w:t xml:space="preserve"> </w:t>
                        </w:r>
                        <w:r>
                          <w:rPr>
                            <w:w w:val="104"/>
                          </w:rPr>
                          <w:t>both</w:t>
                        </w:r>
                        <w:r>
                          <w:rPr>
                            <w:spacing w:val="17"/>
                            <w:w w:val="104"/>
                          </w:rPr>
                          <w:t xml:space="preserve"> </w:t>
                        </w:r>
                        <w:r>
                          <w:rPr>
                            <w:w w:val="104"/>
                          </w:rPr>
                          <w:t>independently</w:t>
                        </w:r>
                        <w:r>
                          <w:rPr>
                            <w:spacing w:val="17"/>
                            <w:w w:val="104"/>
                          </w:rPr>
                          <w:t xml:space="preserve"> </w:t>
                        </w:r>
                        <w:r>
                          <w:rPr>
                            <w:w w:val="104"/>
                          </w:rPr>
                          <w:t>and</w:t>
                        </w:r>
                        <w:r>
                          <w:rPr>
                            <w:spacing w:val="17"/>
                            <w:w w:val="104"/>
                          </w:rPr>
                          <w:t xml:space="preserve"> </w:t>
                        </w:r>
                        <w:r>
                          <w:rPr>
                            <w:w w:val="104"/>
                          </w:rPr>
                          <w:t>cooperatively</w:t>
                        </w:r>
                      </w:p>
                    </w:txbxContent>
                  </v:textbox>
                </v:rect>
                <v:rect id="Rectangle 918" o:spid="_x0000_s1068" style="position:absolute;left:7318;top:12262;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105A0F" w:rsidRDefault="00CA2AC8">
                        <w:pPr>
                          <w:spacing w:after="160" w:line="259" w:lineRule="auto"/>
                          <w:ind w:left="0" w:firstLine="0"/>
                        </w:pPr>
                        <w:r>
                          <w:rPr>
                            <w:b/>
                            <w:w w:val="110"/>
                          </w:rPr>
                          <w:t>2.</w:t>
                        </w:r>
                      </w:p>
                    </w:txbxContent>
                  </v:textbox>
                </v:rect>
                <v:rect id="Rectangle 919" o:spid="_x0000_s1069" style="position:absolute;left:10198;top:12262;width:3061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105A0F" w:rsidRDefault="00CA2AC8">
                        <w:pPr>
                          <w:spacing w:after="160" w:line="259" w:lineRule="auto"/>
                          <w:ind w:left="0" w:firstLine="0"/>
                        </w:pPr>
                        <w:r>
                          <w:rPr>
                            <w:w w:val="103"/>
                          </w:rPr>
                          <w:t>listen</w:t>
                        </w:r>
                        <w:r>
                          <w:rPr>
                            <w:spacing w:val="17"/>
                            <w:w w:val="103"/>
                          </w:rPr>
                          <w:t xml:space="preserve"> </w:t>
                        </w:r>
                        <w:r>
                          <w:rPr>
                            <w:w w:val="103"/>
                          </w:rPr>
                          <w:t>attentively</w:t>
                        </w:r>
                        <w:r>
                          <w:rPr>
                            <w:spacing w:val="17"/>
                            <w:w w:val="103"/>
                          </w:rPr>
                          <w:t xml:space="preserve"> </w:t>
                        </w:r>
                        <w:r>
                          <w:rPr>
                            <w:w w:val="103"/>
                          </w:rPr>
                          <w:t>and</w:t>
                        </w:r>
                        <w:r>
                          <w:rPr>
                            <w:spacing w:val="17"/>
                            <w:w w:val="103"/>
                          </w:rPr>
                          <w:t xml:space="preserve"> </w:t>
                        </w:r>
                        <w:r>
                          <w:rPr>
                            <w:w w:val="103"/>
                          </w:rPr>
                          <w:t>respond</w:t>
                        </w:r>
                        <w:r>
                          <w:rPr>
                            <w:spacing w:val="17"/>
                            <w:w w:val="103"/>
                          </w:rPr>
                          <w:t xml:space="preserve"> </w:t>
                        </w:r>
                        <w:r>
                          <w:rPr>
                            <w:w w:val="103"/>
                          </w:rPr>
                          <w:t>helpfully</w:t>
                        </w:r>
                      </w:p>
                    </w:txbxContent>
                  </v:textbox>
                </v:rect>
                <v:rect id="Rectangle 920" o:spid="_x0000_s1070" style="position:absolute;left:7318;top:15734;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105A0F" w:rsidRDefault="00CA2AC8">
                        <w:pPr>
                          <w:spacing w:after="160" w:line="259" w:lineRule="auto"/>
                          <w:ind w:left="0" w:firstLine="0"/>
                        </w:pPr>
                        <w:r>
                          <w:rPr>
                            <w:b/>
                            <w:w w:val="110"/>
                          </w:rPr>
                          <w:t>3.</w:t>
                        </w:r>
                      </w:p>
                    </w:txbxContent>
                  </v:textbox>
                </v:rect>
                <v:rect id="Rectangle 921" o:spid="_x0000_s1071" style="position:absolute;left:10198;top:15734;width:3430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rsidR="00105A0F" w:rsidRDefault="00CA2AC8">
                        <w:pPr>
                          <w:spacing w:after="160" w:line="259" w:lineRule="auto"/>
                          <w:ind w:left="0" w:firstLine="0"/>
                        </w:pPr>
                        <w:r>
                          <w:rPr>
                            <w:w w:val="104"/>
                          </w:rPr>
                          <w:t>access</w:t>
                        </w:r>
                        <w:r>
                          <w:rPr>
                            <w:spacing w:val="17"/>
                            <w:w w:val="104"/>
                          </w:rPr>
                          <w:t xml:space="preserve"> </w:t>
                        </w:r>
                        <w:r>
                          <w:rPr>
                            <w:w w:val="104"/>
                          </w:rPr>
                          <w:t>an</w:t>
                        </w:r>
                        <w:r>
                          <w:rPr>
                            <w:spacing w:val="17"/>
                            <w:w w:val="104"/>
                          </w:rPr>
                          <w:t xml:space="preserve"> </w:t>
                        </w:r>
                        <w:r>
                          <w:rPr>
                            <w:w w:val="104"/>
                          </w:rPr>
                          <w:t>appropriate</w:t>
                        </w:r>
                        <w:r>
                          <w:rPr>
                            <w:spacing w:val="17"/>
                            <w:w w:val="104"/>
                          </w:rPr>
                          <w:t xml:space="preserve"> </w:t>
                        </w:r>
                        <w:r>
                          <w:rPr>
                            <w:w w:val="104"/>
                          </w:rPr>
                          <w:t>range</w:t>
                        </w:r>
                        <w:r>
                          <w:rPr>
                            <w:spacing w:val="17"/>
                            <w:w w:val="104"/>
                          </w:rPr>
                          <w:t xml:space="preserve"> </w:t>
                        </w:r>
                        <w:r>
                          <w:rPr>
                            <w:w w:val="104"/>
                          </w:rPr>
                          <w:t>of</w:t>
                        </w:r>
                        <w:r>
                          <w:rPr>
                            <w:spacing w:val="17"/>
                            <w:w w:val="104"/>
                          </w:rPr>
                          <w:t xml:space="preserve"> </w:t>
                        </w:r>
                        <w:r>
                          <w:rPr>
                            <w:w w:val="104"/>
                          </w:rPr>
                          <w:t>sources</w:t>
                        </w:r>
                        <w:r>
                          <w:rPr>
                            <w:spacing w:val="17"/>
                            <w:w w:val="104"/>
                          </w:rPr>
                          <w:t xml:space="preserve"> </w:t>
                        </w:r>
                        <w:r>
                          <w:rPr>
                            <w:w w:val="104"/>
                          </w:rPr>
                          <w:t>for</w:t>
                        </w:r>
                        <w:r>
                          <w:rPr>
                            <w:spacing w:val="11"/>
                            <w:w w:val="104"/>
                          </w:rPr>
                          <w:t xml:space="preserve"> </w:t>
                        </w:r>
                      </w:p>
                    </w:txbxContent>
                  </v:textbox>
                </v:rect>
                <v:rect id="Rectangle 922" o:spid="_x0000_s1072" style="position:absolute;left:10198;top:17766;width:3225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105A0F" w:rsidRDefault="00CA2AC8">
                        <w:pPr>
                          <w:spacing w:after="160" w:line="259" w:lineRule="auto"/>
                          <w:ind w:left="0" w:firstLine="0"/>
                        </w:pPr>
                        <w:r>
                          <w:rPr>
                            <w:w w:val="105"/>
                          </w:rPr>
                          <w:t>help,</w:t>
                        </w:r>
                        <w:r>
                          <w:rPr>
                            <w:spacing w:val="17"/>
                            <w:w w:val="105"/>
                          </w:rPr>
                          <w:t xml:space="preserve"> </w:t>
                        </w:r>
                        <w:r>
                          <w:rPr>
                            <w:w w:val="105"/>
                          </w:rPr>
                          <w:t>support</w:t>
                        </w:r>
                        <w:r>
                          <w:rPr>
                            <w:spacing w:val="17"/>
                            <w:w w:val="105"/>
                          </w:rPr>
                          <w:t xml:space="preserve"> </w:t>
                        </w:r>
                        <w:r>
                          <w:rPr>
                            <w:w w:val="105"/>
                          </w:rPr>
                          <w:t>and</w:t>
                        </w:r>
                        <w:r>
                          <w:rPr>
                            <w:spacing w:val="17"/>
                            <w:w w:val="105"/>
                          </w:rPr>
                          <w:t xml:space="preserve"> </w:t>
                        </w:r>
                        <w:r>
                          <w:rPr>
                            <w:w w:val="105"/>
                          </w:rPr>
                          <w:t>advice</w:t>
                        </w:r>
                        <w:r>
                          <w:rPr>
                            <w:spacing w:val="17"/>
                            <w:w w:val="105"/>
                          </w:rPr>
                          <w:t xml:space="preserve"> </w:t>
                        </w:r>
                        <w:r>
                          <w:rPr>
                            <w:w w:val="105"/>
                          </w:rPr>
                          <w:t>within</w:t>
                        </w:r>
                        <w:r>
                          <w:rPr>
                            <w:spacing w:val="17"/>
                            <w:w w:val="105"/>
                          </w:rPr>
                          <w:t xml:space="preserve"> </w:t>
                        </w:r>
                        <w:r>
                          <w:rPr>
                            <w:w w:val="105"/>
                          </w:rPr>
                          <w:t>defined</w:t>
                        </w:r>
                        <w:r>
                          <w:rPr>
                            <w:spacing w:val="11"/>
                            <w:w w:val="105"/>
                          </w:rPr>
                          <w:t xml:space="preserve"> </w:t>
                        </w:r>
                      </w:p>
                    </w:txbxContent>
                  </v:textbox>
                </v:rect>
                <v:rect id="Rectangle 923" o:spid="_x0000_s1073" style="position:absolute;left:10198;top:19798;width:660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105A0F" w:rsidRDefault="00CA2AC8">
                        <w:pPr>
                          <w:spacing w:after="160" w:line="259" w:lineRule="auto"/>
                          <w:ind w:left="0" w:firstLine="0"/>
                        </w:pPr>
                        <w:r>
                          <w:rPr>
                            <w:w w:val="103"/>
                          </w:rPr>
                          <w:t>contexts</w:t>
                        </w:r>
                      </w:p>
                    </w:txbxContent>
                  </v:textbox>
                </v:rect>
                <v:rect id="Rectangle 924" o:spid="_x0000_s1074" style="position:absolute;left:7318;top:23270;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rsidR="00105A0F" w:rsidRDefault="00CA2AC8">
                        <w:pPr>
                          <w:spacing w:after="160" w:line="259" w:lineRule="auto"/>
                          <w:ind w:left="0" w:firstLine="0"/>
                        </w:pPr>
                        <w:r>
                          <w:rPr>
                            <w:b/>
                            <w:w w:val="110"/>
                          </w:rPr>
                          <w:t>4.</w:t>
                        </w:r>
                      </w:p>
                    </w:txbxContent>
                  </v:textbox>
                </v:rect>
                <v:rect id="Rectangle 925" o:spid="_x0000_s1075" style="position:absolute;left:10198;top:23270;width:2337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rsidR="00105A0F" w:rsidRDefault="00CA2AC8">
                        <w:pPr>
                          <w:spacing w:after="160" w:line="259" w:lineRule="auto"/>
                          <w:ind w:left="0" w:firstLine="0"/>
                        </w:pPr>
                        <w:r>
                          <w:rPr>
                            <w:w w:val="103"/>
                          </w:rPr>
                          <w:t>locate,</w:t>
                        </w:r>
                        <w:r>
                          <w:rPr>
                            <w:spacing w:val="17"/>
                            <w:w w:val="103"/>
                          </w:rPr>
                          <w:t xml:space="preserve"> </w:t>
                        </w:r>
                        <w:r>
                          <w:rPr>
                            <w:w w:val="103"/>
                          </w:rPr>
                          <w:t>select</w:t>
                        </w:r>
                        <w:r>
                          <w:rPr>
                            <w:spacing w:val="17"/>
                            <w:w w:val="103"/>
                          </w:rPr>
                          <w:t xml:space="preserve"> </w:t>
                        </w:r>
                        <w:r>
                          <w:rPr>
                            <w:w w:val="103"/>
                          </w:rPr>
                          <w:t>and</w:t>
                        </w:r>
                        <w:r>
                          <w:rPr>
                            <w:spacing w:val="17"/>
                            <w:w w:val="103"/>
                          </w:rPr>
                          <w:t xml:space="preserve"> </w:t>
                        </w:r>
                        <w:r>
                          <w:rPr>
                            <w:w w:val="103"/>
                          </w:rPr>
                          <w:t>summarise</w:t>
                        </w:r>
                        <w:r>
                          <w:rPr>
                            <w:spacing w:val="11"/>
                            <w:w w:val="103"/>
                          </w:rPr>
                          <w:t xml:space="preserve"> </w:t>
                        </w:r>
                      </w:p>
                    </w:txbxContent>
                  </v:textbox>
                </v:rect>
                <v:rect id="Rectangle 926" o:spid="_x0000_s1076" style="position:absolute;left:10198;top:25302;width:2740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rsidR="00105A0F" w:rsidRDefault="00CA2AC8">
                        <w:pPr>
                          <w:spacing w:after="160" w:line="259" w:lineRule="auto"/>
                          <w:ind w:left="0" w:firstLine="0"/>
                        </w:pPr>
                        <w:r>
                          <w:rPr>
                            <w:w w:val="105"/>
                          </w:rPr>
                          <w:t>information,</w:t>
                        </w:r>
                        <w:r>
                          <w:rPr>
                            <w:spacing w:val="17"/>
                            <w:w w:val="105"/>
                          </w:rPr>
                          <w:t xml:space="preserve"> </w:t>
                        </w:r>
                        <w:r>
                          <w:rPr>
                            <w:w w:val="105"/>
                          </w:rPr>
                          <w:t>identifying</w:t>
                        </w:r>
                        <w:r>
                          <w:rPr>
                            <w:spacing w:val="17"/>
                            <w:w w:val="105"/>
                          </w:rPr>
                          <w:t xml:space="preserve"> </w:t>
                        </w:r>
                        <w:r>
                          <w:rPr>
                            <w:w w:val="105"/>
                          </w:rPr>
                          <w:t>key</w:t>
                        </w:r>
                        <w:r>
                          <w:rPr>
                            <w:spacing w:val="17"/>
                            <w:w w:val="105"/>
                          </w:rPr>
                          <w:t xml:space="preserve"> </w:t>
                        </w:r>
                        <w:r>
                          <w:rPr>
                            <w:w w:val="105"/>
                          </w:rPr>
                          <w:t>points</w:t>
                        </w:r>
                      </w:p>
                    </w:txbxContent>
                  </v:textbox>
                </v:rect>
                <v:rect id="Rectangle 927" o:spid="_x0000_s1077" style="position:absolute;left:7318;top:28774;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rsidR="00105A0F" w:rsidRDefault="00CA2AC8">
                        <w:pPr>
                          <w:spacing w:after="160" w:line="259" w:lineRule="auto"/>
                          <w:ind w:left="0" w:firstLine="0"/>
                        </w:pPr>
                        <w:r>
                          <w:rPr>
                            <w:b/>
                            <w:w w:val="110"/>
                          </w:rPr>
                          <w:t>5.</w:t>
                        </w:r>
                      </w:p>
                    </w:txbxContent>
                  </v:textbox>
                </v:rect>
                <v:rect id="Rectangle 928" o:spid="_x0000_s1078" style="position:absolute;left:10198;top:28774;width:2418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rsidR="00105A0F" w:rsidRDefault="00CA2AC8">
                        <w:pPr>
                          <w:spacing w:after="160" w:line="259" w:lineRule="auto"/>
                          <w:ind w:left="0" w:firstLine="0"/>
                        </w:pPr>
                        <w:r>
                          <w:rPr>
                            <w:spacing w:val="-4"/>
                          </w:rPr>
                          <w:t>select</w:t>
                        </w:r>
                        <w:r>
                          <w:rPr>
                            <w:spacing w:val="14"/>
                          </w:rPr>
                          <w:t xml:space="preserve"> </w:t>
                        </w:r>
                        <w:r>
                          <w:rPr>
                            <w:spacing w:val="-4"/>
                          </w:rPr>
                          <w:t>and</w:t>
                        </w:r>
                        <w:r>
                          <w:rPr>
                            <w:spacing w:val="14"/>
                          </w:rPr>
                          <w:t xml:space="preserve"> </w:t>
                        </w:r>
                        <w:r>
                          <w:rPr>
                            <w:spacing w:val="-4"/>
                          </w:rPr>
                          <w:t>interpret</w:t>
                        </w:r>
                        <w:r>
                          <w:rPr>
                            <w:spacing w:val="14"/>
                          </w:rPr>
                          <w:t xml:space="preserve"> </w:t>
                        </w:r>
                        <w:r>
                          <w:rPr>
                            <w:spacing w:val="-4"/>
                          </w:rPr>
                          <w:t>data</w:t>
                        </w:r>
                        <w:r>
                          <w:rPr>
                            <w:spacing w:val="14"/>
                          </w:rPr>
                          <w:t xml:space="preserve"> </w:t>
                        </w:r>
                        <w:r>
                          <w:rPr>
                            <w:spacing w:val="-4"/>
                          </w:rPr>
                          <w:t>about</w:t>
                        </w:r>
                        <w:r>
                          <w:rPr>
                            <w:spacing w:val="8"/>
                          </w:rPr>
                          <w:t xml:space="preserve"> </w:t>
                        </w:r>
                      </w:p>
                    </w:txbxContent>
                  </v:textbox>
                </v:rect>
                <v:rect id="Rectangle 929" o:spid="_x0000_s1079" style="position:absolute;left:10198;top:30806;width:621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rsidR="00105A0F" w:rsidRDefault="00CA2AC8">
                        <w:pPr>
                          <w:spacing w:after="160" w:line="259" w:lineRule="auto"/>
                          <w:ind w:left="0" w:firstLine="0"/>
                        </w:pPr>
                        <w:r>
                          <w:rPr>
                            <w:spacing w:val="-4"/>
                            <w:w w:val="102"/>
                          </w:rPr>
                          <w:t>learning</w:t>
                        </w:r>
                      </w:p>
                    </w:txbxContent>
                  </v:textbox>
                </v:rect>
                <v:rect id="Rectangle 930" o:spid="_x0000_s1080" style="position:absolute;left:15275;top:30806;width:1947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rsidR="00105A0F" w:rsidRDefault="00CA2AC8">
                        <w:pPr>
                          <w:spacing w:after="160" w:line="259" w:lineRule="auto"/>
                          <w:ind w:left="0" w:firstLine="0"/>
                        </w:pPr>
                        <w:r>
                          <w:rPr>
                            <w:w w:val="103"/>
                          </w:rPr>
                          <w:t>and</w:t>
                        </w:r>
                        <w:r>
                          <w:rPr>
                            <w:spacing w:val="17"/>
                            <w:w w:val="103"/>
                          </w:rPr>
                          <w:t xml:space="preserve"> </w:t>
                        </w:r>
                        <w:r>
                          <w:rPr>
                            <w:w w:val="103"/>
                          </w:rPr>
                          <w:t>career</w:t>
                        </w:r>
                        <w:r>
                          <w:rPr>
                            <w:spacing w:val="17"/>
                            <w:w w:val="103"/>
                          </w:rPr>
                          <w:t xml:space="preserve"> </w:t>
                        </w:r>
                        <w:r>
                          <w:rPr>
                            <w:w w:val="103"/>
                          </w:rPr>
                          <w:t>opportunities</w:t>
                        </w:r>
                      </w:p>
                    </w:txbxContent>
                  </v:textbox>
                </v:rect>
                <v:rect id="Rectangle 931" o:spid="_x0000_s1081" style="position:absolute;left:38680;top:5318;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rsidR="00105A0F" w:rsidRDefault="00CA2AC8">
                        <w:pPr>
                          <w:spacing w:after="160" w:line="259" w:lineRule="auto"/>
                          <w:ind w:left="0" w:firstLine="0"/>
                        </w:pPr>
                        <w:r>
                          <w:rPr>
                            <w:b/>
                            <w:w w:val="110"/>
                          </w:rPr>
                          <w:t>6.</w:t>
                        </w:r>
                      </w:p>
                    </w:txbxContent>
                  </v:textbox>
                </v:rect>
                <v:rect id="Rectangle 932" o:spid="_x0000_s1082" style="position:absolute;left:41560;top:5318;width:2374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105A0F" w:rsidRDefault="00CA2AC8">
                        <w:pPr>
                          <w:spacing w:after="160" w:line="259" w:lineRule="auto"/>
                          <w:ind w:left="0" w:firstLine="0"/>
                        </w:pPr>
                        <w:r>
                          <w:rPr>
                            <w:spacing w:val="-4"/>
                            <w:w w:val="103"/>
                          </w:rPr>
                          <w:t>use</w:t>
                        </w:r>
                        <w:r>
                          <w:rPr>
                            <w:spacing w:val="14"/>
                            <w:w w:val="103"/>
                          </w:rPr>
                          <w:t xml:space="preserve"> </w:t>
                        </w:r>
                        <w:r>
                          <w:rPr>
                            <w:spacing w:val="-4"/>
                            <w:w w:val="103"/>
                          </w:rPr>
                          <w:t>ICT</w:t>
                        </w:r>
                        <w:r>
                          <w:rPr>
                            <w:spacing w:val="14"/>
                            <w:w w:val="103"/>
                          </w:rPr>
                          <w:t xml:space="preserve"> </w:t>
                        </w:r>
                        <w:r>
                          <w:rPr>
                            <w:spacing w:val="-4"/>
                            <w:w w:val="103"/>
                          </w:rPr>
                          <w:t>to</w:t>
                        </w:r>
                        <w:r>
                          <w:rPr>
                            <w:spacing w:val="14"/>
                            <w:w w:val="103"/>
                          </w:rPr>
                          <w:t xml:space="preserve"> </w:t>
                        </w:r>
                        <w:r>
                          <w:rPr>
                            <w:spacing w:val="-4"/>
                            <w:w w:val="103"/>
                          </w:rPr>
                          <w:t>find,</w:t>
                        </w:r>
                        <w:r>
                          <w:rPr>
                            <w:spacing w:val="14"/>
                            <w:w w:val="103"/>
                          </w:rPr>
                          <w:t xml:space="preserve"> </w:t>
                        </w:r>
                        <w:r>
                          <w:rPr>
                            <w:spacing w:val="-4"/>
                            <w:w w:val="103"/>
                          </w:rPr>
                          <w:t>check</w:t>
                        </w:r>
                        <w:r>
                          <w:rPr>
                            <w:spacing w:val="14"/>
                            <w:w w:val="103"/>
                          </w:rPr>
                          <w:t xml:space="preserve"> </w:t>
                        </w:r>
                        <w:r>
                          <w:rPr>
                            <w:spacing w:val="-4"/>
                            <w:w w:val="103"/>
                          </w:rPr>
                          <w:t>and</w:t>
                        </w:r>
                        <w:r>
                          <w:rPr>
                            <w:spacing w:val="14"/>
                            <w:w w:val="103"/>
                          </w:rPr>
                          <w:t xml:space="preserve"> </w:t>
                        </w:r>
                        <w:r>
                          <w:rPr>
                            <w:spacing w:val="-4"/>
                            <w:w w:val="103"/>
                          </w:rPr>
                          <w:t>use</w:t>
                        </w:r>
                        <w:r>
                          <w:rPr>
                            <w:spacing w:val="8"/>
                            <w:w w:val="103"/>
                          </w:rPr>
                          <w:t xml:space="preserve"> </w:t>
                        </w:r>
                      </w:p>
                    </w:txbxContent>
                  </v:textbox>
                </v:rect>
                <v:rect id="Rectangle 933" o:spid="_x0000_s1083" style="position:absolute;left:41560;top:7350;width:604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105A0F" w:rsidRDefault="00CA2AC8">
                        <w:pPr>
                          <w:spacing w:after="160" w:line="259" w:lineRule="auto"/>
                          <w:ind w:left="0" w:firstLine="0"/>
                        </w:pPr>
                        <w:r>
                          <w:rPr>
                            <w:spacing w:val="-4"/>
                            <w:w w:val="98"/>
                          </w:rPr>
                          <w:t>relevant</w:t>
                        </w:r>
                      </w:p>
                    </w:txbxContent>
                  </v:textbox>
                </v:rect>
                <v:rect id="Rectangle 934" o:spid="_x0000_s1084" style="position:absolute;left:46508;top:7350;width:9288;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105A0F" w:rsidRDefault="00CA2AC8">
                        <w:pPr>
                          <w:spacing w:after="160" w:line="259" w:lineRule="auto"/>
                          <w:ind w:left="0" w:firstLine="0"/>
                        </w:pPr>
                        <w:r>
                          <w:rPr>
                            <w:w w:val="105"/>
                          </w:rPr>
                          <w:t>information</w:t>
                        </w:r>
                      </w:p>
                    </w:txbxContent>
                  </v:textbox>
                </v:rect>
                <v:rect id="Rectangle 935" o:spid="_x0000_s1085" style="position:absolute;left:38680;top:10822;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105A0F" w:rsidRDefault="00CA2AC8">
                        <w:pPr>
                          <w:spacing w:after="160" w:line="259" w:lineRule="auto"/>
                          <w:ind w:left="0" w:firstLine="0"/>
                        </w:pPr>
                        <w:r>
                          <w:rPr>
                            <w:b/>
                            <w:w w:val="110"/>
                          </w:rPr>
                          <w:t>7.</w:t>
                        </w:r>
                      </w:p>
                    </w:txbxContent>
                  </v:textbox>
                </v:rect>
                <v:rect id="Rectangle 936" o:spid="_x0000_s1086" style="position:absolute;left:41560;top:10822;width:3071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rsidR="00105A0F" w:rsidRDefault="00CA2AC8">
                        <w:pPr>
                          <w:spacing w:after="160" w:line="259" w:lineRule="auto"/>
                          <w:ind w:left="0" w:firstLine="0"/>
                        </w:pPr>
                        <w:r>
                          <w:rPr>
                            <w:w w:val="103"/>
                          </w:rPr>
                          <w:t>consider</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and</w:t>
                        </w:r>
                        <w:r>
                          <w:rPr>
                            <w:spacing w:val="17"/>
                            <w:w w:val="103"/>
                          </w:rPr>
                          <w:t xml:space="preserve"> </w:t>
                        </w:r>
                        <w:r>
                          <w:rPr>
                            <w:w w:val="103"/>
                          </w:rPr>
                          <w:t>other</w:t>
                        </w:r>
                        <w:r>
                          <w:rPr>
                            <w:spacing w:val="17"/>
                            <w:w w:val="103"/>
                          </w:rPr>
                          <w:t xml:space="preserve"> </w:t>
                        </w:r>
                        <w:r>
                          <w:rPr>
                            <w:w w:val="103"/>
                          </w:rPr>
                          <w:t>people’s</w:t>
                        </w:r>
                        <w:r>
                          <w:rPr>
                            <w:spacing w:val="11"/>
                            <w:w w:val="103"/>
                          </w:rPr>
                          <w:t xml:space="preserve"> </w:t>
                        </w:r>
                      </w:p>
                    </w:txbxContent>
                  </v:textbox>
                </v:rect>
                <v:rect id="Rectangle 937" o:spid="_x0000_s1087" style="position:absolute;left:41560;top:12854;width:3009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rsidR="00105A0F" w:rsidRDefault="00CA2AC8">
                        <w:pPr>
                          <w:spacing w:after="160" w:line="259" w:lineRule="auto"/>
                          <w:ind w:left="0" w:firstLine="0"/>
                        </w:pPr>
                        <w:r>
                          <w:rPr>
                            <w:w w:val="104"/>
                          </w:rPr>
                          <w:t>ideas</w:t>
                        </w:r>
                        <w:r>
                          <w:rPr>
                            <w:spacing w:val="17"/>
                            <w:w w:val="104"/>
                          </w:rPr>
                          <w:t xml:space="preserve"> </w:t>
                        </w:r>
                        <w:r>
                          <w:rPr>
                            <w:w w:val="104"/>
                          </w:rPr>
                          <w:t>about</w:t>
                        </w:r>
                        <w:r>
                          <w:rPr>
                            <w:spacing w:val="17"/>
                            <w:w w:val="104"/>
                          </w:rPr>
                          <w:t xml:space="preserve"> </w:t>
                        </w:r>
                        <w:r>
                          <w:rPr>
                            <w:w w:val="104"/>
                          </w:rPr>
                          <w:t>learning,</w:t>
                        </w:r>
                        <w:r>
                          <w:rPr>
                            <w:spacing w:val="17"/>
                            <w:w w:val="104"/>
                          </w:rPr>
                          <w:t xml:space="preserve"> </w:t>
                        </w:r>
                        <w:r>
                          <w:rPr>
                            <w:w w:val="104"/>
                          </w:rPr>
                          <w:t>careers</w:t>
                        </w:r>
                        <w:r>
                          <w:rPr>
                            <w:spacing w:val="17"/>
                            <w:w w:val="104"/>
                          </w:rPr>
                          <w:t xml:space="preserve"> </w:t>
                        </w:r>
                        <w:r>
                          <w:rPr>
                            <w:w w:val="104"/>
                          </w:rPr>
                          <w:t>and</w:t>
                        </w:r>
                        <w:r>
                          <w:rPr>
                            <w:spacing w:val="17"/>
                            <w:w w:val="104"/>
                          </w:rPr>
                          <w:t xml:space="preserve"> </w:t>
                        </w:r>
                        <w:r>
                          <w:rPr>
                            <w:w w:val="104"/>
                          </w:rPr>
                          <w:t>the</w:t>
                        </w:r>
                        <w:r>
                          <w:rPr>
                            <w:spacing w:val="11"/>
                            <w:w w:val="104"/>
                          </w:rPr>
                          <w:t xml:space="preserve"> </w:t>
                        </w:r>
                      </w:p>
                    </w:txbxContent>
                  </v:textbox>
                </v:rect>
                <v:rect id="Rectangle 938" o:spid="_x0000_s1088" style="position:absolute;left:41560;top:14886;width:3076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105A0F" w:rsidRDefault="00CA2AC8">
                        <w:pPr>
                          <w:spacing w:after="160" w:line="259" w:lineRule="auto"/>
                          <w:ind w:left="0" w:firstLine="0"/>
                        </w:pPr>
                        <w:r>
                          <w:rPr>
                            <w:w w:val="106"/>
                          </w:rPr>
                          <w:t>world</w:t>
                        </w:r>
                        <w:r>
                          <w:rPr>
                            <w:spacing w:val="17"/>
                            <w:w w:val="106"/>
                          </w:rPr>
                          <w:t xml:space="preserve"> </w:t>
                        </w:r>
                        <w:r>
                          <w:rPr>
                            <w:w w:val="106"/>
                          </w:rPr>
                          <w:t>of</w:t>
                        </w:r>
                        <w:r>
                          <w:rPr>
                            <w:spacing w:val="17"/>
                            <w:w w:val="106"/>
                          </w:rPr>
                          <w:t xml:space="preserve"> </w:t>
                        </w:r>
                        <w:r>
                          <w:rPr>
                            <w:w w:val="106"/>
                          </w:rPr>
                          <w:t>work</w:t>
                        </w:r>
                        <w:r>
                          <w:rPr>
                            <w:spacing w:val="17"/>
                            <w:w w:val="106"/>
                          </w:rPr>
                          <w:t xml:space="preserve"> </w:t>
                        </w:r>
                        <w:r>
                          <w:rPr>
                            <w:w w:val="106"/>
                          </w:rPr>
                          <w:t>to</w:t>
                        </w:r>
                        <w:r>
                          <w:rPr>
                            <w:spacing w:val="17"/>
                            <w:w w:val="106"/>
                          </w:rPr>
                          <w:t xml:space="preserve"> </w:t>
                        </w:r>
                        <w:r>
                          <w:rPr>
                            <w:w w:val="106"/>
                          </w:rPr>
                          <w:t>inform</w:t>
                        </w:r>
                        <w:r>
                          <w:rPr>
                            <w:spacing w:val="17"/>
                            <w:w w:val="106"/>
                          </w:rPr>
                          <w:t xml:space="preserve"> </w:t>
                        </w:r>
                        <w:r>
                          <w:rPr>
                            <w:w w:val="106"/>
                          </w:rPr>
                          <w:t>opinions</w:t>
                        </w:r>
                        <w:r>
                          <w:rPr>
                            <w:spacing w:val="17"/>
                            <w:w w:val="106"/>
                          </w:rPr>
                          <w:t xml:space="preserve"> </w:t>
                        </w:r>
                        <w:r>
                          <w:rPr>
                            <w:w w:val="106"/>
                          </w:rPr>
                          <w:t>and</w:t>
                        </w:r>
                        <w:r>
                          <w:rPr>
                            <w:spacing w:val="11"/>
                            <w:w w:val="106"/>
                          </w:rPr>
                          <w:t xml:space="preserve"> </w:t>
                        </w:r>
                      </w:p>
                    </w:txbxContent>
                  </v:textbox>
                </v:rect>
                <v:rect id="Rectangle 939" o:spid="_x0000_s1089" style="position:absolute;left:41560;top:16917;width:763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105A0F" w:rsidRDefault="00CA2AC8">
                        <w:pPr>
                          <w:spacing w:after="160" w:line="259" w:lineRule="auto"/>
                          <w:ind w:left="0" w:firstLine="0"/>
                        </w:pPr>
                        <w:r>
                          <w:rPr>
                            <w:w w:val="103"/>
                          </w:rPr>
                          <w:t>decisions</w:t>
                        </w:r>
                        <w:r>
                          <w:rPr>
                            <w:spacing w:val="11"/>
                            <w:w w:val="103"/>
                          </w:rPr>
                          <w:t xml:space="preserve"> </w:t>
                        </w:r>
                      </w:p>
                    </w:txbxContent>
                  </v:textbox>
                </v:rect>
                <v:rect id="Rectangle 940" o:spid="_x0000_s1090" style="position:absolute;left:38680;top:20389;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105A0F" w:rsidRDefault="00CA2AC8">
                        <w:pPr>
                          <w:spacing w:after="160" w:line="259" w:lineRule="auto"/>
                          <w:ind w:left="0" w:firstLine="0"/>
                        </w:pPr>
                        <w:r>
                          <w:rPr>
                            <w:b/>
                            <w:w w:val="110"/>
                          </w:rPr>
                          <w:t>8.</w:t>
                        </w:r>
                      </w:p>
                    </w:txbxContent>
                  </v:textbox>
                </v:rect>
                <v:rect id="Rectangle 941" o:spid="_x0000_s1091" style="position:absolute;left:41560;top:20389;width:2683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rsidR="00105A0F" w:rsidRDefault="00CA2AC8">
                        <w:pPr>
                          <w:spacing w:after="160" w:line="259" w:lineRule="auto"/>
                          <w:ind w:left="0" w:firstLine="0"/>
                        </w:pPr>
                        <w:r>
                          <w:rPr>
                            <w:w w:val="104"/>
                          </w:rPr>
                          <w:t>develop</w:t>
                        </w:r>
                        <w:r>
                          <w:rPr>
                            <w:spacing w:val="17"/>
                            <w:w w:val="104"/>
                          </w:rPr>
                          <w:t xml:space="preserve"> </w:t>
                        </w:r>
                        <w:r>
                          <w:rPr>
                            <w:w w:val="104"/>
                          </w:rPr>
                          <w:t>a</w:t>
                        </w:r>
                        <w:r>
                          <w:rPr>
                            <w:spacing w:val="17"/>
                            <w:w w:val="104"/>
                          </w:rPr>
                          <w:t xml:space="preserve"> </w:t>
                        </w:r>
                        <w:r>
                          <w:rPr>
                            <w:w w:val="104"/>
                          </w:rPr>
                          <w:t>range</w:t>
                        </w:r>
                        <w:r>
                          <w:rPr>
                            <w:spacing w:val="17"/>
                            <w:w w:val="104"/>
                          </w:rPr>
                          <w:t xml:space="preserve"> </w:t>
                        </w:r>
                        <w:r>
                          <w:rPr>
                            <w:w w:val="104"/>
                          </w:rPr>
                          <w:t>of</w:t>
                        </w:r>
                        <w:r>
                          <w:rPr>
                            <w:spacing w:val="17"/>
                            <w:w w:val="104"/>
                          </w:rPr>
                          <w:t xml:space="preserve"> </w:t>
                        </w:r>
                        <w:r>
                          <w:rPr>
                            <w:w w:val="104"/>
                          </w:rPr>
                          <w:t>ideas</w:t>
                        </w:r>
                        <w:r>
                          <w:rPr>
                            <w:spacing w:val="17"/>
                            <w:w w:val="104"/>
                          </w:rPr>
                          <w:t xml:space="preserve"> </w:t>
                        </w:r>
                        <w:r>
                          <w:rPr>
                            <w:w w:val="104"/>
                          </w:rPr>
                          <w:t>to</w:t>
                        </w:r>
                        <w:r>
                          <w:rPr>
                            <w:spacing w:val="17"/>
                            <w:w w:val="104"/>
                          </w:rPr>
                          <w:t xml:space="preserve"> </w:t>
                        </w:r>
                        <w:r>
                          <w:rPr>
                            <w:w w:val="104"/>
                          </w:rPr>
                          <w:t>solve</w:t>
                        </w:r>
                        <w:r>
                          <w:rPr>
                            <w:spacing w:val="11"/>
                            <w:w w:val="104"/>
                          </w:rPr>
                          <w:t xml:space="preserve"> </w:t>
                        </w:r>
                      </w:p>
                    </w:txbxContent>
                  </v:textbox>
                </v:rect>
                <v:rect id="Rectangle 942" o:spid="_x0000_s1092" style="position:absolute;left:41560;top:22422;width:729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rsidR="00105A0F" w:rsidRDefault="00CA2AC8">
                        <w:pPr>
                          <w:spacing w:after="160" w:line="259" w:lineRule="auto"/>
                          <w:ind w:left="0" w:firstLine="0"/>
                        </w:pPr>
                        <w:r>
                          <w:rPr>
                            <w:w w:val="103"/>
                          </w:rPr>
                          <w:t>problems</w:t>
                        </w:r>
                      </w:p>
                    </w:txbxContent>
                  </v:textbox>
                </v:rect>
                <v:rect id="Rectangle 943" o:spid="_x0000_s1093" style="position:absolute;left:38680;top:25893;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rsidR="00105A0F" w:rsidRDefault="00CA2AC8">
                        <w:pPr>
                          <w:spacing w:after="160" w:line="259" w:lineRule="auto"/>
                          <w:ind w:left="0" w:firstLine="0"/>
                        </w:pPr>
                        <w:r>
                          <w:rPr>
                            <w:b/>
                            <w:w w:val="110"/>
                          </w:rPr>
                          <w:t>9.</w:t>
                        </w:r>
                      </w:p>
                    </w:txbxContent>
                  </v:textbox>
                </v:rect>
                <v:rect id="Rectangle 944" o:spid="_x0000_s1094" style="position:absolute;left:41560;top:25893;width:3304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rsidR="00105A0F" w:rsidRDefault="00CA2AC8">
                        <w:pPr>
                          <w:spacing w:after="160" w:line="259" w:lineRule="auto"/>
                          <w:ind w:left="0" w:firstLine="0"/>
                        </w:pPr>
                        <w:r>
                          <w:rPr>
                            <w:w w:val="104"/>
                          </w:rPr>
                          <w:t>communicate</w:t>
                        </w:r>
                        <w:r>
                          <w:rPr>
                            <w:spacing w:val="17"/>
                            <w:w w:val="104"/>
                          </w:rPr>
                          <w:t xml:space="preserve"> </w:t>
                        </w:r>
                        <w:r>
                          <w:rPr>
                            <w:w w:val="104"/>
                          </w:rPr>
                          <w:t>clearly</w:t>
                        </w:r>
                        <w:r>
                          <w:rPr>
                            <w:spacing w:val="17"/>
                            <w:w w:val="104"/>
                          </w:rPr>
                          <w:t xml:space="preserve"> </w:t>
                        </w:r>
                        <w:r>
                          <w:rPr>
                            <w:w w:val="104"/>
                          </w:rPr>
                          <w:t>in</w:t>
                        </w:r>
                        <w:r>
                          <w:rPr>
                            <w:spacing w:val="17"/>
                            <w:w w:val="104"/>
                          </w:rPr>
                          <w:t xml:space="preserve"> </w:t>
                        </w:r>
                        <w:r>
                          <w:rPr>
                            <w:w w:val="104"/>
                          </w:rPr>
                          <w:t>English</w:t>
                        </w:r>
                        <w:r>
                          <w:rPr>
                            <w:spacing w:val="17"/>
                            <w:w w:val="104"/>
                          </w:rPr>
                          <w:t xml:space="preserve"> </w:t>
                        </w:r>
                        <w:r>
                          <w:rPr>
                            <w:w w:val="104"/>
                          </w:rPr>
                          <w:t>or</w:t>
                        </w:r>
                        <w:r>
                          <w:rPr>
                            <w:spacing w:val="17"/>
                            <w:w w:val="104"/>
                          </w:rPr>
                          <w:t xml:space="preserve"> </w:t>
                        </w:r>
                        <w:r>
                          <w:rPr>
                            <w:w w:val="104"/>
                          </w:rPr>
                          <w:t>Welsh,</w:t>
                        </w:r>
                        <w:r>
                          <w:rPr>
                            <w:spacing w:val="11"/>
                            <w:w w:val="104"/>
                          </w:rPr>
                          <w:t xml:space="preserve"> </w:t>
                        </w:r>
                      </w:p>
                    </w:txbxContent>
                  </v:textbox>
                </v:rect>
                <v:rect id="Rectangle 945" o:spid="_x0000_s1095" style="position:absolute;left:41560;top:27925;width:3554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rsidR="00105A0F" w:rsidRDefault="00CA2AC8">
                        <w:pPr>
                          <w:spacing w:after="160" w:line="259" w:lineRule="auto"/>
                          <w:ind w:left="0" w:firstLine="0"/>
                        </w:pPr>
                        <w:r>
                          <w:rPr>
                            <w:w w:val="104"/>
                          </w:rPr>
                          <w:t>as</w:t>
                        </w:r>
                        <w:r>
                          <w:rPr>
                            <w:spacing w:val="17"/>
                            <w:w w:val="104"/>
                          </w:rPr>
                          <w:t xml:space="preserve"> </w:t>
                        </w:r>
                        <w:r>
                          <w:rPr>
                            <w:w w:val="104"/>
                          </w:rPr>
                          <w:t>appropriate,</w:t>
                        </w:r>
                        <w:r>
                          <w:rPr>
                            <w:spacing w:val="17"/>
                            <w:w w:val="104"/>
                          </w:rPr>
                          <w:t xml:space="preserve"> </w:t>
                        </w:r>
                        <w:r>
                          <w:rPr>
                            <w:w w:val="104"/>
                          </w:rPr>
                          <w:t>about</w:t>
                        </w:r>
                        <w:r>
                          <w:rPr>
                            <w:spacing w:val="17"/>
                            <w:w w:val="104"/>
                          </w:rPr>
                          <w:t xml:space="preserve"> </w:t>
                        </w:r>
                        <w:r>
                          <w:rPr>
                            <w:w w:val="104"/>
                          </w:rPr>
                          <w:t>careers</w:t>
                        </w:r>
                        <w:r>
                          <w:rPr>
                            <w:spacing w:val="17"/>
                            <w:w w:val="104"/>
                          </w:rPr>
                          <w:t xml:space="preserve"> </w:t>
                        </w:r>
                        <w:r>
                          <w:rPr>
                            <w:w w:val="104"/>
                          </w:rPr>
                          <w:t>and</w:t>
                        </w:r>
                        <w:r>
                          <w:rPr>
                            <w:spacing w:val="17"/>
                            <w:w w:val="104"/>
                          </w:rPr>
                          <w:t xml:space="preserve"> </w:t>
                        </w:r>
                        <w:r>
                          <w:rPr>
                            <w:w w:val="104"/>
                          </w:rPr>
                          <w:t>the</w:t>
                        </w:r>
                        <w:r>
                          <w:rPr>
                            <w:spacing w:val="17"/>
                            <w:w w:val="104"/>
                          </w:rPr>
                          <w:t xml:space="preserve"> </w:t>
                        </w:r>
                        <w:r>
                          <w:rPr>
                            <w:w w:val="104"/>
                          </w:rPr>
                          <w:t>world</w:t>
                        </w:r>
                        <w:r>
                          <w:rPr>
                            <w:spacing w:val="11"/>
                            <w:w w:val="104"/>
                          </w:rPr>
                          <w:t xml:space="preserve"> </w:t>
                        </w:r>
                      </w:p>
                    </w:txbxContent>
                  </v:textbox>
                </v:rect>
                <v:rect id="Rectangle 946" o:spid="_x0000_s1096" style="position:absolute;left:41560;top:29957;width:676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rsidR="00105A0F" w:rsidRDefault="00CA2AC8">
                        <w:pPr>
                          <w:spacing w:after="160" w:line="259" w:lineRule="auto"/>
                          <w:ind w:left="0" w:firstLine="0"/>
                        </w:pPr>
                        <w:r>
                          <w:rPr>
                            <w:w w:val="108"/>
                          </w:rPr>
                          <w:t>of</w:t>
                        </w:r>
                        <w:r>
                          <w:rPr>
                            <w:spacing w:val="17"/>
                            <w:w w:val="108"/>
                          </w:rPr>
                          <w:t xml:space="preserve"> </w:t>
                        </w:r>
                        <w:r>
                          <w:rPr>
                            <w:w w:val="108"/>
                          </w:rPr>
                          <w:t>work</w:t>
                        </w:r>
                        <w:r>
                          <w:rPr>
                            <w:spacing w:val="11"/>
                            <w:w w:val="108"/>
                          </w:rPr>
                          <w:t xml:space="preserve"> </w:t>
                        </w:r>
                      </w:p>
                    </w:txbxContent>
                  </v:textbox>
                </v:rect>
                <v:rect id="Rectangle 947" o:spid="_x0000_s1097" style="position:absolute;left:8760;top:1043;width:5447;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rsidR="00105A0F" w:rsidRDefault="00CA2AC8">
                        <w:pPr>
                          <w:spacing w:after="160" w:line="259" w:lineRule="auto"/>
                          <w:ind w:left="0" w:firstLine="0"/>
                        </w:pPr>
                        <w:r>
                          <w:rPr>
                            <w:b/>
                            <w:color w:val="FFFFFF"/>
                            <w:w w:val="122"/>
                            <w:sz w:val="27"/>
                          </w:rPr>
                          <w:t>Skills</w:t>
                        </w:r>
                      </w:p>
                    </w:txbxContent>
                  </v:textbox>
                </v:rect>
                <v:shape id="Shape 948" o:spid="_x0000_s1098" style="position:absolute;left:33640;top:28955;width:3473;height:3473;visibility:visible;mso-wrap-style:square;v-text-anchor:top" coordsize="347320,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" path="m173660,v95859,,173660,77800,173660,173647c347320,269494,269519,347294,173660,347294,77800,347294,,269494,,173647,,77800,77800,,173660,xe" fillcolor="#00a94e" stroked="f" strokeweight="0">
                  <v:stroke miterlimit="1" joinstyle="miter" endcap="round"/>
                  <v:path arrowok="t" textboxrect="0,0,347320,347294"/>
                </v:shape>
                <v:shape id="Shape 950" o:spid="_x0000_s1099" style="position:absolute;left:35013;top:30547;width:1305;height:1305;visibility:visible;mso-wrap-style:square;v-text-anchor:top" coordsize="130518,1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" path="m20756,1599v4212,1,8422,1608,11629,4815l65265,39295,98133,6414c104559,,114973,,121400,6414r2692,2692c130518,15532,130518,25959,124092,32386l91224,65253r32868,32867c130518,104547,130518,114960,124092,121387r-2692,2692c114973,130505,104559,130505,98133,124079l65265,91211,32398,124079v-6439,6426,-16853,6426,-23279,l6426,121387c,114960,,104547,6426,98120l39294,65253,6426,32372c,25959,,15532,6426,9106l9119,6414c12332,3201,16545,1597,20756,1599xe" stroked="f" strokeweight="0">
                  <v:stroke miterlimit="1" joinstyle="miter" endcap="round"/>
                  <v:path arrowok="t" textboxrect="0,0,130518,130505"/>
                </v:shape>
                <v:shape id="Shape 951" o:spid="_x0000_s1100" style="position:absolute;left:35013;top:30547;width:1305;height:1305;visibility:visible;mso-wrap-style:square;v-text-anchor:top" coordsize="130518,13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" path="m124092,98133l91224,65265,124092,32398v6426,-6427,6426,-16853,,-23279l121400,6426c114973,12,104559,12,98133,6426l65265,39307,32385,6426c25972,12,15545,,9119,6426l6426,9119c,15545,,25971,6426,32385l39294,65265,6426,98133c,104560,,114973,6426,121400r2693,2692c15545,130518,25959,130518,32398,124092l65265,91224r32868,32868c104559,130518,114973,130518,121400,124092r2692,-2692c130518,114973,130518,104560,124092,98133xe" filled="f" strokecolor="#221f1f" strokeweight=".4pt">
                  <v:stroke miterlimit="1" joinstyle="miter"/>
                  <v:path arrowok="t" textboxrect="0,0,130518,130518"/>
                </v:shape>
                <v:shape id="Shape 952" o:spid="_x0000_s1101" style="position:absolute;left:34002;top:29364;width:1509;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" path="m73711,r3543,c85687,,92532,6845,92532,15278r,43155l135687,58433v8445,,15278,6845,15278,15278l150965,77254v,8433,-6833,15278,-15278,15278l92532,92532r,43155c92532,144120,85687,150965,77254,150965r-3543,c65291,150965,58445,144120,58445,135687r,-43155l15278,92532c6845,92532,,85687,,77254l,73711c,65278,6845,58433,15278,58433r43167,l58445,15278c58445,6845,65291,,73711,xe" stroked="f" strokeweight="0">
                  <v:stroke miterlimit="1" joinstyle="miter"/>
                  <v:path arrowok="t" textboxrect="0,0,150965,150965"/>
                </v:shape>
                <v:shape id="Shape 953" o:spid="_x0000_s1102" style="position:absolute;left:34002;top:29364;width:1509;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" path="m135687,58433r-43155,l92532,15278c92532,6845,85687,,77254,l73711,c65291,,58445,6845,58445,15278r,43155l15278,58433c6845,58433,,65278,,73711r,3543c,85687,6845,92532,15278,92532r43167,l58445,135687v,8433,6846,15278,15266,15278l77254,150965v8433,,15278,-6845,15278,-15278l92532,92532r43155,c144132,92532,150965,85687,150965,77254r,-3543c150965,65278,144132,58433,135687,58433xe" filled="f" strokecolor="#221f1f" strokeweight=".4pt">
                  <v:stroke miterlimit="1" joinstyle="miter"/>
                  <v:path arrowok="t" textboxrect="0,0,150965,150965"/>
                </v:shape>
                <v:shape id="Shape 954" o:spid="_x0000_s1103" style="position:absolute;left:35113;top:29771;width:1515;height:333;visibility:visible;mso-wrap-style:square;v-text-anchor:top" coordsize="151498,3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" path="m15329,l136169,v8459,,15329,6680,15329,14910l151498,18364v,8242,-6870,14922,-15329,14922l15329,33286c6871,33286,,26606,,18364l,14910c,6680,6871,,15329,xe" stroked="f" strokeweight="0">
                  <v:stroke miterlimit="1" joinstyle="miter"/>
                  <v:path arrowok="t" textboxrect="0,0,151498,33286"/>
                </v:shape>
                <v:shape id="Shape 955" o:spid="_x0000_s1104" style="position:absolute;left:35113;top:29771;width:1515;height:333;visibility:visible;mso-wrap-style:square;v-text-anchor:top" coordsize="151498,3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" path="m136169,v8459,,15329,6680,15329,14910l151498,18364v,8242,-6870,14922,-15329,14922l15329,33286c6871,33286,,26606,,18364l,14910c,6680,6871,,15329,l136169,xe" filled="f" strokecolor="#221f1f" strokeweight=".4pt">
                  <v:stroke miterlimit="1" joinstyle="miter"/>
                  <v:path arrowok="t" textboxrect="0,0,151498,33286"/>
                </v:shape>
                <v:shape id="Shape 956" o:spid="_x0000_s1105" style="position:absolute;left:35685;top:30226;width:370;height:369;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" path="m21768,1816v9194,1816,15163,10757,13347,19939c33286,30950,24371,36919,15176,35103,5981,33274,,24359,1829,15164,3645,5969,12573,,21768,1816xe" stroked="f" strokeweight="0">
                  <v:stroke miterlimit="1" joinstyle="miter"/>
                  <v:path arrowok="t" textboxrect="0,0,36931,36919"/>
                </v:shape>
                <v:shape id="Shape 957" o:spid="_x0000_s1106" style="position:absolute;left:35685;top:30226;width:370;height:369;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" path="m35115,21755c33286,30950,24371,36919,15176,35103,5981,33274,,24359,1829,15164,3645,5969,12573,,21768,1816v9194,1816,15163,10757,13347,19939xe" filled="f" strokecolor="#221f1f" strokeweight=".4pt">
                  <v:stroke miterlimit="1" joinstyle="miter"/>
                  <v:path arrowok="t" textboxrect="0,0,36931,36919"/>
                </v:shape>
                <v:shape id="Shape 958" o:spid="_x0000_s1107" style="position:absolute;left:35685;top:29300;width:370;height:369;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" path="m21768,1829v9194,1816,15163,10744,13347,19939c33286,30950,24371,36932,15176,35103,5981,33286,,24358,1829,15163,3645,5982,12573,,21768,1829xe" stroked="f" strokeweight="0">
                  <v:stroke miterlimit="1" joinstyle="miter"/>
                  <v:path arrowok="t" textboxrect="0,0,36931,36932"/>
                </v:shape>
                <v:shape id="Shape 959" o:spid="_x0000_s1108" style="position:absolute;left:35685;top:29300;width:370;height:369;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" path="m35115,21768c33286,30950,24371,36932,15176,35103,5981,33286,,24358,1829,15163,3645,5982,12573,,21768,1829v9194,1816,15163,10744,13347,19939xe" filled="f" strokecolor="#221f1f" strokeweight=".4pt">
                  <v:stroke miterlimit="1" joinstyle="miter"/>
                  <v:path arrowok="t" textboxrect="0,0,36931,36932"/>
                </v:shape>
                <v:shape id="Shape 960" o:spid="_x0000_s1109" style="position:absolute;left:33999;top:31033;width:1515;height:333;visibility:visible;mso-wrap-style:square;v-text-anchor:top" coordsize="151498,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" path="m15342,l136169,v8459,,15329,6668,15329,14910l151498,18365v,8242,-6870,14910,-15329,14910l15342,33275c6871,33275,,26607,,18365l,14910c,6668,6871,,15342,xe" stroked="f" strokeweight="0">
                  <v:stroke miterlimit="1" joinstyle="miter"/>
                  <v:path arrowok="t" textboxrect="0,0,151498,33275"/>
                </v:shape>
                <v:shape id="Shape 961" o:spid="_x0000_s1110" style="position:absolute;left:33999;top:31033;width:1515;height:333;visibility:visible;mso-wrap-style:square;v-text-anchor:top" coordsize="151498,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" path="m136169,v8459,,15329,6668,15329,14910l151498,18365v,8242,-6870,14910,-15329,14910l15342,33275c6871,33275,,26607,,18365l,14910c,6668,6871,,15342,l136169,xe" filled="f" strokecolor="#221f1f" strokeweight=".4pt">
                  <v:stroke miterlimit="1" joinstyle="miter"/>
                  <v:path arrowok="t" textboxrect="0,0,151498,33275"/>
                </v:shape>
                <v:shape id="Shape 963" o:spid="_x0000_s1111" style="position:absolute;left:33577;top:28892;width:3600;height:3600;visibility:visible;mso-wrap-style:square;v-text-anchor:top" coordsize="360020,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" path="m360020,179997v,99352,-80646,179997,-180010,179997c80645,359994,,279349,,179997,,80632,80645,,180010,v99364,,180010,80632,180010,179997xe" filled="f" strokecolor="#221f1f" strokeweight="2pt">
                  <v:stroke miterlimit="83231f" joinstyle="miter"/>
                  <v:path arrowok="t" textboxrect="0,0,360020,359994"/>
                </v:shape>
                <v:shape id="Shape 965" o:spid="_x0000_s1112" style="position:absolute;left:64981;top:5493;width:3473;height:3473;visibility:visible;mso-wrap-style:square;v-text-anchor:top" coordsize="347295,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" path="m173648,v95859,,173647,77800,173647,173647c347295,269494,269507,347294,173648,347294,77788,347294,,269494,,173647,,77800,77788,,173648,xe" fillcolor="#00a94e" stroked="f" strokeweight="0">
                  <v:stroke miterlimit="1" joinstyle="miter"/>
                  <v:path arrowok="t" textboxrect="0,0,347295,347294"/>
                </v:shape>
                <v:shape id="Shape 967" o:spid="_x0000_s1113" style="position:absolute;left:65895;top:5709;width:299;height:1038;visibility:visible;mso-wrap-style:square;v-text-anchor:top" coordsize="29981,1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" path="m29981,103773c22044,99010,2994,86310,10931,48210,14900,29160,11328,16460,6764,8523l,e" filled="f" strokecolor="#221f1f" strokeweight="1.6pt">
                  <v:stroke miterlimit="1" joinstyle="miter" endcap="round"/>
                  <v:path arrowok="t" textboxrect="0,0,29981,103773"/>
                </v:shape>
                <v:shape id="Shape 968" o:spid="_x0000_s1114" style="position:absolute;left:65895;top:5709;width:299;height:1038;visibility:visible;mso-wrap-style:square;v-text-anchor:top" coordsize="29981,1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" path="m29981,103773c22044,99010,2994,86310,10931,48210,14900,29160,11328,16460,6764,8523l,e" filled="f" strokecolor="white" strokeweight=".6pt">
                  <v:stroke miterlimit="1" joinstyle="miter" endcap="round"/>
                  <v:path arrowok="t" textboxrect="0,0,29981,103773"/>
                </v:shape>
                <v:shape id="Shape 969" o:spid="_x0000_s1115" style="position:absolute;left:65555;top:6464;width:2649;height:2301;visibility:visible;mso-wrap-style:square;v-text-anchor:top" coordsize="264858,23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" path="m128510,1989v45267,5969,89177,36302,109400,79821c264858,139837,239497,199336,181242,214690,122999,230057,53925,195462,26962,137436,,79409,25362,19910,83617,4556,98180,717,113420,,128510,1989xe" stroked="f" strokeweight="0">
                  <v:stroke miterlimit="1" joinstyle="miter"/>
                  <v:path arrowok="t" textboxrect="0,0,264858,230057"/>
                </v:shape>
                <v:shape id="Shape 970" o:spid="_x0000_s1116" style="position:absolute;left:65555;top:6356;width:2649;height:2409;visibility:visible;mso-wrap-style:square;v-text-anchor:top" coordsize="264858,24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" path="m237910,92608v26948,58027,1587,117526,-56668,132881c122999,240855,53925,206260,26962,148234,,90208,25362,30708,83617,15354,141872,,210947,34582,237910,92608xe" filled="f" strokecolor="#221f1f" strokeweight=".4pt">
                  <v:stroke miterlimit="1" joinstyle="miter"/>
                  <v:path arrowok="t" textboxrect="0,0,264858,240855"/>
                </v:shape>
                <v:shape id="Shape 971" o:spid="_x0000_s1117" style="position:absolute;left:65810;top:6505;width:1414;height:923;visibility:visible;mso-wrap-style:square;v-text-anchor:top" coordsize="141401,9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" path="m,46571c37249,58420,55028,66891,81280,92291,115150,59271,141401,44031,141401,44031v,,-23711,-30480,-78740,-44031e" filled="f" strokecolor="#221f1f" strokeweight=".4pt">
                  <v:stroke miterlimit="1" joinstyle="miter"/>
                  <v:path arrowok="t" textboxrect="0,0,141401,92291"/>
                </v:shape>
                <v:shape id="Shape 973" o:spid="_x0000_s1118" style="position:absolute;left:64918;top:5434;width:3600;height:3600;visibility:visible;mso-wrap-style:square;v-text-anchor:top" coordsize="359995,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" path="m359995,179998v,99352,-80633,179996,-179997,179996c80633,359994,,279350,,179998,,80632,80633,,179998,v99364,,179997,80632,179997,179998xe" filled="f" strokecolor="#221f1f" strokeweight="2pt">
                  <v:stroke miterlimit="83231f" joinstyle="miter"/>
                  <v:path arrowok="t" textboxrect="0,0,359995,359994"/>
                </v:shape>
                <w10:wrap type="topAndBottom" anchorx="page" anchory="page"/>
              </v:group>
            </w:pict>
          </mc:Fallback>
        </mc:AlternateContent>
      </w:r>
      <w:r>
        <w:t>use a variety of sources to search for information about a range of work and learning opportunities</w:t>
      </w:r>
    </w:p>
    <w:p w:rsidR="00105A0F" w:rsidRDefault="00CA2AC8">
      <w:pPr>
        <w:numPr>
          <w:ilvl w:val="0"/>
          <w:numId w:val="6"/>
        </w:numPr>
        <w:ind w:left="466" w:right="8" w:hanging="454"/>
      </w:pPr>
      <w:r>
        <w:t>find out about the different types of work that are available and how work patterns are changing</w:t>
      </w:r>
    </w:p>
    <w:p w:rsidR="00105A0F" w:rsidRDefault="00CA2AC8">
      <w:pPr>
        <w:pStyle w:val="Heading3"/>
        <w:ind w:left="-5"/>
      </w:pPr>
      <w:r>
        <w:t>Understanding the world of work</w:t>
      </w:r>
    </w:p>
    <w:p w:rsidR="00105A0F" w:rsidRDefault="00CA2AC8">
      <w:pPr>
        <w:numPr>
          <w:ilvl w:val="0"/>
          <w:numId w:val="7"/>
        </w:numPr>
        <w:ind w:left="466" w:right="8" w:hanging="454"/>
      </w:pPr>
      <w:r>
        <w:t>recognise and challenge the stereotypes that limit people in their choice of work and careers</w:t>
      </w:r>
    </w:p>
    <w:p w:rsidR="00105A0F" w:rsidRDefault="00CA2AC8">
      <w:pPr>
        <w:numPr>
          <w:ilvl w:val="0"/>
          <w:numId w:val="7"/>
        </w:numPr>
        <w:ind w:left="466" w:right="8" w:hanging="454"/>
      </w:pPr>
      <w:r>
        <w:t>explore the attributes of entrepreneurs and the role of enterprise in wealth creation</w:t>
      </w:r>
    </w:p>
    <w:p w:rsidR="00105A0F" w:rsidRDefault="00CA2AC8">
      <w:pPr>
        <w:numPr>
          <w:ilvl w:val="0"/>
          <w:numId w:val="7"/>
        </w:numPr>
        <w:ind w:left="466" w:right="8" w:hanging="454"/>
      </w:pPr>
      <w:r>
        <w:t xml:space="preserve">learn about the personal qualities that employers see as important </w:t>
      </w:r>
    </w:p>
    <w:p w:rsidR="00105A0F" w:rsidRDefault="00CA2AC8">
      <w:pPr>
        <w:pStyle w:val="Heading3"/>
        <w:ind w:left="-5"/>
      </w:pPr>
      <w:r>
        <w:t>Guidance</w:t>
      </w:r>
    </w:p>
    <w:p w:rsidR="00105A0F" w:rsidRDefault="00CA2AC8">
      <w:pPr>
        <w:numPr>
          <w:ilvl w:val="0"/>
          <w:numId w:val="8"/>
        </w:numPr>
        <w:ind w:left="466" w:right="8" w:hanging="454"/>
      </w:pPr>
      <w:r>
        <w:t>identify the people able to provide informed advice and guidance on subject choices/career ideas and understand the implications of the possible pathways ahead of them</w:t>
      </w:r>
    </w:p>
    <w:p w:rsidR="00105A0F" w:rsidRDefault="00CA2AC8">
      <w:pPr>
        <w:numPr>
          <w:ilvl w:val="0"/>
          <w:numId w:val="8"/>
        </w:numPr>
        <w:ind w:left="466" w:right="8" w:hanging="454"/>
      </w:pPr>
      <w:r>
        <w:rPr>
          <w:noProof/>
          <w:color w:val="000000"/>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1197635</wp:posOffset>
                </wp:positionV>
                <wp:extent cx="7559992" cy="4133368"/>
                <wp:effectExtent l="0" t="0" r="0" b="0"/>
                <wp:wrapTopAndBottom/>
                <wp:docPr id="12913" name="Group 12913"/>
                <wp:cNvGraphicFramePr/>
                <a:graphic xmlns:a="http://schemas.openxmlformats.org/drawingml/2006/main">
                  <a:graphicData uri="http://schemas.microsoft.com/office/word/2010/wordprocessingGroup">
                    <wpg:wgp>
                      <wpg:cNvGrpSpPr/>
                      <wpg:grpSpPr>
                        <a:xfrm>
                          <a:off x="0" y="0"/>
                          <a:ext cx="7559992" cy="4133368"/>
                          <a:chOff x="0" y="0"/>
                          <a:chExt cx="7559992" cy="4133368"/>
                        </a:xfrm>
                      </wpg:grpSpPr>
                      <wps:wsp>
                        <wps:cNvPr id="15927" name="Shape 15927"/>
                        <wps:cNvSpPr/>
                        <wps:spPr>
                          <a:xfrm>
                            <a:off x="0" y="0"/>
                            <a:ext cx="7559992" cy="4133368"/>
                          </a:xfrm>
                          <a:custGeom>
                            <a:avLst/>
                            <a:gdLst/>
                            <a:ahLst/>
                            <a:cxnLst/>
                            <a:rect l="0" t="0" r="0" b="0"/>
                            <a:pathLst>
                              <a:path w="7559992" h="4133368">
                                <a:moveTo>
                                  <a:pt x="0" y="0"/>
                                </a:moveTo>
                                <a:lnTo>
                                  <a:pt x="7559992" y="0"/>
                                </a:lnTo>
                                <a:lnTo>
                                  <a:pt x="7559992" y="4133368"/>
                                </a:lnTo>
                                <a:lnTo>
                                  <a:pt x="0" y="4133368"/>
                                </a:lnTo>
                                <a:lnTo>
                                  <a:pt x="0" y="0"/>
                                </a:lnTo>
                              </a:path>
                            </a:pathLst>
                          </a:custGeom>
                          <a:ln w="0" cap="flat">
                            <a:miter lim="127000"/>
                          </a:ln>
                        </wps:spPr>
                        <wps:style>
                          <a:lnRef idx="0">
                            <a:srgbClr val="000000">
                              <a:alpha val="0"/>
                            </a:srgbClr>
                          </a:lnRef>
                          <a:fillRef idx="1">
                            <a:srgbClr val="E5F2E6"/>
                          </a:fillRef>
                          <a:effectRef idx="0">
                            <a:scrgbClr r="0" g="0" b="0"/>
                          </a:effectRef>
                          <a:fontRef idx="none"/>
                        </wps:style>
                        <wps:bodyPr/>
                      </wps:wsp>
                      <wps:wsp>
                        <wps:cNvPr id="1002" name="Rectangle 1002"/>
                        <wps:cNvSpPr/>
                        <wps:spPr>
                          <a:xfrm>
                            <a:off x="731852" y="369812"/>
                            <a:ext cx="258189" cy="199735"/>
                          </a:xfrm>
                          <a:prstGeom prst="rect">
                            <a:avLst/>
                          </a:prstGeom>
                          <a:ln>
                            <a:noFill/>
                          </a:ln>
                        </wps:spPr>
                        <wps:txbx>
                          <w:txbxContent>
                            <w:p w:rsidR="00105A0F" w:rsidRDefault="00CA2AC8">
                              <w:pPr>
                                <w:spacing w:after="160" w:line="259" w:lineRule="auto"/>
                                <w:ind w:left="0" w:firstLine="0"/>
                              </w:pPr>
                              <w:r>
                                <w:rPr>
                                  <w:b/>
                                  <w:w w:val="110"/>
                                </w:rPr>
                                <w:t>10.</w:t>
                              </w:r>
                            </w:p>
                          </w:txbxContent>
                        </wps:txbx>
                        <wps:bodyPr horzOverflow="overflow" vert="horz" lIns="0" tIns="0" rIns="0" bIns="0" rtlCol="0">
                          <a:noAutofit/>
                        </wps:bodyPr>
                      </wps:wsp>
                      <wps:wsp>
                        <wps:cNvPr id="1003" name="Rectangle 1003"/>
                        <wps:cNvSpPr/>
                        <wps:spPr>
                          <a:xfrm>
                            <a:off x="1019857" y="369812"/>
                            <a:ext cx="3153173" cy="200479"/>
                          </a:xfrm>
                          <a:prstGeom prst="rect">
                            <a:avLst/>
                          </a:prstGeom>
                          <a:ln>
                            <a:noFill/>
                          </a:ln>
                        </wps:spPr>
                        <wps:txbx>
                          <w:txbxContent>
                            <w:p w:rsidR="00105A0F" w:rsidRDefault="00CA2AC8">
                              <w:pPr>
                                <w:spacing w:after="160" w:line="259" w:lineRule="auto"/>
                                <w:ind w:left="0" w:firstLine="0"/>
                              </w:pPr>
                              <w:r>
                                <w:rPr>
                                  <w:w w:val="104"/>
                                </w:rPr>
                                <w:t>organise</w:t>
                              </w:r>
                              <w:r>
                                <w:rPr>
                                  <w:spacing w:val="17"/>
                                  <w:w w:val="104"/>
                                </w:rPr>
                                <w:t xml:space="preserve"> </w:t>
                              </w:r>
                              <w:r>
                                <w:rPr>
                                  <w:w w:val="104"/>
                                </w:rPr>
                                <w:t>information</w:t>
                              </w:r>
                              <w:r>
                                <w:rPr>
                                  <w:spacing w:val="17"/>
                                  <w:w w:val="104"/>
                                </w:rPr>
                                <w:t xml:space="preserve"> </w:t>
                              </w:r>
                              <w:r>
                                <w:rPr>
                                  <w:w w:val="104"/>
                                </w:rPr>
                                <w:t>about</w:t>
                              </w:r>
                              <w:r>
                                <w:rPr>
                                  <w:spacing w:val="17"/>
                                  <w:w w:val="104"/>
                                </w:rPr>
                                <w:t xml:space="preserve"> </w:t>
                              </w:r>
                              <w:r>
                                <w:rPr>
                                  <w:w w:val="104"/>
                                </w:rPr>
                                <w:t>themselves</w:t>
                              </w:r>
                              <w:r>
                                <w:rPr>
                                  <w:spacing w:val="11"/>
                                  <w:w w:val="104"/>
                                </w:rPr>
                                <w:t xml:space="preserve"> </w:t>
                              </w:r>
                            </w:p>
                          </w:txbxContent>
                        </wps:txbx>
                        <wps:bodyPr horzOverflow="overflow" vert="horz" lIns="0" tIns="0" rIns="0" bIns="0" rtlCol="0">
                          <a:noAutofit/>
                        </wps:bodyPr>
                      </wps:wsp>
                      <wps:wsp>
                        <wps:cNvPr id="1004" name="Rectangle 1004"/>
                        <wps:cNvSpPr/>
                        <wps:spPr>
                          <a:xfrm>
                            <a:off x="1019857" y="573020"/>
                            <a:ext cx="1681945" cy="200479"/>
                          </a:xfrm>
                          <a:prstGeom prst="rect">
                            <a:avLst/>
                          </a:prstGeom>
                          <a:ln>
                            <a:noFill/>
                          </a:ln>
                        </wps:spPr>
                        <wps:txbx>
                          <w:txbxContent>
                            <w:p w:rsidR="00105A0F" w:rsidRDefault="00CA2AC8">
                              <w:pPr>
                                <w:spacing w:after="160" w:line="259" w:lineRule="auto"/>
                                <w:ind w:left="0" w:firstLine="0"/>
                              </w:pPr>
                              <w:r>
                                <w:rPr>
                                  <w:w w:val="103"/>
                                </w:rPr>
                                <w:t>clearly</w:t>
                              </w:r>
                              <w:r>
                                <w:rPr>
                                  <w:spacing w:val="17"/>
                                  <w:w w:val="103"/>
                                </w:rPr>
                                <w:t xml:space="preserve"> </w:t>
                              </w:r>
                              <w:r>
                                <w:rPr>
                                  <w:w w:val="103"/>
                                </w:rPr>
                                <w:t>and</w:t>
                              </w:r>
                              <w:r>
                                <w:rPr>
                                  <w:spacing w:val="17"/>
                                  <w:w w:val="103"/>
                                </w:rPr>
                                <w:t xml:space="preserve"> </w:t>
                              </w:r>
                              <w:r>
                                <w:rPr>
                                  <w:w w:val="103"/>
                                </w:rPr>
                                <w:t>positively</w:t>
                              </w:r>
                              <w:r>
                                <w:rPr>
                                  <w:spacing w:val="11"/>
                                  <w:w w:val="103"/>
                                </w:rPr>
                                <w:t xml:space="preserve"> </w:t>
                              </w:r>
                            </w:p>
                          </w:txbxContent>
                        </wps:txbx>
                        <wps:bodyPr horzOverflow="overflow" vert="horz" lIns="0" tIns="0" rIns="0" bIns="0" rtlCol="0">
                          <a:noAutofit/>
                        </wps:bodyPr>
                      </wps:wsp>
                      <wps:wsp>
                        <wps:cNvPr id="1005" name="Rectangle 1005"/>
                        <wps:cNvSpPr/>
                        <wps:spPr>
                          <a:xfrm>
                            <a:off x="731852" y="920217"/>
                            <a:ext cx="258189" cy="199735"/>
                          </a:xfrm>
                          <a:prstGeom prst="rect">
                            <a:avLst/>
                          </a:prstGeom>
                          <a:ln>
                            <a:noFill/>
                          </a:ln>
                        </wps:spPr>
                        <wps:txbx>
                          <w:txbxContent>
                            <w:p w:rsidR="00105A0F" w:rsidRDefault="00CA2AC8">
                              <w:pPr>
                                <w:spacing w:after="160" w:line="259" w:lineRule="auto"/>
                                <w:ind w:left="0" w:firstLine="0"/>
                              </w:pPr>
                              <w:r>
                                <w:rPr>
                                  <w:b/>
                                  <w:w w:val="110"/>
                                </w:rPr>
                                <w:t>11.</w:t>
                              </w:r>
                            </w:p>
                          </w:txbxContent>
                        </wps:txbx>
                        <wps:bodyPr horzOverflow="overflow" vert="horz" lIns="0" tIns="0" rIns="0" bIns="0" rtlCol="0">
                          <a:noAutofit/>
                        </wps:bodyPr>
                      </wps:wsp>
                      <wps:wsp>
                        <wps:cNvPr id="1006" name="Rectangle 1006"/>
                        <wps:cNvSpPr/>
                        <wps:spPr>
                          <a:xfrm>
                            <a:off x="1019857" y="920217"/>
                            <a:ext cx="2418925" cy="200479"/>
                          </a:xfrm>
                          <a:prstGeom prst="rect">
                            <a:avLst/>
                          </a:prstGeom>
                          <a:ln>
                            <a:noFill/>
                          </a:ln>
                        </wps:spPr>
                        <wps:txbx>
                          <w:txbxContent>
                            <w:p w:rsidR="00105A0F" w:rsidRDefault="00CA2AC8">
                              <w:pPr>
                                <w:spacing w:after="160" w:line="259" w:lineRule="auto"/>
                                <w:ind w:left="0" w:firstLine="0"/>
                              </w:pPr>
                              <w:r>
                                <w:rPr>
                                  <w:w w:val="104"/>
                                </w:rPr>
                                <w:t>plan,</w:t>
                              </w:r>
                              <w:r>
                                <w:rPr>
                                  <w:spacing w:val="17"/>
                                  <w:w w:val="104"/>
                                </w:rPr>
                                <w:t xml:space="preserve"> </w:t>
                              </w:r>
                              <w:r>
                                <w:rPr>
                                  <w:w w:val="104"/>
                                </w:rPr>
                                <w:t>agree</w:t>
                              </w:r>
                              <w:r>
                                <w:rPr>
                                  <w:spacing w:val="17"/>
                                  <w:w w:val="104"/>
                                </w:rPr>
                                <w:t xml:space="preserve"> </w:t>
                              </w:r>
                              <w:r>
                                <w:rPr>
                                  <w:w w:val="104"/>
                                </w:rPr>
                                <w:t>and</w:t>
                              </w:r>
                              <w:r>
                                <w:rPr>
                                  <w:spacing w:val="17"/>
                                  <w:w w:val="104"/>
                                </w:rPr>
                                <w:t xml:space="preserve"> </w:t>
                              </w:r>
                              <w:r>
                                <w:rPr>
                                  <w:w w:val="104"/>
                                </w:rPr>
                                <w:t>review</w:t>
                              </w:r>
                              <w:r>
                                <w:rPr>
                                  <w:spacing w:val="17"/>
                                  <w:w w:val="104"/>
                                </w:rPr>
                                <w:t xml:space="preserve"> </w:t>
                              </w:r>
                              <w:r>
                                <w:rPr>
                                  <w:w w:val="104"/>
                                </w:rPr>
                                <w:t>targets</w:t>
                              </w:r>
                            </w:p>
                          </w:txbxContent>
                        </wps:txbx>
                        <wps:bodyPr horzOverflow="overflow" vert="horz" lIns="0" tIns="0" rIns="0" bIns="0" rtlCol="0">
                          <a:noAutofit/>
                        </wps:bodyPr>
                      </wps:wsp>
                      <wps:wsp>
                        <wps:cNvPr id="1007" name="Rectangle 1007"/>
                        <wps:cNvSpPr/>
                        <wps:spPr>
                          <a:xfrm>
                            <a:off x="731852" y="1267413"/>
                            <a:ext cx="258189" cy="199735"/>
                          </a:xfrm>
                          <a:prstGeom prst="rect">
                            <a:avLst/>
                          </a:prstGeom>
                          <a:ln>
                            <a:noFill/>
                          </a:ln>
                        </wps:spPr>
                        <wps:txbx>
                          <w:txbxContent>
                            <w:p w:rsidR="00105A0F" w:rsidRDefault="00CA2AC8">
                              <w:pPr>
                                <w:spacing w:after="160" w:line="259" w:lineRule="auto"/>
                                <w:ind w:left="0" w:firstLine="0"/>
                              </w:pPr>
                              <w:r>
                                <w:rPr>
                                  <w:b/>
                                  <w:w w:val="110"/>
                                </w:rPr>
                                <w:t>12.</w:t>
                              </w:r>
                            </w:p>
                          </w:txbxContent>
                        </wps:txbx>
                        <wps:bodyPr horzOverflow="overflow" vert="horz" lIns="0" tIns="0" rIns="0" bIns="0" rtlCol="0">
                          <a:noAutofit/>
                        </wps:bodyPr>
                      </wps:wsp>
                      <wps:wsp>
                        <wps:cNvPr id="1008" name="Rectangle 1008"/>
                        <wps:cNvSpPr/>
                        <wps:spPr>
                          <a:xfrm>
                            <a:off x="1019857" y="1267413"/>
                            <a:ext cx="2906987" cy="200479"/>
                          </a:xfrm>
                          <a:prstGeom prst="rect">
                            <a:avLst/>
                          </a:prstGeom>
                          <a:ln>
                            <a:noFill/>
                          </a:ln>
                        </wps:spPr>
                        <wps:txbx>
                          <w:txbxContent>
                            <w:p w:rsidR="00105A0F" w:rsidRDefault="00CA2AC8">
                              <w:pPr>
                                <w:spacing w:after="160" w:line="259" w:lineRule="auto"/>
                                <w:ind w:left="0" w:firstLine="0"/>
                              </w:pPr>
                              <w:r>
                                <w:rPr>
                                  <w:w w:val="104"/>
                                </w:rPr>
                                <w:t>manage</w:t>
                              </w:r>
                              <w:r>
                                <w:rPr>
                                  <w:spacing w:val="17"/>
                                  <w:w w:val="104"/>
                                </w:rPr>
                                <w:t xml:space="preserve"> </w:t>
                              </w:r>
                              <w:r>
                                <w:rPr>
                                  <w:w w:val="104"/>
                                </w:rPr>
                                <w:t>time</w:t>
                              </w:r>
                              <w:r>
                                <w:rPr>
                                  <w:spacing w:val="17"/>
                                  <w:w w:val="104"/>
                                </w:rPr>
                                <w:t xml:space="preserve"> </w:t>
                              </w:r>
                              <w:r>
                                <w:rPr>
                                  <w:w w:val="104"/>
                                </w:rPr>
                                <w:t>within</w:t>
                              </w:r>
                              <w:r>
                                <w:rPr>
                                  <w:spacing w:val="17"/>
                                  <w:w w:val="104"/>
                                </w:rPr>
                                <w:t xml:space="preserve"> </w:t>
                              </w:r>
                              <w:r>
                                <w:rPr>
                                  <w:w w:val="104"/>
                                </w:rPr>
                                <w:t>given</w:t>
                              </w:r>
                              <w:r>
                                <w:rPr>
                                  <w:spacing w:val="17"/>
                                  <w:w w:val="104"/>
                                </w:rPr>
                                <w:t xml:space="preserve"> </w:t>
                              </w:r>
                              <w:r>
                                <w:rPr>
                                  <w:w w:val="104"/>
                                </w:rPr>
                                <w:t>structures</w:t>
                              </w:r>
                            </w:p>
                          </w:txbxContent>
                        </wps:txbx>
                        <wps:bodyPr horzOverflow="overflow" vert="horz" lIns="0" tIns="0" rIns="0" bIns="0" rtlCol="0">
                          <a:noAutofit/>
                        </wps:bodyPr>
                      </wps:wsp>
                      <wps:wsp>
                        <wps:cNvPr id="1009" name="Rectangle 1009"/>
                        <wps:cNvSpPr/>
                        <wps:spPr>
                          <a:xfrm>
                            <a:off x="731852" y="1614624"/>
                            <a:ext cx="258189" cy="199735"/>
                          </a:xfrm>
                          <a:prstGeom prst="rect">
                            <a:avLst/>
                          </a:prstGeom>
                          <a:ln>
                            <a:noFill/>
                          </a:ln>
                        </wps:spPr>
                        <wps:txbx>
                          <w:txbxContent>
                            <w:p w:rsidR="00105A0F" w:rsidRDefault="00CA2AC8">
                              <w:pPr>
                                <w:spacing w:after="160" w:line="259" w:lineRule="auto"/>
                                <w:ind w:left="0" w:firstLine="0"/>
                              </w:pPr>
                              <w:r>
                                <w:rPr>
                                  <w:b/>
                                  <w:w w:val="110"/>
                                </w:rPr>
                                <w:t>13.</w:t>
                              </w:r>
                            </w:p>
                          </w:txbxContent>
                        </wps:txbx>
                        <wps:bodyPr horzOverflow="overflow" vert="horz" lIns="0" tIns="0" rIns="0" bIns="0" rtlCol="0">
                          <a:noAutofit/>
                        </wps:bodyPr>
                      </wps:wsp>
                      <wps:wsp>
                        <wps:cNvPr id="1010" name="Rectangle 1010"/>
                        <wps:cNvSpPr/>
                        <wps:spPr>
                          <a:xfrm>
                            <a:off x="1019857" y="1614624"/>
                            <a:ext cx="1883874" cy="200479"/>
                          </a:xfrm>
                          <a:prstGeom prst="rect">
                            <a:avLst/>
                          </a:prstGeom>
                          <a:ln>
                            <a:noFill/>
                          </a:ln>
                        </wps:spPr>
                        <wps:txbx>
                          <w:txbxContent>
                            <w:p w:rsidR="00105A0F" w:rsidRDefault="00CA2AC8">
                              <w:pPr>
                                <w:spacing w:after="160" w:line="259" w:lineRule="auto"/>
                                <w:ind w:left="0" w:firstLine="0"/>
                              </w:pPr>
                              <w:r>
                                <w:rPr>
                                  <w:w w:val="105"/>
                                </w:rPr>
                                <w:t>adapt</w:t>
                              </w:r>
                              <w:r>
                                <w:rPr>
                                  <w:spacing w:val="17"/>
                                  <w:w w:val="105"/>
                                </w:rPr>
                                <w:t xml:space="preserve"> </w:t>
                              </w:r>
                              <w:r>
                                <w:rPr>
                                  <w:w w:val="105"/>
                                </w:rPr>
                                <w:t>to</w:t>
                              </w:r>
                              <w:r>
                                <w:rPr>
                                  <w:spacing w:val="17"/>
                                  <w:w w:val="105"/>
                                </w:rPr>
                                <w:t xml:space="preserve"> </w:t>
                              </w:r>
                              <w:r>
                                <w:rPr>
                                  <w:w w:val="105"/>
                                </w:rPr>
                                <w:t>new</w:t>
                              </w:r>
                              <w:r>
                                <w:rPr>
                                  <w:spacing w:val="17"/>
                                  <w:w w:val="105"/>
                                </w:rPr>
                                <w:t xml:space="preserve"> </w:t>
                              </w:r>
                              <w:r>
                                <w:rPr>
                                  <w:w w:val="105"/>
                                </w:rPr>
                                <w:t>situations</w:t>
                              </w:r>
                            </w:p>
                          </w:txbxContent>
                        </wps:txbx>
                        <wps:bodyPr horzOverflow="overflow" vert="horz" lIns="0" tIns="0" rIns="0" bIns="0" rtlCol="0">
                          <a:noAutofit/>
                        </wps:bodyPr>
                      </wps:wsp>
                      <wps:wsp>
                        <wps:cNvPr id="1011" name="Rectangle 1011"/>
                        <wps:cNvSpPr/>
                        <wps:spPr>
                          <a:xfrm>
                            <a:off x="731852" y="1961821"/>
                            <a:ext cx="258189" cy="199735"/>
                          </a:xfrm>
                          <a:prstGeom prst="rect">
                            <a:avLst/>
                          </a:prstGeom>
                          <a:ln>
                            <a:noFill/>
                          </a:ln>
                        </wps:spPr>
                        <wps:txbx>
                          <w:txbxContent>
                            <w:p w:rsidR="00105A0F" w:rsidRDefault="00CA2AC8">
                              <w:pPr>
                                <w:spacing w:after="160" w:line="259" w:lineRule="auto"/>
                                <w:ind w:left="0" w:firstLine="0"/>
                              </w:pPr>
                              <w:r>
                                <w:rPr>
                                  <w:b/>
                                  <w:w w:val="110"/>
                                </w:rPr>
                                <w:t>14.</w:t>
                              </w:r>
                            </w:p>
                          </w:txbxContent>
                        </wps:txbx>
                        <wps:bodyPr horzOverflow="overflow" vert="horz" lIns="0" tIns="0" rIns="0" bIns="0" rtlCol="0">
                          <a:noAutofit/>
                        </wps:bodyPr>
                      </wps:wsp>
                      <wps:wsp>
                        <wps:cNvPr id="1012" name="Rectangle 1012"/>
                        <wps:cNvSpPr/>
                        <wps:spPr>
                          <a:xfrm>
                            <a:off x="1019857" y="1961821"/>
                            <a:ext cx="2919473" cy="200479"/>
                          </a:xfrm>
                          <a:prstGeom prst="rect">
                            <a:avLst/>
                          </a:prstGeom>
                          <a:ln>
                            <a:noFill/>
                          </a:ln>
                        </wps:spPr>
                        <wps:txbx>
                          <w:txbxContent>
                            <w:p w:rsidR="00105A0F" w:rsidRDefault="00CA2AC8">
                              <w:pPr>
                                <w:spacing w:after="160" w:line="259" w:lineRule="auto"/>
                                <w:ind w:left="0" w:firstLine="0"/>
                              </w:pPr>
                              <w:r>
                                <w:rPr>
                                  <w:w w:val="105"/>
                                </w:rPr>
                                <w:t>be</w:t>
                              </w:r>
                              <w:r>
                                <w:rPr>
                                  <w:spacing w:val="17"/>
                                  <w:w w:val="105"/>
                                </w:rPr>
                                <w:t xml:space="preserve"> </w:t>
                              </w:r>
                              <w:r>
                                <w:rPr>
                                  <w:w w:val="105"/>
                                </w:rPr>
                                <w:t>able</w:t>
                              </w:r>
                              <w:r>
                                <w:rPr>
                                  <w:spacing w:val="17"/>
                                  <w:w w:val="105"/>
                                </w:rPr>
                                <w:t xml:space="preserve"> </w:t>
                              </w:r>
                              <w:r>
                                <w:rPr>
                                  <w:w w:val="105"/>
                                </w:rPr>
                                <w:t>to</w:t>
                              </w:r>
                              <w:r>
                                <w:rPr>
                                  <w:spacing w:val="17"/>
                                  <w:w w:val="105"/>
                                </w:rPr>
                                <w:t xml:space="preserve"> </w:t>
                              </w:r>
                              <w:r>
                                <w:rPr>
                                  <w:w w:val="105"/>
                                </w:rPr>
                                <w:t>apply</w:t>
                              </w:r>
                              <w:r>
                                <w:rPr>
                                  <w:spacing w:val="17"/>
                                  <w:w w:val="105"/>
                                </w:rPr>
                                <w:t xml:space="preserve"> </w:t>
                              </w:r>
                              <w:r>
                                <w:rPr>
                                  <w:w w:val="105"/>
                                </w:rPr>
                                <w:t>learning</w:t>
                              </w:r>
                              <w:r>
                                <w:rPr>
                                  <w:spacing w:val="17"/>
                                  <w:w w:val="105"/>
                                </w:rPr>
                                <w:t xml:space="preserve"> </w:t>
                              </w:r>
                              <w:r>
                                <w:rPr>
                                  <w:w w:val="105"/>
                                </w:rPr>
                                <w:t>to</w:t>
                              </w:r>
                              <w:r>
                                <w:rPr>
                                  <w:spacing w:val="17"/>
                                  <w:w w:val="105"/>
                                </w:rPr>
                                <w:t xml:space="preserve"> </w:t>
                              </w:r>
                              <w:r>
                                <w:rPr>
                                  <w:w w:val="105"/>
                                </w:rPr>
                                <w:t>a</w:t>
                              </w:r>
                              <w:r>
                                <w:rPr>
                                  <w:spacing w:val="17"/>
                                  <w:w w:val="105"/>
                                </w:rPr>
                                <w:t xml:space="preserve"> </w:t>
                              </w:r>
                              <w:r>
                                <w:rPr>
                                  <w:w w:val="105"/>
                                </w:rPr>
                                <w:t>range</w:t>
                              </w:r>
                              <w:r>
                                <w:rPr>
                                  <w:spacing w:val="11"/>
                                  <w:w w:val="105"/>
                                </w:rPr>
                                <w:t xml:space="preserve"> </w:t>
                              </w:r>
                            </w:p>
                          </w:txbxContent>
                        </wps:txbx>
                        <wps:bodyPr horzOverflow="overflow" vert="horz" lIns="0" tIns="0" rIns="0" bIns="0" rtlCol="0">
                          <a:noAutofit/>
                        </wps:bodyPr>
                      </wps:wsp>
                      <wps:wsp>
                        <wps:cNvPr id="1013" name="Rectangle 1013"/>
                        <wps:cNvSpPr/>
                        <wps:spPr>
                          <a:xfrm>
                            <a:off x="1019857" y="2165014"/>
                            <a:ext cx="1027015" cy="200479"/>
                          </a:xfrm>
                          <a:prstGeom prst="rect">
                            <a:avLst/>
                          </a:prstGeom>
                          <a:ln>
                            <a:noFill/>
                          </a:ln>
                        </wps:spPr>
                        <wps:txbx>
                          <w:txbxContent>
                            <w:p w:rsidR="00105A0F" w:rsidRDefault="00CA2AC8">
                              <w:pPr>
                                <w:spacing w:after="160" w:line="259" w:lineRule="auto"/>
                                <w:ind w:left="0" w:firstLine="0"/>
                              </w:pPr>
                              <w:r>
                                <w:rPr>
                                  <w:w w:val="105"/>
                                </w:rPr>
                                <w:t>of</w:t>
                              </w:r>
                              <w:r>
                                <w:rPr>
                                  <w:spacing w:val="17"/>
                                  <w:w w:val="105"/>
                                </w:rPr>
                                <w:t xml:space="preserve"> </w:t>
                              </w:r>
                              <w:r>
                                <w:rPr>
                                  <w:w w:val="105"/>
                                </w:rPr>
                                <w:t>situations.</w:t>
                              </w:r>
                            </w:p>
                          </w:txbxContent>
                        </wps:txbx>
                        <wps:bodyPr horzOverflow="overflow" vert="horz" lIns="0" tIns="0" rIns="0" bIns="0" rtlCol="0">
                          <a:noAutofit/>
                        </wps:bodyPr>
                      </wps:wsp>
                    </wpg:wgp>
                  </a:graphicData>
                </a:graphic>
              </wp:anchor>
            </w:drawing>
          </mc:Choice>
          <mc:Fallback>
            <w:pict>
              <v:group id="Group 12913" o:spid="_x0000_s1119" style="position:absolute;left:0;text-align:left;margin-left:0;margin-top:94.3pt;width:595.25pt;height:325.45pt;z-index:251672576;mso-position-horizontal-relative:page;mso-position-vertical-relative:page" coordsize="75599,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">
                <v:shape id="Shape 15927" o:spid="_x0000_s1120" style="position:absolute;width:75599;height:41333;visibility:visible;mso-wrap-style:square;v-text-anchor:top" coordsize="7559992,413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" path="m,l7559992,r,4133368l,4133368,,e" fillcolor="#e5f2e6" stroked="f" strokeweight="0">
                  <v:stroke miterlimit="83231f" joinstyle="miter"/>
                  <v:path arrowok="t" textboxrect="0,0,7559992,4133368"/>
                </v:shape>
                <v:rect id="Rectangle 1002" o:spid="_x0000_s1121" style="position:absolute;left:7318;top:3698;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10.</w:t>
                        </w:r>
                      </w:p>
                    </w:txbxContent>
                  </v:textbox>
                </v:rect>
                <v:rect id="Rectangle 1003" o:spid="_x0000_s1122" style="position:absolute;left:10198;top:3698;width:3153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organise</w:t>
                        </w:r>
                        <w:r>
                          <w:rPr>
                            <w:spacing w:val="17"/>
                            <w:w w:val="104"/>
                          </w:rPr>
                          <w:t xml:space="preserve"> </w:t>
                        </w:r>
                        <w:r>
                          <w:rPr>
                            <w:w w:val="104"/>
                          </w:rPr>
                          <w:t>information</w:t>
                        </w:r>
                        <w:r>
                          <w:rPr>
                            <w:spacing w:val="17"/>
                            <w:w w:val="104"/>
                          </w:rPr>
                          <w:t xml:space="preserve"> </w:t>
                        </w:r>
                        <w:r>
                          <w:rPr>
                            <w:w w:val="104"/>
                          </w:rPr>
                          <w:t>about</w:t>
                        </w:r>
                        <w:r>
                          <w:rPr>
                            <w:spacing w:val="17"/>
                            <w:w w:val="104"/>
                          </w:rPr>
                          <w:t xml:space="preserve"> </w:t>
                        </w:r>
                        <w:r>
                          <w:rPr>
                            <w:w w:val="104"/>
                          </w:rPr>
                          <w:t>themselves</w:t>
                        </w:r>
                        <w:r>
                          <w:rPr>
                            <w:spacing w:val="11"/>
                            <w:w w:val="104"/>
                          </w:rPr>
                          <w:t xml:space="preserve"> </w:t>
                        </w:r>
                      </w:p>
                    </w:txbxContent>
                  </v:textbox>
                </v:rect>
                <v:rect id="Rectangle 1004" o:spid="_x0000_s1123" style="position:absolute;left:10198;top:5730;width:1682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rsidR="00105A0F" w:rsidRDefault="00CA2AC8">
                        <w:pPr>
                          <w:spacing w:after="160" w:line="259" w:lineRule="auto"/>
                          <w:ind w:left="0" w:firstLine="0"/>
                        </w:pPr>
                        <w:r>
                          <w:rPr>
                            <w:w w:val="103"/>
                          </w:rPr>
                          <w:t>clearly</w:t>
                        </w:r>
                        <w:r>
                          <w:rPr>
                            <w:spacing w:val="17"/>
                            <w:w w:val="103"/>
                          </w:rPr>
                          <w:t xml:space="preserve"> </w:t>
                        </w:r>
                        <w:r>
                          <w:rPr>
                            <w:w w:val="103"/>
                          </w:rPr>
                          <w:t>and</w:t>
                        </w:r>
                        <w:r>
                          <w:rPr>
                            <w:spacing w:val="17"/>
                            <w:w w:val="103"/>
                          </w:rPr>
                          <w:t xml:space="preserve"> </w:t>
                        </w:r>
                        <w:r>
                          <w:rPr>
                            <w:w w:val="103"/>
                          </w:rPr>
                          <w:t>positively</w:t>
                        </w:r>
                        <w:r>
                          <w:rPr>
                            <w:spacing w:val="11"/>
                            <w:w w:val="103"/>
                          </w:rPr>
                          <w:t xml:space="preserve"> </w:t>
                        </w:r>
                      </w:p>
                    </w:txbxContent>
                  </v:textbox>
                </v:rect>
                <v:rect id="Rectangle 1005" o:spid="_x0000_s1124" style="position:absolute;left:7318;top:9202;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11.</w:t>
                        </w:r>
                      </w:p>
                    </w:txbxContent>
                  </v:textbox>
                </v:rect>
                <v:rect id="Rectangle 1006" o:spid="_x0000_s1125" style="position:absolute;left:10198;top:9202;width:2418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rsidR="00105A0F" w:rsidRDefault="00CA2AC8">
                        <w:pPr>
                          <w:spacing w:after="160" w:line="259" w:lineRule="auto"/>
                          <w:ind w:left="0" w:firstLine="0"/>
                        </w:pPr>
                        <w:r>
                          <w:rPr>
                            <w:w w:val="104"/>
                          </w:rPr>
                          <w:t>plan,</w:t>
                        </w:r>
                        <w:r>
                          <w:rPr>
                            <w:spacing w:val="17"/>
                            <w:w w:val="104"/>
                          </w:rPr>
                          <w:t xml:space="preserve"> </w:t>
                        </w:r>
                        <w:r>
                          <w:rPr>
                            <w:w w:val="104"/>
                          </w:rPr>
                          <w:t>agree</w:t>
                        </w:r>
                        <w:r>
                          <w:rPr>
                            <w:spacing w:val="17"/>
                            <w:w w:val="104"/>
                          </w:rPr>
                          <w:t xml:space="preserve"> </w:t>
                        </w:r>
                        <w:r>
                          <w:rPr>
                            <w:w w:val="104"/>
                          </w:rPr>
                          <w:t>and</w:t>
                        </w:r>
                        <w:r>
                          <w:rPr>
                            <w:spacing w:val="17"/>
                            <w:w w:val="104"/>
                          </w:rPr>
                          <w:t xml:space="preserve"> </w:t>
                        </w:r>
                        <w:r>
                          <w:rPr>
                            <w:w w:val="104"/>
                          </w:rPr>
                          <w:t>review</w:t>
                        </w:r>
                        <w:r>
                          <w:rPr>
                            <w:spacing w:val="17"/>
                            <w:w w:val="104"/>
                          </w:rPr>
                          <w:t xml:space="preserve"> </w:t>
                        </w:r>
                        <w:r>
                          <w:rPr>
                            <w:w w:val="104"/>
                          </w:rPr>
                          <w:t>targets</w:t>
                        </w:r>
                      </w:p>
                    </w:txbxContent>
                  </v:textbox>
                </v:rect>
                <v:rect id="Rectangle 1007" o:spid="_x0000_s1126" style="position:absolute;left:7318;top:12674;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12.</w:t>
                        </w:r>
                      </w:p>
                    </w:txbxContent>
                  </v:textbox>
                </v:rect>
                <v:rect id="Rectangle 1008" o:spid="_x0000_s1127" style="position:absolute;left:10198;top:12674;width:2907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105A0F" w:rsidRDefault="00CA2AC8">
                        <w:pPr>
                          <w:spacing w:after="160" w:line="259" w:lineRule="auto"/>
                          <w:ind w:left="0" w:firstLine="0"/>
                        </w:pPr>
                        <w:r>
                          <w:rPr>
                            <w:w w:val="104"/>
                          </w:rPr>
                          <w:t>manage</w:t>
                        </w:r>
                        <w:r>
                          <w:rPr>
                            <w:spacing w:val="17"/>
                            <w:w w:val="104"/>
                          </w:rPr>
                          <w:t xml:space="preserve"> </w:t>
                        </w:r>
                        <w:r>
                          <w:rPr>
                            <w:w w:val="104"/>
                          </w:rPr>
                          <w:t>time</w:t>
                        </w:r>
                        <w:r>
                          <w:rPr>
                            <w:spacing w:val="17"/>
                            <w:w w:val="104"/>
                          </w:rPr>
                          <w:t xml:space="preserve"> </w:t>
                        </w:r>
                        <w:r>
                          <w:rPr>
                            <w:w w:val="104"/>
                          </w:rPr>
                          <w:t>within</w:t>
                        </w:r>
                        <w:r>
                          <w:rPr>
                            <w:spacing w:val="17"/>
                            <w:w w:val="104"/>
                          </w:rPr>
                          <w:t xml:space="preserve"> </w:t>
                        </w:r>
                        <w:r>
                          <w:rPr>
                            <w:w w:val="104"/>
                          </w:rPr>
                          <w:t>given</w:t>
                        </w:r>
                        <w:r>
                          <w:rPr>
                            <w:spacing w:val="17"/>
                            <w:w w:val="104"/>
                          </w:rPr>
                          <w:t xml:space="preserve"> </w:t>
                        </w:r>
                        <w:r>
                          <w:rPr>
                            <w:w w:val="104"/>
                          </w:rPr>
                          <w:t>structures</w:t>
                        </w:r>
                      </w:p>
                    </w:txbxContent>
                  </v:textbox>
                </v:rect>
                <v:rect id="Rectangle 1009" o:spid="_x0000_s1128" style="position:absolute;left:7318;top:16146;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13.</w:t>
                        </w:r>
                      </w:p>
                    </w:txbxContent>
                  </v:textbox>
                </v:rect>
                <v:rect id="Rectangle 1010" o:spid="_x0000_s1129" style="position:absolute;left:10198;top:16146;width:1883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rsidR="00105A0F" w:rsidRDefault="00CA2AC8">
                        <w:pPr>
                          <w:spacing w:after="160" w:line="259" w:lineRule="auto"/>
                          <w:ind w:left="0" w:firstLine="0"/>
                        </w:pPr>
                        <w:r>
                          <w:rPr>
                            <w:w w:val="105"/>
                          </w:rPr>
                          <w:t>adapt</w:t>
                        </w:r>
                        <w:r>
                          <w:rPr>
                            <w:spacing w:val="17"/>
                            <w:w w:val="105"/>
                          </w:rPr>
                          <w:t xml:space="preserve"> </w:t>
                        </w:r>
                        <w:r>
                          <w:rPr>
                            <w:w w:val="105"/>
                          </w:rPr>
                          <w:t>to</w:t>
                        </w:r>
                        <w:r>
                          <w:rPr>
                            <w:spacing w:val="17"/>
                            <w:w w:val="105"/>
                          </w:rPr>
                          <w:t xml:space="preserve"> </w:t>
                        </w:r>
                        <w:r>
                          <w:rPr>
                            <w:w w:val="105"/>
                          </w:rPr>
                          <w:t>new</w:t>
                        </w:r>
                        <w:r>
                          <w:rPr>
                            <w:spacing w:val="17"/>
                            <w:w w:val="105"/>
                          </w:rPr>
                          <w:t xml:space="preserve"> </w:t>
                        </w:r>
                        <w:r>
                          <w:rPr>
                            <w:w w:val="105"/>
                          </w:rPr>
                          <w:t>situations</w:t>
                        </w:r>
                      </w:p>
                    </w:txbxContent>
                  </v:textbox>
                </v:rect>
                <v:rect id="Rectangle 1011" o:spid="_x0000_s1130" style="position:absolute;left:7318;top:19618;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rsidR="00105A0F" w:rsidRDefault="00CA2AC8">
                        <w:pPr>
                          <w:spacing w:after="160" w:line="259" w:lineRule="auto"/>
                          <w:ind w:left="0" w:firstLine="0"/>
                        </w:pPr>
                        <w:r>
                          <w:rPr>
                            <w:b/>
                            <w:w w:val="110"/>
                          </w:rPr>
                          <w:t>14.</w:t>
                        </w:r>
                      </w:p>
                    </w:txbxContent>
                  </v:textbox>
                </v:rect>
                <v:rect id="Rectangle 1012" o:spid="_x0000_s1131" style="position:absolute;left:10198;top:19618;width:2919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105A0F" w:rsidRDefault="00CA2AC8">
                        <w:pPr>
                          <w:spacing w:after="160" w:line="259" w:lineRule="auto"/>
                          <w:ind w:left="0" w:firstLine="0"/>
                        </w:pPr>
                        <w:r>
                          <w:rPr>
                            <w:w w:val="105"/>
                          </w:rPr>
                          <w:t>be</w:t>
                        </w:r>
                        <w:r>
                          <w:rPr>
                            <w:spacing w:val="17"/>
                            <w:w w:val="105"/>
                          </w:rPr>
                          <w:t xml:space="preserve"> </w:t>
                        </w:r>
                        <w:r>
                          <w:rPr>
                            <w:w w:val="105"/>
                          </w:rPr>
                          <w:t>able</w:t>
                        </w:r>
                        <w:r>
                          <w:rPr>
                            <w:spacing w:val="17"/>
                            <w:w w:val="105"/>
                          </w:rPr>
                          <w:t xml:space="preserve"> </w:t>
                        </w:r>
                        <w:r>
                          <w:rPr>
                            <w:w w:val="105"/>
                          </w:rPr>
                          <w:t>to</w:t>
                        </w:r>
                        <w:r>
                          <w:rPr>
                            <w:spacing w:val="17"/>
                            <w:w w:val="105"/>
                          </w:rPr>
                          <w:t xml:space="preserve"> </w:t>
                        </w:r>
                        <w:r>
                          <w:rPr>
                            <w:w w:val="105"/>
                          </w:rPr>
                          <w:t>apply</w:t>
                        </w:r>
                        <w:r>
                          <w:rPr>
                            <w:spacing w:val="17"/>
                            <w:w w:val="105"/>
                          </w:rPr>
                          <w:t xml:space="preserve"> </w:t>
                        </w:r>
                        <w:r>
                          <w:rPr>
                            <w:w w:val="105"/>
                          </w:rPr>
                          <w:t>learning</w:t>
                        </w:r>
                        <w:r>
                          <w:rPr>
                            <w:spacing w:val="17"/>
                            <w:w w:val="105"/>
                          </w:rPr>
                          <w:t xml:space="preserve"> </w:t>
                        </w:r>
                        <w:r>
                          <w:rPr>
                            <w:w w:val="105"/>
                          </w:rPr>
                          <w:t>to</w:t>
                        </w:r>
                        <w:r>
                          <w:rPr>
                            <w:spacing w:val="17"/>
                            <w:w w:val="105"/>
                          </w:rPr>
                          <w:t xml:space="preserve"> </w:t>
                        </w:r>
                        <w:r>
                          <w:rPr>
                            <w:w w:val="105"/>
                          </w:rPr>
                          <w:t>a</w:t>
                        </w:r>
                        <w:r>
                          <w:rPr>
                            <w:spacing w:val="17"/>
                            <w:w w:val="105"/>
                          </w:rPr>
                          <w:t xml:space="preserve"> </w:t>
                        </w:r>
                        <w:r>
                          <w:rPr>
                            <w:w w:val="105"/>
                          </w:rPr>
                          <w:t>range</w:t>
                        </w:r>
                        <w:r>
                          <w:rPr>
                            <w:spacing w:val="11"/>
                            <w:w w:val="105"/>
                          </w:rPr>
                          <w:t xml:space="preserve"> </w:t>
                        </w:r>
                      </w:p>
                    </w:txbxContent>
                  </v:textbox>
                </v:rect>
                <v:rect id="Rectangle 1013" o:spid="_x0000_s1132" style="position:absolute;left:10198;top:21650;width:1027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105A0F" w:rsidRDefault="00CA2AC8">
                        <w:pPr>
                          <w:spacing w:after="160" w:line="259" w:lineRule="auto"/>
                          <w:ind w:left="0" w:firstLine="0"/>
                        </w:pPr>
                        <w:r>
                          <w:rPr>
                            <w:w w:val="105"/>
                          </w:rPr>
                          <w:t>of</w:t>
                        </w:r>
                        <w:r>
                          <w:rPr>
                            <w:spacing w:val="17"/>
                            <w:w w:val="105"/>
                          </w:rPr>
                          <w:t xml:space="preserve"> </w:t>
                        </w:r>
                        <w:r>
                          <w:rPr>
                            <w:w w:val="105"/>
                          </w:rPr>
                          <w:t>situations.</w:t>
                        </w:r>
                      </w:p>
                    </w:txbxContent>
                  </v:textbox>
                </v:rect>
                <w10:wrap type="topAndBottom" anchorx="page" anchory="page"/>
              </v:group>
            </w:pict>
          </mc:Fallback>
        </mc:AlternateContent>
      </w:r>
      <w:r>
        <w:t>identify any obstacles to future plans and decide how they might be overcome</w:t>
      </w:r>
    </w:p>
    <w:p w:rsidR="00105A0F" w:rsidRDefault="00CA2AC8">
      <w:pPr>
        <w:pStyle w:val="Heading3"/>
        <w:ind w:left="-5"/>
      </w:pPr>
      <w:r>
        <w:t>Making and implementing decisions</w:t>
      </w:r>
    </w:p>
    <w:p w:rsidR="00105A0F" w:rsidRDefault="00CA2AC8">
      <w:pPr>
        <w:numPr>
          <w:ilvl w:val="0"/>
          <w:numId w:val="9"/>
        </w:numPr>
        <w:ind w:left="466" w:right="8" w:hanging="454"/>
      </w:pPr>
      <w:r>
        <w:t>use what they have discovered about themselves, learning and work in decisions about individual Key Stage 4 pathways</w:t>
      </w:r>
    </w:p>
    <w:p w:rsidR="00105A0F" w:rsidRDefault="00CA2AC8">
      <w:pPr>
        <w:numPr>
          <w:ilvl w:val="0"/>
          <w:numId w:val="9"/>
        </w:numPr>
        <w:ind w:left="466" w:right="8" w:hanging="454"/>
      </w:pPr>
      <w:r>
        <w:t>be able to explain their proposed choices both to their peers and to appropriate adults.</w:t>
      </w:r>
    </w:p>
    <w:tbl>
      <w:tblPr>
        <w:tblStyle w:val="TableGrid"/>
        <w:tblpPr w:vertAnchor="text" w:horzAnchor="margin"/>
        <w:tblOverlap w:val="never"/>
        <w:tblW w:w="11905" w:type="dxa"/>
        <w:tblInd w:w="0" w:type="dxa"/>
        <w:tblLook w:val="04A0" w:firstRow="1" w:lastRow="0" w:firstColumn="1" w:lastColumn="0" w:noHBand="0" w:noVBand="1"/>
      </w:tblPr>
      <w:tblGrid>
        <w:gridCol w:w="11905"/>
      </w:tblGrid>
      <w:tr w:rsidR="00105A0F">
        <w:trPr>
          <w:trHeight w:val="430"/>
        </w:trPr>
        <w:tc>
          <w:tcPr>
            <w:tcW w:w="5453" w:type="dxa"/>
            <w:tcBorders>
              <w:top w:val="nil"/>
              <w:left w:val="nil"/>
              <w:bottom w:val="nil"/>
              <w:right w:val="nil"/>
            </w:tcBorders>
          </w:tcPr>
          <w:p w:rsidR="00105A0F" w:rsidRDefault="00CA2AC8">
            <w:pPr>
              <w:tabs>
                <w:tab w:val="center" w:pos="3879"/>
                <w:tab w:val="center" w:pos="7330"/>
              </w:tabs>
              <w:spacing w:after="121" w:line="259" w:lineRule="auto"/>
              <w:ind w:left="0" w:firstLine="0"/>
            </w:pPr>
            <w:r>
              <w:rPr>
                <w:color w:val="000000"/>
              </w:rPr>
              <w:tab/>
            </w:r>
            <w:r>
              <w:rPr>
                <w:b/>
                <w:color w:val="FFFFFF"/>
                <w:sz w:val="40"/>
              </w:rPr>
              <w:t>Key Stage 4 learning outcomes</w:t>
            </w:r>
            <w:r>
              <w:rPr>
                <w:b/>
                <w:color w:val="FFFFFF"/>
                <w:sz w:val="40"/>
              </w:rPr>
              <w:tab/>
            </w:r>
            <w:r>
              <w:rPr>
                <w:noProof/>
                <w:color w:val="000000"/>
              </w:rPr>
              <mc:AlternateContent>
                <mc:Choice Requires="wpg">
                  <w:drawing>
                    <wp:inline distT="0" distB="0" distL="0" distR="0">
                      <wp:extent cx="505262" cy="456838"/>
                      <wp:effectExtent l="0" t="0" r="0" b="0"/>
                      <wp:docPr id="13959" name="Group 13959"/>
                      <wp:cNvGraphicFramePr/>
                      <a:graphic xmlns:a="http://schemas.openxmlformats.org/drawingml/2006/main">
                        <a:graphicData uri="http://schemas.microsoft.com/office/word/2010/wordprocessingGroup">
                          <wpg:wgp>
                            <wpg:cNvGrpSpPr/>
                            <wpg:grpSpPr>
                              <a:xfrm>
                                <a:off x="0" y="0"/>
                                <a:ext cx="505262" cy="456838"/>
                                <a:chOff x="0" y="0"/>
                                <a:chExt cx="505262" cy="456838"/>
                              </a:xfrm>
                            </wpg:grpSpPr>
                            <wps:wsp>
                              <wps:cNvPr id="1028" name="Shape 1028"/>
                              <wps:cNvSpPr/>
                              <wps:spPr>
                                <a:xfrm>
                                  <a:off x="347742" y="165153"/>
                                  <a:ext cx="49556" cy="31038"/>
                                </a:xfrm>
                                <a:custGeom>
                                  <a:avLst/>
                                  <a:gdLst/>
                                  <a:ahLst/>
                                  <a:cxnLst/>
                                  <a:rect l="0" t="0" r="0" b="0"/>
                                  <a:pathLst>
                                    <a:path w="49556" h="31038">
                                      <a:moveTo>
                                        <a:pt x="19634" y="0"/>
                                      </a:moveTo>
                                      <a:cubicBezTo>
                                        <a:pt x="30480" y="0"/>
                                        <a:pt x="49556" y="16128"/>
                                        <a:pt x="49556" y="22098"/>
                                      </a:cubicBezTo>
                                      <a:cubicBezTo>
                                        <a:pt x="49556" y="27635"/>
                                        <a:pt x="0" y="31038"/>
                                        <a:pt x="0" y="19989"/>
                                      </a:cubicBezTo>
                                      <a:cubicBezTo>
                                        <a:pt x="0" y="8953"/>
                                        <a:pt x="8789" y="0"/>
                                        <a:pt x="19634"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29" name="Shape 1029"/>
                              <wps:cNvSpPr/>
                              <wps:spPr>
                                <a:xfrm>
                                  <a:off x="499570" y="161479"/>
                                  <a:ext cx="5692" cy="25510"/>
                                </a:xfrm>
                                <a:custGeom>
                                  <a:avLst/>
                                  <a:gdLst/>
                                  <a:ahLst/>
                                  <a:cxnLst/>
                                  <a:rect l="0" t="0" r="0" b="0"/>
                                  <a:pathLst>
                                    <a:path w="5692" h="25510">
                                      <a:moveTo>
                                        <a:pt x="5692" y="25510"/>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0" name="Shape 1030"/>
                              <wps:cNvSpPr/>
                              <wps:spPr>
                                <a:xfrm>
                                  <a:off x="483956" y="118495"/>
                                  <a:ext cx="12682" cy="33547"/>
                                </a:xfrm>
                                <a:custGeom>
                                  <a:avLst/>
                                  <a:gdLst/>
                                  <a:ahLst/>
                                  <a:cxnLst/>
                                  <a:rect l="0" t="0" r="0" b="0"/>
                                  <a:pathLst>
                                    <a:path w="12682" h="33547">
                                      <a:moveTo>
                                        <a:pt x="12682" y="33547"/>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1" name="Shape 1031"/>
                              <wps:cNvSpPr/>
                              <wps:spPr>
                                <a:xfrm>
                                  <a:off x="461310" y="79484"/>
                                  <a:ext cx="16079" cy="26918"/>
                                </a:xfrm>
                                <a:custGeom>
                                  <a:avLst/>
                                  <a:gdLst/>
                                  <a:ahLst/>
                                  <a:cxnLst/>
                                  <a:rect l="0" t="0" r="0" b="0"/>
                                  <a:pathLst>
                                    <a:path w="16079" h="26918">
                                      <a:moveTo>
                                        <a:pt x="16079" y="26918"/>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2" name="Shape 1032"/>
                              <wps:cNvSpPr/>
                              <wps:spPr>
                                <a:xfrm>
                                  <a:off x="428439" y="41903"/>
                                  <a:ext cx="16291" cy="17488"/>
                                </a:xfrm>
                                <a:custGeom>
                                  <a:avLst/>
                                  <a:gdLst/>
                                  <a:ahLst/>
                                  <a:cxnLst/>
                                  <a:rect l="0" t="0" r="0" b="0"/>
                                  <a:pathLst>
                                    <a:path w="16291" h="17488">
                                      <a:moveTo>
                                        <a:pt x="16291" y="17488"/>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3" name="Shape 1033"/>
                              <wps:cNvSpPr/>
                              <wps:spPr>
                                <a:xfrm>
                                  <a:off x="381001" y="7079"/>
                                  <a:ext cx="27074" cy="18021"/>
                                </a:xfrm>
                                <a:custGeom>
                                  <a:avLst/>
                                  <a:gdLst/>
                                  <a:ahLst/>
                                  <a:cxnLst/>
                                  <a:rect l="0" t="0" r="0" b="0"/>
                                  <a:pathLst>
                                    <a:path w="27074" h="18021">
                                      <a:moveTo>
                                        <a:pt x="27074" y="18021"/>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4" name="Shape 1034"/>
                              <wps:cNvSpPr/>
                              <wps:spPr>
                                <a:xfrm>
                                  <a:off x="282299" y="244"/>
                                  <a:ext cx="86115" cy="456512"/>
                                </a:xfrm>
                                <a:custGeom>
                                  <a:avLst/>
                                  <a:gdLst/>
                                  <a:ahLst/>
                                  <a:cxnLst/>
                                  <a:rect l="0" t="0" r="0" b="0"/>
                                  <a:pathLst>
                                    <a:path w="86115" h="456512">
                                      <a:moveTo>
                                        <a:pt x="84289" y="456512"/>
                                      </a:moveTo>
                                      <a:lnTo>
                                        <a:pt x="70942" y="454910"/>
                                      </a:lnTo>
                                      <a:cubicBezTo>
                                        <a:pt x="33934" y="443970"/>
                                        <a:pt x="63383" y="398860"/>
                                        <a:pt x="55804" y="377290"/>
                                      </a:cubicBezTo>
                                      <a:cubicBezTo>
                                        <a:pt x="50990" y="363574"/>
                                        <a:pt x="45110" y="364654"/>
                                        <a:pt x="45733" y="355802"/>
                                      </a:cubicBezTo>
                                      <a:cubicBezTo>
                                        <a:pt x="46444" y="346023"/>
                                        <a:pt x="60985" y="336079"/>
                                        <a:pt x="60985" y="336079"/>
                                      </a:cubicBezTo>
                                      <a:cubicBezTo>
                                        <a:pt x="60985" y="336079"/>
                                        <a:pt x="34404" y="327151"/>
                                        <a:pt x="34404" y="315022"/>
                                      </a:cubicBezTo>
                                      <a:cubicBezTo>
                                        <a:pt x="34404" y="302894"/>
                                        <a:pt x="45047" y="283247"/>
                                        <a:pt x="41021" y="279932"/>
                                      </a:cubicBezTo>
                                      <a:cubicBezTo>
                                        <a:pt x="35408" y="275310"/>
                                        <a:pt x="0" y="274039"/>
                                        <a:pt x="15989" y="244842"/>
                                      </a:cubicBezTo>
                                      <a:cubicBezTo>
                                        <a:pt x="26378" y="225881"/>
                                        <a:pt x="32982" y="212203"/>
                                        <a:pt x="39129" y="196480"/>
                                      </a:cubicBezTo>
                                      <a:cubicBezTo>
                                        <a:pt x="44539" y="182676"/>
                                        <a:pt x="48235" y="177760"/>
                                        <a:pt x="38862" y="168337"/>
                                      </a:cubicBezTo>
                                      <a:cubicBezTo>
                                        <a:pt x="17726" y="147112"/>
                                        <a:pt x="60852" y="28566"/>
                                        <a:pt x="80540" y="3633"/>
                                      </a:cubicBezTo>
                                      <a:lnTo>
                                        <a:pt x="86115"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7" name="Shape 1037"/>
                              <wps:cNvSpPr/>
                              <wps:spPr>
                                <a:xfrm>
                                  <a:off x="109491" y="165153"/>
                                  <a:ext cx="49543" cy="31038"/>
                                </a:xfrm>
                                <a:custGeom>
                                  <a:avLst/>
                                  <a:gdLst/>
                                  <a:ahLst/>
                                  <a:cxnLst/>
                                  <a:rect l="0" t="0" r="0" b="0"/>
                                  <a:pathLst>
                                    <a:path w="49543" h="31038">
                                      <a:moveTo>
                                        <a:pt x="29908" y="0"/>
                                      </a:moveTo>
                                      <a:cubicBezTo>
                                        <a:pt x="40754" y="0"/>
                                        <a:pt x="49543" y="8953"/>
                                        <a:pt x="49543" y="19989"/>
                                      </a:cubicBezTo>
                                      <a:cubicBezTo>
                                        <a:pt x="49543" y="31038"/>
                                        <a:pt x="0" y="27635"/>
                                        <a:pt x="0" y="22098"/>
                                      </a:cubicBezTo>
                                      <a:cubicBezTo>
                                        <a:pt x="0" y="16128"/>
                                        <a:pt x="19063" y="0"/>
                                        <a:pt x="29908"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8" name="Shape 1038"/>
                              <wps:cNvSpPr/>
                              <wps:spPr>
                                <a:xfrm>
                                  <a:off x="0" y="75852"/>
                                  <a:ext cx="47637" cy="117959"/>
                                </a:xfrm>
                                <a:custGeom>
                                  <a:avLst/>
                                  <a:gdLst/>
                                  <a:ahLst/>
                                  <a:cxnLst/>
                                  <a:rect l="0" t="0" r="0" b="0"/>
                                  <a:pathLst>
                                    <a:path w="47637" h="117959">
                                      <a:moveTo>
                                        <a:pt x="0" y="117959"/>
                                      </a:moveTo>
                                      <a:lnTo>
                                        <a:pt x="8129" y="81522"/>
                                      </a:lnTo>
                                      <a:cubicBezTo>
                                        <a:pt x="12063" y="68008"/>
                                        <a:pt x="17218" y="53873"/>
                                        <a:pt x="23956" y="39648"/>
                                      </a:cubicBezTo>
                                      <a:lnTo>
                                        <a:pt x="47637"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39" name="Shape 1039"/>
                              <wps:cNvSpPr/>
                              <wps:spPr>
                                <a:xfrm>
                                  <a:off x="54800" y="38957"/>
                                  <a:ext cx="26282" cy="28215"/>
                                </a:xfrm>
                                <a:custGeom>
                                  <a:avLst/>
                                  <a:gdLst/>
                                  <a:ahLst/>
                                  <a:cxnLst/>
                                  <a:rect l="0" t="0" r="0" b="0"/>
                                  <a:pathLst>
                                    <a:path w="26282" h="28215">
                                      <a:moveTo>
                                        <a:pt x="0" y="28215"/>
                                      </a:moveTo>
                                      <a:lnTo>
                                        <a:pt x="26282"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40" name="Shape 1040"/>
                              <wps:cNvSpPr/>
                              <wps:spPr>
                                <a:xfrm>
                                  <a:off x="94431" y="4646"/>
                                  <a:ext cx="34997" cy="23295"/>
                                </a:xfrm>
                                <a:custGeom>
                                  <a:avLst/>
                                  <a:gdLst/>
                                  <a:ahLst/>
                                  <a:cxnLst/>
                                  <a:rect l="0" t="0" r="0" b="0"/>
                                  <a:pathLst>
                                    <a:path w="34997" h="23295">
                                      <a:moveTo>
                                        <a:pt x="0" y="23295"/>
                                      </a:moveTo>
                                      <a:lnTo>
                                        <a:pt x="34997"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41" name="Shape 1041"/>
                              <wps:cNvSpPr/>
                              <wps:spPr>
                                <a:xfrm>
                                  <a:off x="137986" y="0"/>
                                  <a:ext cx="86478" cy="456838"/>
                                </a:xfrm>
                                <a:custGeom>
                                  <a:avLst/>
                                  <a:gdLst/>
                                  <a:ahLst/>
                                  <a:cxnLst/>
                                  <a:rect l="0" t="0" r="0" b="0"/>
                                  <a:pathLst>
                                    <a:path w="86478" h="456838">
                                      <a:moveTo>
                                        <a:pt x="1525" y="456838"/>
                                      </a:moveTo>
                                      <a:lnTo>
                                        <a:pt x="15548" y="455155"/>
                                      </a:lnTo>
                                      <a:cubicBezTo>
                                        <a:pt x="52556" y="444214"/>
                                        <a:pt x="23106" y="399104"/>
                                        <a:pt x="30674" y="377534"/>
                                      </a:cubicBezTo>
                                      <a:cubicBezTo>
                                        <a:pt x="35500" y="363818"/>
                                        <a:pt x="41380" y="364898"/>
                                        <a:pt x="40745" y="356046"/>
                                      </a:cubicBezTo>
                                      <a:cubicBezTo>
                                        <a:pt x="40059" y="346267"/>
                                        <a:pt x="25505" y="336323"/>
                                        <a:pt x="25505" y="336323"/>
                                      </a:cubicBezTo>
                                      <a:cubicBezTo>
                                        <a:pt x="25505" y="336323"/>
                                        <a:pt x="52086" y="327395"/>
                                        <a:pt x="52086" y="315266"/>
                                      </a:cubicBezTo>
                                      <a:cubicBezTo>
                                        <a:pt x="52086" y="303138"/>
                                        <a:pt x="41444" y="283491"/>
                                        <a:pt x="45470" y="280176"/>
                                      </a:cubicBezTo>
                                      <a:cubicBezTo>
                                        <a:pt x="51096" y="275554"/>
                                        <a:pt x="86478" y="274283"/>
                                        <a:pt x="70501" y="245086"/>
                                      </a:cubicBezTo>
                                      <a:cubicBezTo>
                                        <a:pt x="60113" y="226125"/>
                                        <a:pt x="53509" y="212448"/>
                                        <a:pt x="47362" y="196725"/>
                                      </a:cubicBezTo>
                                      <a:cubicBezTo>
                                        <a:pt x="41964" y="182920"/>
                                        <a:pt x="38256" y="178005"/>
                                        <a:pt x="47641" y="168581"/>
                                      </a:cubicBezTo>
                                      <a:cubicBezTo>
                                        <a:pt x="68766" y="147357"/>
                                        <a:pt x="25629" y="28810"/>
                                        <a:pt x="5947" y="3878"/>
                                      </a:cubicBez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59" style="width:39.7844pt;height:35.9715pt;mso-position-horizontal-relative:char;mso-position-vertical-relative:line" coordsize="5052,4568">
                      <v:shape id="Shape 1028" style="position:absolute;width:495;height:310;left:3477;top:1651;" coordsize="49556,31038" path="m19634,0c30480,0,49556,16128,49556,22098c49556,27635,0,31038,0,19989c0,8953,8789,0,19634,0x">
                        <v:stroke weight="0.508pt" endcap="round" joinstyle="miter" miterlimit="4" on="true" color="#221f1f"/>
                        <v:fill on="false" color="#000000" opacity="0"/>
                      </v:shape>
                      <v:shape id="Shape 1029" style="position:absolute;width:56;height:255;left:4995;top:1614;" coordsize="5692,25510" path="m5692,25510l0,0">
                        <v:stroke weight="0.508pt" endcap="round" joinstyle="miter" miterlimit="4" on="true" color="#221f1f"/>
                        <v:fill on="false" color="#000000" opacity="0"/>
                      </v:shape>
                      <v:shape id="Shape 1030" style="position:absolute;width:126;height:335;left:4839;top:1184;" coordsize="12682,33547" path="m12682,33547l0,0">
                        <v:stroke weight="0.508pt" endcap="round" joinstyle="miter" miterlimit="4" on="true" color="#221f1f"/>
                        <v:fill on="false" color="#000000" opacity="0"/>
                      </v:shape>
                      <v:shape id="Shape 1031" style="position:absolute;width:160;height:269;left:4613;top:794;" coordsize="16079,26918" path="m16079,26918l0,0">
                        <v:stroke weight="0.508pt" endcap="round" joinstyle="miter" miterlimit="4" on="true" color="#221f1f"/>
                        <v:fill on="false" color="#000000" opacity="0"/>
                      </v:shape>
                      <v:shape id="Shape 1032" style="position:absolute;width:162;height:174;left:4284;top:419;" coordsize="16291,17488" path="m16291,17488l0,0">
                        <v:stroke weight="0.508pt" endcap="round" joinstyle="miter" miterlimit="4" on="true" color="#221f1f"/>
                        <v:fill on="false" color="#000000" opacity="0"/>
                      </v:shape>
                      <v:shape id="Shape 1033" style="position:absolute;width:270;height:180;left:3810;top:70;" coordsize="27074,18021" path="m27074,18021l0,0">
                        <v:stroke weight="0.508pt" endcap="round" joinstyle="miter" miterlimit="4" on="true" color="#221f1f"/>
                        <v:fill on="false" color="#000000" opacity="0"/>
                      </v:shape>
                      <v:shape id="Shape 1034" style="position:absolute;width:861;height:4565;left:2822;top:2;" coordsize="86115,456512" path="m84289,456512l70942,454910c33934,443970,63383,398860,55804,377290c50990,363574,45110,364654,45733,355802c46444,346023,60985,336079,60985,336079c60985,336079,34404,327151,34404,315022c34404,302894,45047,283247,41021,279932c35408,275310,0,274039,15989,244842c26378,225881,32982,212203,39129,196480c44539,182676,48235,177760,38862,168337c17726,147112,60852,28566,80540,3633l86115,0">
                        <v:stroke weight="0.508pt" endcap="round" joinstyle="miter" miterlimit="4" on="true" color="#221f1f"/>
                        <v:fill on="false" color="#000000" opacity="0"/>
                      </v:shape>
                      <v:shape id="Shape 1037" style="position:absolute;width:495;height:310;left:1094;top:1651;" coordsize="49543,31038" path="m29908,0c40754,0,49543,8953,49543,19989c49543,31038,0,27635,0,22098c0,16128,19063,0,29908,0x">
                        <v:stroke weight="0.508pt" endcap="round" joinstyle="miter" miterlimit="4" on="true" color="#221f1f"/>
                        <v:fill on="false" color="#000000" opacity="0"/>
                      </v:shape>
                      <v:shape id="Shape 1038" style="position:absolute;width:476;height:1179;left:0;top:758;" coordsize="47637,117959" path="m0,117959l8129,81522c12063,68008,17218,53873,23956,39648l47637,0">
                        <v:stroke weight="0.508pt" endcap="round" joinstyle="miter" miterlimit="4" on="true" color="#221f1f"/>
                        <v:fill on="false" color="#000000" opacity="0"/>
                      </v:shape>
                      <v:shape id="Shape 1039" style="position:absolute;width:262;height:282;left:548;top:389;" coordsize="26282,28215" path="m0,28215l26282,0">
                        <v:stroke weight="0.508pt" endcap="round" joinstyle="miter" miterlimit="4" on="true" color="#221f1f"/>
                        <v:fill on="false" color="#000000" opacity="0"/>
                      </v:shape>
                      <v:shape id="Shape 1040" style="position:absolute;width:349;height:232;left:944;top:46;" coordsize="34997,23295" path="m0,23295l34997,0">
                        <v:stroke weight="0.508pt" endcap="round" joinstyle="miter" miterlimit="4" on="true" color="#221f1f"/>
                        <v:fill on="false" color="#000000" opacity="0"/>
                      </v:shape>
                      <v:shape id="Shape 1041" style="position:absolute;width:864;height:4568;left:1379;top:0;" coordsize="86478,456838" path="m1525,456838l15548,455155c52556,444214,23106,399104,30674,377534c35500,363818,41380,364898,40745,356046c40059,346267,25505,336323,25505,336323c25505,336323,52086,327395,52086,315266c52086,303138,41444,283491,45470,280176c51096,275554,86478,274283,70501,245086c60113,226125,53509,212448,47362,196725c41964,182920,38256,178005,47641,168581c68766,147357,25629,28810,5947,3878l0,0">
                        <v:stroke weight="0.508pt" endcap="round" joinstyle="miter" miterlimit="4" on="true" color="#221f1f"/>
                        <v:fill on="false" color="#000000" opacity="0"/>
                      </v:shape>
                    </v:group>
                  </w:pict>
                </mc:Fallback>
              </mc:AlternateContent>
            </w:r>
          </w:p>
          <w:p w:rsidR="00105A0F" w:rsidRDefault="00CA2AC8">
            <w:pPr>
              <w:spacing w:after="0" w:line="259" w:lineRule="auto"/>
              <w:ind w:left="0" w:firstLine="0"/>
            </w:pPr>
            <w:r>
              <w:rPr>
                <w:noProof/>
                <w:color w:val="000000"/>
              </w:rPr>
              <mc:AlternateContent>
                <mc:Choice Requires="wpg">
                  <w:drawing>
                    <wp:inline distT="0" distB="0" distL="0" distR="0">
                      <wp:extent cx="7559992" cy="4504627"/>
                      <wp:effectExtent l="0" t="0" r="0" b="0"/>
                      <wp:docPr id="13960" name="Group 13960"/>
                      <wp:cNvGraphicFramePr/>
                      <a:graphic xmlns:a="http://schemas.openxmlformats.org/drawingml/2006/main">
                        <a:graphicData uri="http://schemas.microsoft.com/office/word/2010/wordprocessingGroup">
                          <wpg:wgp>
                            <wpg:cNvGrpSpPr/>
                            <wpg:grpSpPr>
                              <a:xfrm>
                                <a:off x="0" y="0"/>
                                <a:ext cx="7559992" cy="4504627"/>
                                <a:chOff x="0" y="0"/>
                                <a:chExt cx="7559992" cy="4504627"/>
                              </a:xfrm>
                            </wpg:grpSpPr>
                            <wps:wsp>
                              <wps:cNvPr id="16079" name="Shape 16079"/>
                              <wps:cNvSpPr/>
                              <wps:spPr>
                                <a:xfrm>
                                  <a:off x="0" y="179960"/>
                                  <a:ext cx="7559992" cy="4140441"/>
                                </a:xfrm>
                                <a:custGeom>
                                  <a:avLst/>
                                  <a:gdLst/>
                                  <a:ahLst/>
                                  <a:cxnLst/>
                                  <a:rect l="0" t="0" r="0" b="0"/>
                                  <a:pathLst>
                                    <a:path w="7559992" h="4140441">
                                      <a:moveTo>
                                        <a:pt x="0" y="0"/>
                                      </a:moveTo>
                                      <a:lnTo>
                                        <a:pt x="7559992" y="0"/>
                                      </a:lnTo>
                                      <a:lnTo>
                                        <a:pt x="7559992" y="4140441"/>
                                      </a:lnTo>
                                      <a:lnTo>
                                        <a:pt x="0" y="4140441"/>
                                      </a:lnTo>
                                      <a:lnTo>
                                        <a:pt x="0" y="0"/>
                                      </a:lnTo>
                                    </a:path>
                                  </a:pathLst>
                                </a:custGeom>
                                <a:ln w="0" cap="rnd">
                                  <a:miter lim="100000"/>
                                </a:ln>
                              </wps:spPr>
                              <wps:style>
                                <a:lnRef idx="0">
                                  <a:srgbClr val="000000">
                                    <a:alpha val="0"/>
                                  </a:srgbClr>
                                </a:lnRef>
                                <a:fillRef idx="1">
                                  <a:srgbClr val="E5F2E6"/>
                                </a:fillRef>
                                <a:effectRef idx="0">
                                  <a:scrgbClr r="0" g="0" b="0"/>
                                </a:effectRef>
                                <a:fontRef idx="none"/>
                              </wps:style>
                              <wps:bodyPr/>
                            </wps:wsp>
                            <wps:wsp>
                              <wps:cNvPr id="1111" name="Shape 1111"/>
                              <wps:cNvSpPr/>
                              <wps:spPr>
                                <a:xfrm>
                                  <a:off x="731938" y="4148087"/>
                                  <a:ext cx="1440002" cy="356540"/>
                                </a:xfrm>
                                <a:custGeom>
                                  <a:avLst/>
                                  <a:gdLst/>
                                  <a:ahLst/>
                                  <a:cxnLst/>
                                  <a:rect l="0" t="0" r="0" b="0"/>
                                  <a:pathLst>
                                    <a:path w="1440002" h="356540">
                                      <a:moveTo>
                                        <a:pt x="178270" y="0"/>
                                      </a:moveTo>
                                      <a:lnTo>
                                        <a:pt x="1261732" y="0"/>
                                      </a:lnTo>
                                      <a:cubicBezTo>
                                        <a:pt x="1360183" y="0"/>
                                        <a:pt x="1440002" y="79820"/>
                                        <a:pt x="1440002" y="178270"/>
                                      </a:cubicBezTo>
                                      <a:cubicBezTo>
                                        <a:pt x="1440002" y="276720"/>
                                        <a:pt x="1360183" y="356540"/>
                                        <a:pt x="1261732" y="356540"/>
                                      </a:cubicBezTo>
                                      <a:lnTo>
                                        <a:pt x="178270" y="356540"/>
                                      </a:lnTo>
                                      <a:cubicBezTo>
                                        <a:pt x="79820" y="356540"/>
                                        <a:pt x="0" y="276720"/>
                                        <a:pt x="0" y="178270"/>
                                      </a:cubicBezTo>
                                      <a:cubicBezTo>
                                        <a:pt x="0" y="79820"/>
                                        <a:pt x="79820" y="0"/>
                                        <a:pt x="17827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112" name="Rectangle 1112"/>
                              <wps:cNvSpPr/>
                              <wps:spPr>
                                <a:xfrm>
                                  <a:off x="876088" y="4239819"/>
                                  <a:ext cx="671362" cy="245130"/>
                                </a:xfrm>
                                <a:prstGeom prst="rect">
                                  <a:avLst/>
                                </a:prstGeom>
                                <a:ln>
                                  <a:noFill/>
                                </a:ln>
                              </wps:spPr>
                              <wps:txbx>
                                <w:txbxContent>
                                  <w:p w:rsidR="00105A0F" w:rsidRDefault="00CA2AC8">
                                    <w:pPr>
                                      <w:spacing w:after="160" w:line="259" w:lineRule="auto"/>
                                      <w:ind w:left="0" w:firstLine="0"/>
                                    </w:pPr>
                                    <w:r>
                                      <w:rPr>
                                        <w:b/>
                                        <w:color w:val="FFFFFF"/>
                                        <w:w w:val="118"/>
                                        <w:sz w:val="27"/>
                                      </w:rPr>
                                      <w:t>Range</w:t>
                                    </w:r>
                                  </w:p>
                                </w:txbxContent>
                              </wps:txbx>
                              <wps:bodyPr horzOverflow="overflow" vert="horz" lIns="0" tIns="0" rIns="0" bIns="0" rtlCol="0">
                                <a:noAutofit/>
                              </wps:bodyPr>
                            </wps:wsp>
                            <wps:wsp>
                              <wps:cNvPr id="1114" name="Shape 1114"/>
                              <wps:cNvSpPr/>
                              <wps:spPr>
                                <a:xfrm>
                                  <a:off x="731849" y="0"/>
                                  <a:ext cx="1440002" cy="360007"/>
                                </a:xfrm>
                                <a:custGeom>
                                  <a:avLst/>
                                  <a:gdLst/>
                                  <a:ahLst/>
                                  <a:cxnLst/>
                                  <a:rect l="0" t="0" r="0" b="0"/>
                                  <a:pathLst>
                                    <a:path w="1440002" h="360007">
                                      <a:moveTo>
                                        <a:pt x="179997" y="0"/>
                                      </a:moveTo>
                                      <a:lnTo>
                                        <a:pt x="1260005" y="0"/>
                                      </a:lnTo>
                                      <a:cubicBezTo>
                                        <a:pt x="1359421" y="0"/>
                                        <a:pt x="1440002" y="80582"/>
                                        <a:pt x="1440002" y="179998"/>
                                      </a:cubicBezTo>
                                      <a:cubicBezTo>
                                        <a:pt x="1440002" y="279426"/>
                                        <a:pt x="1359421" y="360007"/>
                                        <a:pt x="1260005" y="360007"/>
                                      </a:cubicBezTo>
                                      <a:lnTo>
                                        <a:pt x="179997" y="360007"/>
                                      </a:lnTo>
                                      <a:cubicBezTo>
                                        <a:pt x="80582" y="360007"/>
                                        <a:pt x="0" y="279426"/>
                                        <a:pt x="0" y="180010"/>
                                      </a:cubicBezTo>
                                      <a:cubicBezTo>
                                        <a:pt x="0" y="80582"/>
                                        <a:pt x="80582" y="0"/>
                                        <a:pt x="17999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115" name="Rectangle 1115"/>
                              <wps:cNvSpPr/>
                              <wps:spPr>
                                <a:xfrm>
                                  <a:off x="731850" y="528803"/>
                                  <a:ext cx="3744875" cy="199735"/>
                                </a:xfrm>
                                <a:prstGeom prst="rect">
                                  <a:avLst/>
                                </a:prstGeom>
                                <a:ln>
                                  <a:noFill/>
                                </a:ln>
                              </wps:spPr>
                              <wps:txbx>
                                <w:txbxContent>
                                  <w:p w:rsidR="00105A0F" w:rsidRDefault="00CA2AC8">
                                    <w:pPr>
                                      <w:spacing w:after="160" w:line="259" w:lineRule="auto"/>
                                      <w:ind w:left="0" w:firstLine="0"/>
                                    </w:pPr>
                                    <w:r>
                                      <w:rPr>
                                        <w:b/>
                                        <w:w w:val="117"/>
                                      </w:rPr>
                                      <w:t>Learners</w:t>
                                    </w:r>
                                    <w:r>
                                      <w:rPr>
                                        <w:b/>
                                        <w:spacing w:val="17"/>
                                        <w:w w:val="117"/>
                                      </w:rPr>
                                      <w:t xml:space="preserve"> </w:t>
                                    </w:r>
                                    <w:r>
                                      <w:rPr>
                                        <w:b/>
                                        <w:w w:val="117"/>
                                      </w:rPr>
                                      <w:t>should</w:t>
                                    </w:r>
                                    <w:r>
                                      <w:rPr>
                                        <w:b/>
                                        <w:spacing w:val="17"/>
                                        <w:w w:val="117"/>
                                      </w:rPr>
                                      <w:t xml:space="preserve"> </w:t>
                                    </w:r>
                                    <w:r>
                                      <w:rPr>
                                        <w:b/>
                                        <w:w w:val="117"/>
                                      </w:rPr>
                                      <w:t>be</w:t>
                                    </w:r>
                                    <w:r>
                                      <w:rPr>
                                        <w:b/>
                                        <w:spacing w:val="17"/>
                                        <w:w w:val="117"/>
                                      </w:rPr>
                                      <w:t xml:space="preserve"> </w:t>
                                    </w:r>
                                    <w:r>
                                      <w:rPr>
                                        <w:b/>
                                        <w:w w:val="117"/>
                                      </w:rPr>
                                      <w:t>given</w:t>
                                    </w:r>
                                    <w:r>
                                      <w:rPr>
                                        <w:b/>
                                        <w:spacing w:val="17"/>
                                        <w:w w:val="117"/>
                                      </w:rPr>
                                      <w:t xml:space="preserve"> </w:t>
                                    </w:r>
                                    <w:r>
                                      <w:rPr>
                                        <w:b/>
                                        <w:w w:val="117"/>
                                      </w:rPr>
                                      <w:t>opportunities</w:t>
                                    </w:r>
                                    <w:r>
                                      <w:rPr>
                                        <w:b/>
                                        <w:spacing w:val="17"/>
                                        <w:w w:val="117"/>
                                      </w:rPr>
                                      <w:t xml:space="preserve"> </w:t>
                                    </w:r>
                                    <w:r>
                                      <w:rPr>
                                        <w:b/>
                                        <w:w w:val="117"/>
                                      </w:rPr>
                                      <w:t>to:</w:t>
                                    </w:r>
                                  </w:p>
                                </w:txbxContent>
                              </wps:txbx>
                              <wps:bodyPr horzOverflow="overflow" vert="horz" lIns="0" tIns="0" rIns="0" bIns="0" rtlCol="0">
                                <a:noAutofit/>
                              </wps:bodyPr>
                            </wps:wsp>
                            <wps:wsp>
                              <wps:cNvPr id="1116" name="Rectangle 1116"/>
                              <wps:cNvSpPr/>
                              <wps:spPr>
                                <a:xfrm>
                                  <a:off x="731850" y="876014"/>
                                  <a:ext cx="154902" cy="199735"/>
                                </a:xfrm>
                                <a:prstGeom prst="rect">
                                  <a:avLst/>
                                </a:prstGeom>
                                <a:ln>
                                  <a:noFill/>
                                </a:ln>
                              </wps:spPr>
                              <wps:txbx>
                                <w:txbxContent>
                                  <w:p w:rsidR="00105A0F" w:rsidRDefault="00CA2AC8">
                                    <w:pPr>
                                      <w:spacing w:after="160" w:line="259" w:lineRule="auto"/>
                                      <w:ind w:left="0" w:firstLine="0"/>
                                    </w:pPr>
                                    <w:r>
                                      <w:rPr>
                                        <w:b/>
                                        <w:w w:val="110"/>
                                      </w:rPr>
                                      <w:t>1.</w:t>
                                    </w:r>
                                  </w:p>
                                </w:txbxContent>
                              </wps:txbx>
                              <wps:bodyPr horzOverflow="overflow" vert="horz" lIns="0" tIns="0" rIns="0" bIns="0" rtlCol="0">
                                <a:noAutofit/>
                              </wps:bodyPr>
                            </wps:wsp>
                            <wps:wsp>
                              <wps:cNvPr id="1117" name="Rectangle 1117"/>
                              <wps:cNvSpPr/>
                              <wps:spPr>
                                <a:xfrm>
                                  <a:off x="1019856" y="876014"/>
                                  <a:ext cx="3519833" cy="200479"/>
                                </a:xfrm>
                                <a:prstGeom prst="rect">
                                  <a:avLst/>
                                </a:prstGeom>
                                <a:ln>
                                  <a:noFill/>
                                </a:ln>
                              </wps:spPr>
                              <wps:txbx>
                                <w:txbxContent>
                                  <w:p w:rsidR="00105A0F" w:rsidRDefault="00CA2AC8">
                                    <w:pPr>
                                      <w:spacing w:after="160" w:line="259" w:lineRule="auto"/>
                                      <w:ind w:left="0" w:firstLine="0"/>
                                    </w:pPr>
                                    <w:r>
                                      <w:rPr>
                                        <w:w w:val="104"/>
                                      </w:rPr>
                                      <w:t>work</w:t>
                                    </w:r>
                                    <w:r>
                                      <w:rPr>
                                        <w:spacing w:val="17"/>
                                        <w:w w:val="104"/>
                                      </w:rPr>
                                      <w:t xml:space="preserve"> </w:t>
                                    </w:r>
                                    <w:r>
                                      <w:rPr>
                                        <w:w w:val="104"/>
                                      </w:rPr>
                                      <w:t>both</w:t>
                                    </w:r>
                                    <w:r>
                                      <w:rPr>
                                        <w:spacing w:val="17"/>
                                        <w:w w:val="104"/>
                                      </w:rPr>
                                      <w:t xml:space="preserve"> </w:t>
                                    </w:r>
                                    <w:r>
                                      <w:rPr>
                                        <w:w w:val="104"/>
                                      </w:rPr>
                                      <w:t>independently</w:t>
                                    </w:r>
                                    <w:r>
                                      <w:rPr>
                                        <w:spacing w:val="17"/>
                                        <w:w w:val="104"/>
                                      </w:rPr>
                                      <w:t xml:space="preserve"> </w:t>
                                    </w:r>
                                    <w:r>
                                      <w:rPr>
                                        <w:w w:val="104"/>
                                      </w:rPr>
                                      <w:t>and</w:t>
                                    </w:r>
                                    <w:r>
                                      <w:rPr>
                                        <w:spacing w:val="17"/>
                                        <w:w w:val="104"/>
                                      </w:rPr>
                                      <w:t xml:space="preserve"> </w:t>
                                    </w:r>
                                    <w:r>
                                      <w:rPr>
                                        <w:w w:val="104"/>
                                      </w:rPr>
                                      <w:t>cooperatively</w:t>
                                    </w:r>
                                    <w:r>
                                      <w:rPr>
                                        <w:spacing w:val="11"/>
                                        <w:w w:val="104"/>
                                      </w:rPr>
                                      <w:t xml:space="preserve"> </w:t>
                                    </w:r>
                                  </w:p>
                                </w:txbxContent>
                              </wps:txbx>
                              <wps:bodyPr horzOverflow="overflow" vert="horz" lIns="0" tIns="0" rIns="0" bIns="0" rtlCol="0">
                                <a:noAutofit/>
                              </wps:bodyPr>
                            </wps:wsp>
                            <wps:wsp>
                              <wps:cNvPr id="1118" name="Rectangle 1118"/>
                              <wps:cNvSpPr/>
                              <wps:spPr>
                                <a:xfrm>
                                  <a:off x="1019856" y="1079208"/>
                                  <a:ext cx="2649616" cy="200479"/>
                                </a:xfrm>
                                <a:prstGeom prst="rect">
                                  <a:avLst/>
                                </a:prstGeom>
                                <a:ln>
                                  <a:noFill/>
                                </a:ln>
                              </wps:spPr>
                              <wps:txbx>
                                <w:txbxContent>
                                  <w:p w:rsidR="00105A0F" w:rsidRDefault="00CA2AC8">
                                    <w:pPr>
                                      <w:spacing w:after="160" w:line="259" w:lineRule="auto"/>
                                      <w:ind w:left="0" w:firstLine="0"/>
                                    </w:pPr>
                                    <w:r>
                                      <w:rPr>
                                        <w:w w:val="104"/>
                                      </w:rPr>
                                      <w:t>within</w:t>
                                    </w:r>
                                    <w:r>
                                      <w:rPr>
                                        <w:spacing w:val="17"/>
                                        <w:w w:val="104"/>
                                      </w:rPr>
                                      <w:t xml:space="preserve"> </w:t>
                                    </w:r>
                                    <w:r>
                                      <w:rPr>
                                        <w:w w:val="104"/>
                                      </w:rPr>
                                      <w:t>the</w:t>
                                    </w:r>
                                    <w:r>
                                      <w:rPr>
                                        <w:spacing w:val="17"/>
                                        <w:w w:val="104"/>
                                      </w:rPr>
                                      <w:t xml:space="preserve"> </w:t>
                                    </w:r>
                                    <w:r>
                                      <w:rPr>
                                        <w:w w:val="104"/>
                                      </w:rPr>
                                      <w:t>classroom</w:t>
                                    </w:r>
                                    <w:r>
                                      <w:rPr>
                                        <w:spacing w:val="17"/>
                                        <w:w w:val="104"/>
                                      </w:rPr>
                                      <w:t xml:space="preserve"> </w:t>
                                    </w:r>
                                    <w:r>
                                      <w:rPr>
                                        <w:w w:val="104"/>
                                      </w:rPr>
                                      <w:t>and</w:t>
                                    </w:r>
                                    <w:r>
                                      <w:rPr>
                                        <w:spacing w:val="17"/>
                                        <w:w w:val="104"/>
                                      </w:rPr>
                                      <w:t xml:space="preserve"> </w:t>
                                    </w:r>
                                    <w:r>
                                      <w:rPr>
                                        <w:w w:val="104"/>
                                      </w:rPr>
                                      <w:t>beyond</w:t>
                                    </w:r>
                                  </w:p>
                                </w:txbxContent>
                              </wps:txbx>
                              <wps:bodyPr horzOverflow="overflow" vert="horz" lIns="0" tIns="0" rIns="0" bIns="0" rtlCol="0">
                                <a:noAutofit/>
                              </wps:bodyPr>
                            </wps:wsp>
                            <wps:wsp>
                              <wps:cNvPr id="1119" name="Rectangle 1119"/>
                              <wps:cNvSpPr/>
                              <wps:spPr>
                                <a:xfrm>
                                  <a:off x="731850" y="1426404"/>
                                  <a:ext cx="154902" cy="199735"/>
                                </a:xfrm>
                                <a:prstGeom prst="rect">
                                  <a:avLst/>
                                </a:prstGeom>
                                <a:ln>
                                  <a:noFill/>
                                </a:ln>
                              </wps:spPr>
                              <wps:txbx>
                                <w:txbxContent>
                                  <w:p w:rsidR="00105A0F" w:rsidRDefault="00CA2AC8">
                                    <w:pPr>
                                      <w:spacing w:after="160" w:line="259" w:lineRule="auto"/>
                                      <w:ind w:left="0" w:firstLine="0"/>
                                    </w:pPr>
                                    <w:r>
                                      <w:rPr>
                                        <w:b/>
                                        <w:w w:val="110"/>
                                      </w:rPr>
                                      <w:t>2.</w:t>
                                    </w:r>
                                  </w:p>
                                </w:txbxContent>
                              </wps:txbx>
                              <wps:bodyPr horzOverflow="overflow" vert="horz" lIns="0" tIns="0" rIns="0" bIns="0" rtlCol="0">
                                <a:noAutofit/>
                              </wps:bodyPr>
                            </wps:wsp>
                            <wps:wsp>
                              <wps:cNvPr id="1120" name="Rectangle 1120"/>
                              <wps:cNvSpPr/>
                              <wps:spPr>
                                <a:xfrm>
                                  <a:off x="1019856" y="1426404"/>
                                  <a:ext cx="3113560" cy="200479"/>
                                </a:xfrm>
                                <a:prstGeom prst="rect">
                                  <a:avLst/>
                                </a:prstGeom>
                                <a:ln>
                                  <a:noFill/>
                                </a:ln>
                              </wps:spPr>
                              <wps:txbx>
                                <w:txbxContent>
                                  <w:p w:rsidR="00105A0F" w:rsidRDefault="00CA2AC8">
                                    <w:pPr>
                                      <w:spacing w:after="160" w:line="259" w:lineRule="auto"/>
                                      <w:ind w:left="0" w:firstLine="0"/>
                                    </w:pPr>
                                    <w:r>
                                      <w:rPr>
                                        <w:w w:val="103"/>
                                      </w:rPr>
                                      <w:t>listen</w:t>
                                    </w:r>
                                    <w:r>
                                      <w:rPr>
                                        <w:spacing w:val="17"/>
                                        <w:w w:val="103"/>
                                      </w:rPr>
                                      <w:t xml:space="preserve"> </w:t>
                                    </w:r>
                                    <w:r>
                                      <w:rPr>
                                        <w:w w:val="103"/>
                                      </w:rPr>
                                      <w:t>attentively</w:t>
                                    </w:r>
                                    <w:r>
                                      <w:rPr>
                                        <w:spacing w:val="17"/>
                                        <w:w w:val="103"/>
                                      </w:rPr>
                                      <w:t xml:space="preserve"> </w:t>
                                    </w:r>
                                    <w:r>
                                      <w:rPr>
                                        <w:w w:val="103"/>
                                      </w:rPr>
                                      <w:t>and</w:t>
                                    </w:r>
                                    <w:r>
                                      <w:rPr>
                                        <w:spacing w:val="17"/>
                                        <w:w w:val="103"/>
                                      </w:rPr>
                                      <w:t xml:space="preserve"> </w:t>
                                    </w:r>
                                    <w:r>
                                      <w:rPr>
                                        <w:w w:val="103"/>
                                      </w:rPr>
                                      <w:t>respond</w:t>
                                    </w:r>
                                    <w:r>
                                      <w:rPr>
                                        <w:spacing w:val="17"/>
                                        <w:w w:val="103"/>
                                      </w:rPr>
                                      <w:t xml:space="preserve"> </w:t>
                                    </w:r>
                                    <w:r>
                                      <w:rPr>
                                        <w:w w:val="103"/>
                                      </w:rPr>
                                      <w:t>helpfully</w:t>
                                    </w:r>
                                    <w:r>
                                      <w:rPr>
                                        <w:spacing w:val="11"/>
                                        <w:w w:val="103"/>
                                      </w:rPr>
                                      <w:t xml:space="preserve"> </w:t>
                                    </w:r>
                                  </w:p>
                                </w:txbxContent>
                              </wps:txbx>
                              <wps:bodyPr horzOverflow="overflow" vert="horz" lIns="0" tIns="0" rIns="0" bIns="0" rtlCol="0">
                                <a:noAutofit/>
                              </wps:bodyPr>
                            </wps:wsp>
                            <wps:wsp>
                              <wps:cNvPr id="1121" name="Rectangle 1121"/>
                              <wps:cNvSpPr/>
                              <wps:spPr>
                                <a:xfrm>
                                  <a:off x="1019856" y="1629598"/>
                                  <a:ext cx="3356756" cy="200479"/>
                                </a:xfrm>
                                <a:prstGeom prst="rect">
                                  <a:avLst/>
                                </a:prstGeom>
                                <a:ln>
                                  <a:noFill/>
                                </a:ln>
                              </wps:spPr>
                              <wps:txbx>
                                <w:txbxContent>
                                  <w:p w:rsidR="00105A0F" w:rsidRDefault="00CA2AC8">
                                    <w:pPr>
                                      <w:spacing w:after="160" w:line="259" w:lineRule="auto"/>
                                      <w:ind w:left="0" w:firstLine="0"/>
                                    </w:pPr>
                                    <w:r>
                                      <w:rPr>
                                        <w:w w:val="105"/>
                                      </w:rPr>
                                      <w:t>noting</w:t>
                                    </w:r>
                                    <w:r>
                                      <w:rPr>
                                        <w:spacing w:val="17"/>
                                        <w:w w:val="105"/>
                                      </w:rPr>
                                      <w:t xml:space="preserve"> </w:t>
                                    </w:r>
                                    <w:r>
                                      <w:rPr>
                                        <w:w w:val="105"/>
                                      </w:rPr>
                                      <w:t>strengths</w:t>
                                    </w:r>
                                    <w:r>
                                      <w:rPr>
                                        <w:spacing w:val="17"/>
                                        <w:w w:val="105"/>
                                      </w:rPr>
                                      <w:t xml:space="preserve"> </w:t>
                                    </w:r>
                                    <w:r>
                                      <w:rPr>
                                        <w:w w:val="105"/>
                                      </w:rPr>
                                      <w:t>and</w:t>
                                    </w:r>
                                    <w:r>
                                      <w:rPr>
                                        <w:spacing w:val="17"/>
                                        <w:w w:val="105"/>
                                      </w:rPr>
                                      <w:t xml:space="preserve"> </w:t>
                                    </w:r>
                                    <w:r>
                                      <w:rPr>
                                        <w:w w:val="105"/>
                                      </w:rPr>
                                      <w:t>weaknesses</w:t>
                                    </w:r>
                                    <w:r>
                                      <w:rPr>
                                        <w:spacing w:val="17"/>
                                        <w:w w:val="105"/>
                                      </w:rPr>
                                      <w:t xml:space="preserve"> </w:t>
                                    </w:r>
                                    <w:r>
                                      <w:rPr>
                                        <w:w w:val="105"/>
                                      </w:rPr>
                                      <w:t>of</w:t>
                                    </w:r>
                                    <w:r>
                                      <w:rPr>
                                        <w:spacing w:val="17"/>
                                        <w:w w:val="105"/>
                                      </w:rPr>
                                      <w:t xml:space="preserve"> </w:t>
                                    </w:r>
                                    <w:r>
                                      <w:rPr>
                                        <w:w w:val="105"/>
                                      </w:rPr>
                                      <w:t>views</w:t>
                                    </w:r>
                                  </w:p>
                                </w:txbxContent>
                              </wps:txbx>
                              <wps:bodyPr horzOverflow="overflow" vert="horz" lIns="0" tIns="0" rIns="0" bIns="0" rtlCol="0">
                                <a:noAutofit/>
                              </wps:bodyPr>
                            </wps:wsp>
                            <wps:wsp>
                              <wps:cNvPr id="1122" name="Rectangle 1122"/>
                              <wps:cNvSpPr/>
                              <wps:spPr>
                                <a:xfrm>
                                  <a:off x="731850" y="1976795"/>
                                  <a:ext cx="154902" cy="199735"/>
                                </a:xfrm>
                                <a:prstGeom prst="rect">
                                  <a:avLst/>
                                </a:prstGeom>
                                <a:ln>
                                  <a:noFill/>
                                </a:ln>
                              </wps:spPr>
                              <wps:txbx>
                                <w:txbxContent>
                                  <w:p w:rsidR="00105A0F" w:rsidRDefault="00CA2AC8">
                                    <w:pPr>
                                      <w:spacing w:after="160" w:line="259" w:lineRule="auto"/>
                                      <w:ind w:left="0" w:firstLine="0"/>
                                    </w:pPr>
                                    <w:r>
                                      <w:rPr>
                                        <w:b/>
                                        <w:w w:val="110"/>
                                      </w:rPr>
                                      <w:t>3.</w:t>
                                    </w:r>
                                  </w:p>
                                </w:txbxContent>
                              </wps:txbx>
                              <wps:bodyPr horzOverflow="overflow" vert="horz" lIns="0" tIns="0" rIns="0" bIns="0" rtlCol="0">
                                <a:noAutofit/>
                              </wps:bodyPr>
                            </wps:wsp>
                            <wps:wsp>
                              <wps:cNvPr id="1123" name="Rectangle 1123"/>
                              <wps:cNvSpPr/>
                              <wps:spPr>
                                <a:xfrm>
                                  <a:off x="1019856" y="1976795"/>
                                  <a:ext cx="3242822" cy="200479"/>
                                </a:xfrm>
                                <a:prstGeom prst="rect">
                                  <a:avLst/>
                                </a:prstGeom>
                                <a:ln>
                                  <a:noFill/>
                                </a:ln>
                              </wps:spPr>
                              <wps:txbx>
                                <w:txbxContent>
                                  <w:p w:rsidR="00105A0F" w:rsidRDefault="00CA2AC8">
                                    <w:pPr>
                                      <w:spacing w:after="160" w:line="259" w:lineRule="auto"/>
                                      <w:ind w:left="0" w:firstLine="0"/>
                                    </w:pPr>
                                    <w:r>
                                      <w:rPr>
                                        <w:w w:val="104"/>
                                      </w:rPr>
                                      <w:t>access</w:t>
                                    </w:r>
                                    <w:r>
                                      <w:rPr>
                                        <w:spacing w:val="17"/>
                                        <w:w w:val="104"/>
                                      </w:rPr>
                                      <w:t xml:space="preserve"> </w:t>
                                    </w:r>
                                    <w:r>
                                      <w:rPr>
                                        <w:w w:val="104"/>
                                      </w:rPr>
                                      <w:t>a</w:t>
                                    </w:r>
                                    <w:r>
                                      <w:rPr>
                                        <w:spacing w:val="17"/>
                                        <w:w w:val="104"/>
                                      </w:rPr>
                                      <w:t xml:space="preserve"> </w:t>
                                    </w:r>
                                    <w:r>
                                      <w:rPr>
                                        <w:w w:val="104"/>
                                      </w:rPr>
                                      <w:t>wide</w:t>
                                    </w:r>
                                    <w:r>
                                      <w:rPr>
                                        <w:spacing w:val="17"/>
                                        <w:w w:val="104"/>
                                      </w:rPr>
                                      <w:t xml:space="preserve"> </w:t>
                                    </w:r>
                                    <w:r>
                                      <w:rPr>
                                        <w:w w:val="104"/>
                                      </w:rPr>
                                      <w:t>range</w:t>
                                    </w:r>
                                    <w:r>
                                      <w:rPr>
                                        <w:spacing w:val="17"/>
                                        <w:w w:val="104"/>
                                      </w:rPr>
                                      <w:t xml:space="preserve"> </w:t>
                                    </w:r>
                                    <w:r>
                                      <w:rPr>
                                        <w:w w:val="104"/>
                                      </w:rPr>
                                      <w:t>of</w:t>
                                    </w:r>
                                    <w:r>
                                      <w:rPr>
                                        <w:spacing w:val="17"/>
                                        <w:w w:val="104"/>
                                      </w:rPr>
                                      <w:t xml:space="preserve"> </w:t>
                                    </w:r>
                                    <w:r>
                                      <w:rPr>
                                        <w:w w:val="104"/>
                                      </w:rPr>
                                      <w:t>sources</w:t>
                                    </w:r>
                                    <w:r>
                                      <w:rPr>
                                        <w:spacing w:val="17"/>
                                        <w:w w:val="104"/>
                                      </w:rPr>
                                      <w:t xml:space="preserve"> </w:t>
                                    </w:r>
                                    <w:r>
                                      <w:rPr>
                                        <w:w w:val="104"/>
                                      </w:rPr>
                                      <w:t>for</w:t>
                                    </w:r>
                                    <w:r>
                                      <w:rPr>
                                        <w:spacing w:val="17"/>
                                        <w:w w:val="104"/>
                                      </w:rPr>
                                      <w:t xml:space="preserve"> </w:t>
                                    </w:r>
                                    <w:r>
                                      <w:rPr>
                                        <w:w w:val="104"/>
                                      </w:rPr>
                                      <w:t>help,</w:t>
                                    </w:r>
                                    <w:r>
                                      <w:rPr>
                                        <w:spacing w:val="11"/>
                                        <w:w w:val="104"/>
                                      </w:rPr>
                                      <w:t xml:space="preserve"> </w:t>
                                    </w:r>
                                  </w:p>
                                </w:txbxContent>
                              </wps:txbx>
                              <wps:bodyPr horzOverflow="overflow" vert="horz" lIns="0" tIns="0" rIns="0" bIns="0" rtlCol="0">
                                <a:noAutofit/>
                              </wps:bodyPr>
                            </wps:wsp>
                            <wps:wsp>
                              <wps:cNvPr id="1124" name="Rectangle 1124"/>
                              <wps:cNvSpPr/>
                              <wps:spPr>
                                <a:xfrm>
                                  <a:off x="1019856" y="2179989"/>
                                  <a:ext cx="1517381" cy="200479"/>
                                </a:xfrm>
                                <a:prstGeom prst="rect">
                                  <a:avLst/>
                                </a:prstGeom>
                                <a:ln>
                                  <a:noFill/>
                                </a:ln>
                              </wps:spPr>
                              <wps:txbx>
                                <w:txbxContent>
                                  <w:p w:rsidR="00105A0F" w:rsidRDefault="00CA2AC8">
                                    <w:pPr>
                                      <w:spacing w:after="160" w:line="259" w:lineRule="auto"/>
                                      <w:ind w:left="0" w:firstLine="0"/>
                                    </w:pPr>
                                    <w:r>
                                      <w:rPr>
                                        <w:w w:val="104"/>
                                      </w:rPr>
                                      <w:t>support</w:t>
                                    </w:r>
                                    <w:r>
                                      <w:rPr>
                                        <w:spacing w:val="17"/>
                                        <w:w w:val="104"/>
                                      </w:rPr>
                                      <w:t xml:space="preserve"> </w:t>
                                    </w:r>
                                    <w:r>
                                      <w:rPr>
                                        <w:w w:val="104"/>
                                      </w:rPr>
                                      <w:t>and</w:t>
                                    </w:r>
                                    <w:r>
                                      <w:rPr>
                                        <w:spacing w:val="17"/>
                                        <w:w w:val="104"/>
                                      </w:rPr>
                                      <w:t xml:space="preserve"> </w:t>
                                    </w:r>
                                    <w:r>
                                      <w:rPr>
                                        <w:w w:val="104"/>
                                      </w:rPr>
                                      <w:t>advice</w:t>
                                    </w:r>
                                  </w:p>
                                </w:txbxContent>
                              </wps:txbx>
                              <wps:bodyPr horzOverflow="overflow" vert="horz" lIns="0" tIns="0" rIns="0" bIns="0" rtlCol="0">
                                <a:noAutofit/>
                              </wps:bodyPr>
                            </wps:wsp>
                            <wps:wsp>
                              <wps:cNvPr id="1125" name="Rectangle 1125"/>
                              <wps:cNvSpPr/>
                              <wps:spPr>
                                <a:xfrm>
                                  <a:off x="731850" y="2527185"/>
                                  <a:ext cx="154902" cy="199735"/>
                                </a:xfrm>
                                <a:prstGeom prst="rect">
                                  <a:avLst/>
                                </a:prstGeom>
                                <a:ln>
                                  <a:noFill/>
                                </a:ln>
                              </wps:spPr>
                              <wps:txbx>
                                <w:txbxContent>
                                  <w:p w:rsidR="00105A0F" w:rsidRDefault="00CA2AC8">
                                    <w:pPr>
                                      <w:spacing w:after="160" w:line="259" w:lineRule="auto"/>
                                      <w:ind w:left="0" w:firstLine="0"/>
                                    </w:pPr>
                                    <w:r>
                                      <w:rPr>
                                        <w:b/>
                                        <w:w w:val="110"/>
                                      </w:rPr>
                                      <w:t>4.</w:t>
                                    </w:r>
                                  </w:p>
                                </w:txbxContent>
                              </wps:txbx>
                              <wps:bodyPr horzOverflow="overflow" vert="horz" lIns="0" tIns="0" rIns="0" bIns="0" rtlCol="0">
                                <a:noAutofit/>
                              </wps:bodyPr>
                            </wps:wsp>
                            <wps:wsp>
                              <wps:cNvPr id="1126" name="Rectangle 1126"/>
                              <wps:cNvSpPr/>
                              <wps:spPr>
                                <a:xfrm>
                                  <a:off x="1019856" y="2527185"/>
                                  <a:ext cx="3531278" cy="200479"/>
                                </a:xfrm>
                                <a:prstGeom prst="rect">
                                  <a:avLst/>
                                </a:prstGeom>
                                <a:ln>
                                  <a:noFill/>
                                </a:ln>
                              </wps:spPr>
                              <wps:txbx>
                                <w:txbxContent>
                                  <w:p w:rsidR="00105A0F" w:rsidRDefault="00CA2AC8">
                                    <w:pPr>
                                      <w:spacing w:after="160" w:line="259" w:lineRule="auto"/>
                                      <w:ind w:left="0" w:firstLine="0"/>
                                    </w:pPr>
                                    <w:r>
                                      <w:rPr>
                                        <w:w w:val="104"/>
                                      </w:rPr>
                                      <w:t>locate,</w:t>
                                    </w:r>
                                    <w:r>
                                      <w:rPr>
                                        <w:spacing w:val="17"/>
                                        <w:w w:val="104"/>
                                      </w:rPr>
                                      <w:t xml:space="preserve"> </w:t>
                                    </w:r>
                                    <w:r>
                                      <w:rPr>
                                        <w:w w:val="104"/>
                                      </w:rPr>
                                      <w:t>select</w:t>
                                    </w:r>
                                    <w:r>
                                      <w:rPr>
                                        <w:spacing w:val="17"/>
                                        <w:w w:val="104"/>
                                      </w:rPr>
                                      <w:t xml:space="preserve"> </w:t>
                                    </w:r>
                                    <w:r>
                                      <w:rPr>
                                        <w:w w:val="104"/>
                                      </w:rPr>
                                      <w:t>and</w:t>
                                    </w:r>
                                    <w:r>
                                      <w:rPr>
                                        <w:spacing w:val="17"/>
                                        <w:w w:val="104"/>
                                      </w:rPr>
                                      <w:t xml:space="preserve"> </w:t>
                                    </w:r>
                                    <w:r>
                                      <w:rPr>
                                        <w:w w:val="104"/>
                                      </w:rPr>
                                      <w:t>identify</w:t>
                                    </w:r>
                                    <w:r>
                                      <w:rPr>
                                        <w:spacing w:val="17"/>
                                        <w:w w:val="104"/>
                                      </w:rPr>
                                      <w:t xml:space="preserve"> </w:t>
                                    </w:r>
                                    <w:r>
                                      <w:rPr>
                                        <w:w w:val="104"/>
                                      </w:rPr>
                                      <w:t>key</w:t>
                                    </w:r>
                                    <w:r>
                                      <w:rPr>
                                        <w:spacing w:val="17"/>
                                        <w:w w:val="104"/>
                                      </w:rPr>
                                      <w:t xml:space="preserve"> </w:t>
                                    </w:r>
                                    <w:r>
                                      <w:rPr>
                                        <w:w w:val="104"/>
                                      </w:rPr>
                                      <w:t>points</w:t>
                                    </w:r>
                                    <w:r>
                                      <w:rPr>
                                        <w:spacing w:val="17"/>
                                        <w:w w:val="104"/>
                                      </w:rPr>
                                      <w:t xml:space="preserve"> </w:t>
                                    </w:r>
                                    <w:r>
                                      <w:rPr>
                                        <w:w w:val="104"/>
                                      </w:rPr>
                                      <w:t>from</w:t>
                                    </w:r>
                                    <w:r>
                                      <w:rPr>
                                        <w:spacing w:val="17"/>
                                        <w:w w:val="104"/>
                                      </w:rPr>
                                      <w:t xml:space="preserve"> </w:t>
                                    </w:r>
                                    <w:r>
                                      <w:rPr>
                                        <w:w w:val="104"/>
                                      </w:rPr>
                                      <w:t>a</w:t>
                                    </w:r>
                                    <w:r>
                                      <w:rPr>
                                        <w:spacing w:val="11"/>
                                        <w:w w:val="104"/>
                                      </w:rPr>
                                      <w:t xml:space="preserve"> </w:t>
                                    </w:r>
                                  </w:p>
                                </w:txbxContent>
                              </wps:txbx>
                              <wps:bodyPr horzOverflow="overflow" vert="horz" lIns="0" tIns="0" rIns="0" bIns="0" rtlCol="0">
                                <a:noAutofit/>
                              </wps:bodyPr>
                            </wps:wsp>
                            <wps:wsp>
                              <wps:cNvPr id="1127" name="Rectangle 1127"/>
                              <wps:cNvSpPr/>
                              <wps:spPr>
                                <a:xfrm>
                                  <a:off x="1019856" y="2730393"/>
                                  <a:ext cx="3509372" cy="200479"/>
                                </a:xfrm>
                                <a:prstGeom prst="rect">
                                  <a:avLst/>
                                </a:prstGeom>
                                <a:ln>
                                  <a:noFill/>
                                </a:ln>
                              </wps:spPr>
                              <wps:txbx>
                                <w:txbxContent>
                                  <w:p w:rsidR="00105A0F" w:rsidRDefault="00CA2AC8">
                                    <w:pPr>
                                      <w:spacing w:after="160" w:line="259" w:lineRule="auto"/>
                                      <w:ind w:left="0" w:firstLine="0"/>
                                    </w:pPr>
                                    <w:r>
                                      <w:rPr>
                                        <w:w w:val="105"/>
                                      </w:rPr>
                                      <w:t>range</w:t>
                                    </w:r>
                                    <w:r>
                                      <w:rPr>
                                        <w:spacing w:val="17"/>
                                        <w:w w:val="105"/>
                                      </w:rPr>
                                      <w:t xml:space="preserve"> </w:t>
                                    </w:r>
                                    <w:r>
                                      <w:rPr>
                                        <w:w w:val="105"/>
                                      </w:rPr>
                                      <w:t>of</w:t>
                                    </w:r>
                                    <w:r>
                                      <w:rPr>
                                        <w:spacing w:val="17"/>
                                        <w:w w:val="105"/>
                                      </w:rPr>
                                      <w:t xml:space="preserve"> </w:t>
                                    </w:r>
                                    <w:r>
                                      <w:rPr>
                                        <w:w w:val="105"/>
                                      </w:rPr>
                                      <w:t>information,</w:t>
                                    </w:r>
                                    <w:r>
                                      <w:rPr>
                                        <w:spacing w:val="17"/>
                                        <w:w w:val="105"/>
                                      </w:rPr>
                                      <w:t xml:space="preserve"> </w:t>
                                    </w:r>
                                    <w:r>
                                      <w:rPr>
                                        <w:w w:val="105"/>
                                      </w:rPr>
                                      <w:t>including</w:t>
                                    </w:r>
                                    <w:r>
                                      <w:rPr>
                                        <w:spacing w:val="17"/>
                                        <w:w w:val="105"/>
                                      </w:rPr>
                                      <w:t xml:space="preserve"> </w:t>
                                    </w:r>
                                    <w:r>
                                      <w:rPr>
                                        <w:w w:val="105"/>
                                      </w:rPr>
                                      <w:t>any</w:t>
                                    </w:r>
                                    <w:r>
                                      <w:rPr>
                                        <w:spacing w:val="17"/>
                                        <w:w w:val="105"/>
                                      </w:rPr>
                                      <w:t xml:space="preserve"> </w:t>
                                    </w:r>
                                    <w:r>
                                      <w:rPr>
                                        <w:w w:val="105"/>
                                      </w:rPr>
                                      <w:t>lines</w:t>
                                    </w:r>
                                    <w:r>
                                      <w:rPr>
                                        <w:spacing w:val="17"/>
                                        <w:w w:val="105"/>
                                      </w:rPr>
                                      <w:t xml:space="preserve"> </w:t>
                                    </w:r>
                                    <w:r>
                                      <w:rPr>
                                        <w:w w:val="105"/>
                                      </w:rPr>
                                      <w:t>of</w:t>
                                    </w:r>
                                    <w:r>
                                      <w:rPr>
                                        <w:spacing w:val="11"/>
                                        <w:w w:val="105"/>
                                      </w:rPr>
                                      <w:t xml:space="preserve"> </w:t>
                                    </w:r>
                                  </w:p>
                                </w:txbxContent>
                              </wps:txbx>
                              <wps:bodyPr horzOverflow="overflow" vert="horz" lIns="0" tIns="0" rIns="0" bIns="0" rtlCol="0">
                                <a:noAutofit/>
                              </wps:bodyPr>
                            </wps:wsp>
                            <wps:wsp>
                              <wps:cNvPr id="1128" name="Rectangle 1128"/>
                              <wps:cNvSpPr/>
                              <wps:spPr>
                                <a:xfrm>
                                  <a:off x="1019856" y="2933601"/>
                                  <a:ext cx="770926" cy="200479"/>
                                </a:xfrm>
                                <a:prstGeom prst="rect">
                                  <a:avLst/>
                                </a:prstGeom>
                                <a:ln>
                                  <a:noFill/>
                                </a:ln>
                              </wps:spPr>
                              <wps:txbx>
                                <w:txbxContent>
                                  <w:p w:rsidR="00105A0F" w:rsidRDefault="00CA2AC8">
                                    <w:pPr>
                                      <w:spacing w:after="160" w:line="259" w:lineRule="auto"/>
                                      <w:ind w:left="0" w:firstLine="0"/>
                                    </w:pPr>
                                    <w:r>
                                      <w:rPr>
                                        <w:w w:val="105"/>
                                      </w:rPr>
                                      <w:t>reasoning</w:t>
                                    </w:r>
                                  </w:p>
                                </w:txbxContent>
                              </wps:txbx>
                              <wps:bodyPr horzOverflow="overflow" vert="horz" lIns="0" tIns="0" rIns="0" bIns="0" rtlCol="0">
                                <a:noAutofit/>
                              </wps:bodyPr>
                            </wps:wsp>
                            <wps:wsp>
                              <wps:cNvPr id="1129" name="Rectangle 1129"/>
                              <wps:cNvSpPr/>
                              <wps:spPr>
                                <a:xfrm>
                                  <a:off x="731850" y="3280811"/>
                                  <a:ext cx="154902" cy="199735"/>
                                </a:xfrm>
                                <a:prstGeom prst="rect">
                                  <a:avLst/>
                                </a:prstGeom>
                                <a:ln>
                                  <a:noFill/>
                                </a:ln>
                              </wps:spPr>
                              <wps:txbx>
                                <w:txbxContent>
                                  <w:p w:rsidR="00105A0F" w:rsidRDefault="00CA2AC8">
                                    <w:pPr>
                                      <w:spacing w:after="160" w:line="259" w:lineRule="auto"/>
                                      <w:ind w:left="0" w:firstLine="0"/>
                                    </w:pPr>
                                    <w:r>
                                      <w:rPr>
                                        <w:b/>
                                        <w:w w:val="110"/>
                                      </w:rPr>
                                      <w:t>5.</w:t>
                                    </w:r>
                                  </w:p>
                                </w:txbxContent>
                              </wps:txbx>
                              <wps:bodyPr horzOverflow="overflow" vert="horz" lIns="0" tIns="0" rIns="0" bIns="0" rtlCol="0">
                                <a:noAutofit/>
                              </wps:bodyPr>
                            </wps:wsp>
                            <wps:wsp>
                              <wps:cNvPr id="1130" name="Rectangle 1130"/>
                              <wps:cNvSpPr/>
                              <wps:spPr>
                                <a:xfrm>
                                  <a:off x="1019856" y="3280811"/>
                                  <a:ext cx="2790248" cy="200479"/>
                                </a:xfrm>
                                <a:prstGeom prst="rect">
                                  <a:avLst/>
                                </a:prstGeom>
                                <a:ln>
                                  <a:noFill/>
                                </a:ln>
                              </wps:spPr>
                              <wps:txbx>
                                <w:txbxContent>
                                  <w:p w:rsidR="00105A0F" w:rsidRDefault="00CA2AC8">
                                    <w:pPr>
                                      <w:spacing w:after="160" w:line="259" w:lineRule="auto"/>
                                      <w:ind w:left="0" w:firstLine="0"/>
                                    </w:pPr>
                                    <w:r>
                                      <w:rPr>
                                        <w:w w:val="103"/>
                                      </w:rPr>
                                      <w:t>select,</w:t>
                                    </w:r>
                                    <w:r>
                                      <w:rPr>
                                        <w:spacing w:val="17"/>
                                        <w:w w:val="103"/>
                                      </w:rPr>
                                      <w:t xml:space="preserve"> </w:t>
                                    </w:r>
                                    <w:r>
                                      <w:rPr>
                                        <w:w w:val="103"/>
                                      </w:rPr>
                                      <w:t>compare</w:t>
                                    </w:r>
                                    <w:r>
                                      <w:rPr>
                                        <w:spacing w:val="17"/>
                                        <w:w w:val="103"/>
                                      </w:rPr>
                                      <w:t xml:space="preserve"> </w:t>
                                    </w:r>
                                    <w:r>
                                      <w:rPr>
                                        <w:w w:val="103"/>
                                      </w:rPr>
                                      <w:t>and</w:t>
                                    </w:r>
                                    <w:r>
                                      <w:rPr>
                                        <w:spacing w:val="17"/>
                                        <w:w w:val="103"/>
                                      </w:rPr>
                                      <w:t xml:space="preserve"> </w:t>
                                    </w:r>
                                    <w:r>
                                      <w:rPr>
                                        <w:w w:val="103"/>
                                      </w:rPr>
                                      <w:t>interpret</w:t>
                                    </w:r>
                                    <w:r>
                                      <w:rPr>
                                        <w:spacing w:val="17"/>
                                        <w:w w:val="103"/>
                                      </w:rPr>
                                      <w:t xml:space="preserve"> </w:t>
                                    </w:r>
                                    <w:r>
                                      <w:rPr>
                                        <w:w w:val="103"/>
                                      </w:rPr>
                                      <w:t>data</w:t>
                                    </w:r>
                                    <w:r>
                                      <w:rPr>
                                        <w:spacing w:val="11"/>
                                        <w:w w:val="103"/>
                                      </w:rPr>
                                      <w:t xml:space="preserve"> </w:t>
                                    </w:r>
                                  </w:p>
                                </w:txbxContent>
                              </wps:txbx>
                              <wps:bodyPr horzOverflow="overflow" vert="horz" lIns="0" tIns="0" rIns="0" bIns="0" rtlCol="0">
                                <a:noAutofit/>
                              </wps:bodyPr>
                            </wps:wsp>
                            <wps:wsp>
                              <wps:cNvPr id="1131" name="Rectangle 1131"/>
                              <wps:cNvSpPr/>
                              <wps:spPr>
                                <a:xfrm>
                                  <a:off x="1019856" y="3484005"/>
                                  <a:ext cx="2195165" cy="200479"/>
                                </a:xfrm>
                                <a:prstGeom prst="rect">
                                  <a:avLst/>
                                </a:prstGeom>
                                <a:ln>
                                  <a:noFill/>
                                </a:ln>
                              </wps:spPr>
                              <wps:txbx>
                                <w:txbxContent>
                                  <w:p w:rsidR="00105A0F" w:rsidRDefault="00CA2AC8">
                                    <w:pPr>
                                      <w:spacing w:after="160" w:line="259" w:lineRule="auto"/>
                                      <w:ind w:left="0" w:firstLine="0"/>
                                    </w:pPr>
                                    <w:r>
                                      <w:rPr>
                                        <w:w w:val="103"/>
                                      </w:rPr>
                                      <w:t>relevant</w:t>
                                    </w:r>
                                    <w:r>
                                      <w:rPr>
                                        <w:spacing w:val="17"/>
                                        <w:w w:val="103"/>
                                      </w:rPr>
                                      <w:t xml:space="preserve"> </w:t>
                                    </w:r>
                                    <w:r>
                                      <w:rPr>
                                        <w:w w:val="103"/>
                                      </w:rPr>
                                      <w:t>to</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needs</w:t>
                                    </w:r>
                                  </w:p>
                                </w:txbxContent>
                              </wps:txbx>
                              <wps:bodyPr horzOverflow="overflow" vert="horz" lIns="0" tIns="0" rIns="0" bIns="0" rtlCol="0">
                                <a:noAutofit/>
                              </wps:bodyPr>
                            </wps:wsp>
                            <wps:wsp>
                              <wps:cNvPr id="1132" name="Rectangle 1132"/>
                              <wps:cNvSpPr/>
                              <wps:spPr>
                                <a:xfrm>
                                  <a:off x="3868059" y="528805"/>
                                  <a:ext cx="154902" cy="199735"/>
                                </a:xfrm>
                                <a:prstGeom prst="rect">
                                  <a:avLst/>
                                </a:prstGeom>
                                <a:ln>
                                  <a:noFill/>
                                </a:ln>
                              </wps:spPr>
                              <wps:txbx>
                                <w:txbxContent>
                                  <w:p w:rsidR="00105A0F" w:rsidRDefault="00CA2AC8">
                                    <w:pPr>
                                      <w:spacing w:after="160" w:line="259" w:lineRule="auto"/>
                                      <w:ind w:left="0" w:firstLine="0"/>
                                    </w:pPr>
                                    <w:r>
                                      <w:rPr>
                                        <w:b/>
                                        <w:w w:val="110"/>
                                      </w:rPr>
                                      <w:t>6.</w:t>
                                    </w:r>
                                  </w:p>
                                </w:txbxContent>
                              </wps:txbx>
                              <wps:bodyPr horzOverflow="overflow" vert="horz" lIns="0" tIns="0" rIns="0" bIns="0" rtlCol="0">
                                <a:noAutofit/>
                              </wps:bodyPr>
                            </wps:wsp>
                            <wps:wsp>
                              <wps:cNvPr id="1133" name="Rectangle 1133"/>
                              <wps:cNvSpPr/>
                              <wps:spPr>
                                <a:xfrm>
                                  <a:off x="4156051" y="528805"/>
                                  <a:ext cx="2755857" cy="200479"/>
                                </a:xfrm>
                                <a:prstGeom prst="rect">
                                  <a:avLst/>
                                </a:prstGeom>
                                <a:ln>
                                  <a:noFill/>
                                </a:ln>
                              </wps:spPr>
                              <wps:txbx>
                                <w:txbxContent>
                                  <w:p w:rsidR="00105A0F" w:rsidRDefault="00CA2AC8">
                                    <w:pPr>
                                      <w:spacing w:after="160" w:line="259" w:lineRule="auto"/>
                                      <w:ind w:left="0" w:firstLine="0"/>
                                    </w:pPr>
                                    <w:r>
                                      <w:rPr>
                                        <w:w w:val="105"/>
                                      </w:rPr>
                                      <w:t>use</w:t>
                                    </w:r>
                                    <w:r>
                                      <w:rPr>
                                        <w:spacing w:val="17"/>
                                        <w:w w:val="105"/>
                                      </w:rPr>
                                      <w:t xml:space="preserve"> </w:t>
                                    </w:r>
                                    <w:r>
                                      <w:rPr>
                                        <w:w w:val="105"/>
                                      </w:rPr>
                                      <w:t>ICT</w:t>
                                    </w:r>
                                    <w:r>
                                      <w:rPr>
                                        <w:spacing w:val="17"/>
                                        <w:w w:val="105"/>
                                      </w:rPr>
                                      <w:t xml:space="preserve"> </w:t>
                                    </w:r>
                                    <w:r>
                                      <w:rPr>
                                        <w:w w:val="105"/>
                                      </w:rPr>
                                      <w:t>to</w:t>
                                    </w:r>
                                    <w:r>
                                      <w:rPr>
                                        <w:spacing w:val="17"/>
                                        <w:w w:val="105"/>
                                      </w:rPr>
                                      <w:t xml:space="preserve"> </w:t>
                                    </w:r>
                                    <w:r>
                                      <w:rPr>
                                        <w:w w:val="105"/>
                                      </w:rPr>
                                      <w:t>find</w:t>
                                    </w:r>
                                    <w:r>
                                      <w:rPr>
                                        <w:spacing w:val="17"/>
                                        <w:w w:val="105"/>
                                      </w:rPr>
                                      <w:t xml:space="preserve"> </w:t>
                                    </w:r>
                                    <w:r>
                                      <w:rPr>
                                        <w:w w:val="105"/>
                                      </w:rPr>
                                      <w:t>information</w:t>
                                    </w:r>
                                    <w:r>
                                      <w:rPr>
                                        <w:spacing w:val="17"/>
                                        <w:w w:val="105"/>
                                      </w:rPr>
                                      <w:t xml:space="preserve"> </w:t>
                                    </w:r>
                                    <w:r>
                                      <w:rPr>
                                        <w:w w:val="105"/>
                                      </w:rPr>
                                      <w:t>that</w:t>
                                    </w:r>
                                    <w:r>
                                      <w:rPr>
                                        <w:spacing w:val="17"/>
                                        <w:w w:val="105"/>
                                      </w:rPr>
                                      <w:t xml:space="preserve"> </w:t>
                                    </w:r>
                                    <w:r>
                                      <w:rPr>
                                        <w:w w:val="105"/>
                                      </w:rPr>
                                      <w:t>is</w:t>
                                    </w:r>
                                    <w:r>
                                      <w:rPr>
                                        <w:spacing w:val="11"/>
                                        <w:w w:val="105"/>
                                      </w:rPr>
                                      <w:t xml:space="preserve"> </w:t>
                                    </w:r>
                                  </w:p>
                                </w:txbxContent>
                              </wps:txbx>
                              <wps:bodyPr horzOverflow="overflow" vert="horz" lIns="0" tIns="0" rIns="0" bIns="0" rtlCol="0">
                                <a:noAutofit/>
                              </wps:bodyPr>
                            </wps:wsp>
                            <wps:wsp>
                              <wps:cNvPr id="1134" name="Rectangle 1134"/>
                              <wps:cNvSpPr/>
                              <wps:spPr>
                                <a:xfrm>
                                  <a:off x="4156051" y="732013"/>
                                  <a:ext cx="2927759" cy="200479"/>
                                </a:xfrm>
                                <a:prstGeom prst="rect">
                                  <a:avLst/>
                                </a:prstGeom>
                                <a:ln>
                                  <a:noFill/>
                                </a:ln>
                              </wps:spPr>
                              <wps:txbx>
                                <w:txbxContent>
                                  <w:p w:rsidR="00105A0F" w:rsidRDefault="00CA2AC8">
                                    <w:pPr>
                                      <w:spacing w:after="160" w:line="259" w:lineRule="auto"/>
                                      <w:ind w:left="0" w:firstLine="0"/>
                                    </w:pPr>
                                    <w:r>
                                      <w:rPr>
                                        <w:w w:val="104"/>
                                      </w:rPr>
                                      <w:t>accurate</w:t>
                                    </w:r>
                                    <w:r>
                                      <w:rPr>
                                        <w:spacing w:val="17"/>
                                        <w:w w:val="104"/>
                                      </w:rPr>
                                      <w:t xml:space="preserve"> </w:t>
                                    </w:r>
                                    <w:r>
                                      <w:rPr>
                                        <w:w w:val="104"/>
                                      </w:rPr>
                                      <w:t>and</w:t>
                                    </w:r>
                                    <w:r>
                                      <w:rPr>
                                        <w:spacing w:val="17"/>
                                        <w:w w:val="104"/>
                                      </w:rPr>
                                      <w:t xml:space="preserve"> </w:t>
                                    </w:r>
                                    <w:r>
                                      <w:rPr>
                                        <w:w w:val="104"/>
                                      </w:rPr>
                                      <w:t>relevant</w:t>
                                    </w:r>
                                    <w:r>
                                      <w:rPr>
                                        <w:spacing w:val="17"/>
                                        <w:w w:val="104"/>
                                      </w:rPr>
                                      <w:t xml:space="preserve"> </w:t>
                                    </w:r>
                                    <w:r>
                                      <w:rPr>
                                        <w:w w:val="104"/>
                                      </w:rPr>
                                      <w:t>for</w:t>
                                    </w:r>
                                    <w:r>
                                      <w:rPr>
                                        <w:spacing w:val="17"/>
                                        <w:w w:val="104"/>
                                      </w:rPr>
                                      <w:t xml:space="preserve"> </w:t>
                                    </w:r>
                                    <w:r>
                                      <w:rPr>
                                        <w:w w:val="104"/>
                                      </w:rPr>
                                      <w:t>a</w:t>
                                    </w:r>
                                    <w:r>
                                      <w:rPr>
                                        <w:spacing w:val="17"/>
                                        <w:w w:val="104"/>
                                      </w:rPr>
                                      <w:t xml:space="preserve"> </w:t>
                                    </w:r>
                                    <w:r>
                                      <w:rPr>
                                        <w:w w:val="104"/>
                                      </w:rPr>
                                      <w:t>range</w:t>
                                    </w:r>
                                    <w:r>
                                      <w:rPr>
                                        <w:spacing w:val="17"/>
                                        <w:w w:val="104"/>
                                      </w:rPr>
                                      <w:t xml:space="preserve"> </w:t>
                                    </w:r>
                                    <w:r>
                                      <w:rPr>
                                        <w:w w:val="104"/>
                                      </w:rPr>
                                      <w:t>of</w:t>
                                    </w:r>
                                    <w:r>
                                      <w:rPr>
                                        <w:spacing w:val="11"/>
                                        <w:w w:val="104"/>
                                      </w:rPr>
                                      <w:t xml:space="preserve"> </w:t>
                                    </w:r>
                                  </w:p>
                                </w:txbxContent>
                              </wps:txbx>
                              <wps:bodyPr horzOverflow="overflow" vert="horz" lIns="0" tIns="0" rIns="0" bIns="0" rtlCol="0">
                                <a:noAutofit/>
                              </wps:bodyPr>
                            </wps:wsp>
                            <wps:wsp>
                              <wps:cNvPr id="1135" name="Rectangle 1135"/>
                              <wps:cNvSpPr/>
                              <wps:spPr>
                                <a:xfrm>
                                  <a:off x="4156051" y="935220"/>
                                  <a:ext cx="712417" cy="200479"/>
                                </a:xfrm>
                                <a:prstGeom prst="rect">
                                  <a:avLst/>
                                </a:prstGeom>
                                <a:ln>
                                  <a:noFill/>
                                </a:ln>
                              </wps:spPr>
                              <wps:txbx>
                                <w:txbxContent>
                                  <w:p w:rsidR="00105A0F" w:rsidRDefault="00CA2AC8">
                                    <w:pPr>
                                      <w:spacing w:after="160" w:line="259" w:lineRule="auto"/>
                                      <w:ind w:left="0" w:firstLine="0"/>
                                    </w:pPr>
                                    <w:r>
                                      <w:rPr>
                                        <w:w w:val="103"/>
                                      </w:rPr>
                                      <w:t>purposes</w:t>
                                    </w:r>
                                  </w:p>
                                </w:txbxContent>
                              </wps:txbx>
                              <wps:bodyPr horzOverflow="overflow" vert="horz" lIns="0" tIns="0" rIns="0" bIns="0" rtlCol="0">
                                <a:noAutofit/>
                              </wps:bodyPr>
                            </wps:wsp>
                            <wps:wsp>
                              <wps:cNvPr id="1136" name="Rectangle 1136"/>
                              <wps:cNvSpPr/>
                              <wps:spPr>
                                <a:xfrm>
                                  <a:off x="3868059" y="1282431"/>
                                  <a:ext cx="154902" cy="199735"/>
                                </a:xfrm>
                                <a:prstGeom prst="rect">
                                  <a:avLst/>
                                </a:prstGeom>
                                <a:ln>
                                  <a:noFill/>
                                </a:ln>
                              </wps:spPr>
                              <wps:txbx>
                                <w:txbxContent>
                                  <w:p w:rsidR="00105A0F" w:rsidRDefault="00CA2AC8">
                                    <w:pPr>
                                      <w:spacing w:after="160" w:line="259" w:lineRule="auto"/>
                                      <w:ind w:left="0" w:firstLine="0"/>
                                    </w:pPr>
                                    <w:r>
                                      <w:rPr>
                                        <w:b/>
                                        <w:w w:val="110"/>
                                      </w:rPr>
                                      <w:t>7.</w:t>
                                    </w:r>
                                  </w:p>
                                </w:txbxContent>
                              </wps:txbx>
                              <wps:bodyPr horzOverflow="overflow" vert="horz" lIns="0" tIns="0" rIns="0" bIns="0" rtlCol="0">
                                <a:noAutofit/>
                              </wps:bodyPr>
                            </wps:wsp>
                            <wps:wsp>
                              <wps:cNvPr id="1137" name="Rectangle 1137"/>
                              <wps:cNvSpPr/>
                              <wps:spPr>
                                <a:xfrm>
                                  <a:off x="4156051" y="1282431"/>
                                  <a:ext cx="3071216" cy="200479"/>
                                </a:xfrm>
                                <a:prstGeom prst="rect">
                                  <a:avLst/>
                                </a:prstGeom>
                                <a:ln>
                                  <a:noFill/>
                                </a:ln>
                              </wps:spPr>
                              <wps:txbx>
                                <w:txbxContent>
                                  <w:p w:rsidR="00105A0F" w:rsidRDefault="00CA2AC8">
                                    <w:pPr>
                                      <w:spacing w:after="160" w:line="259" w:lineRule="auto"/>
                                      <w:ind w:left="0" w:firstLine="0"/>
                                    </w:pPr>
                                    <w:r>
                                      <w:rPr>
                                        <w:w w:val="103"/>
                                      </w:rPr>
                                      <w:t>consider</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and</w:t>
                                    </w:r>
                                    <w:r>
                                      <w:rPr>
                                        <w:spacing w:val="17"/>
                                        <w:w w:val="103"/>
                                      </w:rPr>
                                      <w:t xml:space="preserve"> </w:t>
                                    </w:r>
                                    <w:r>
                                      <w:rPr>
                                        <w:w w:val="103"/>
                                      </w:rPr>
                                      <w:t>other</w:t>
                                    </w:r>
                                    <w:r>
                                      <w:rPr>
                                        <w:spacing w:val="17"/>
                                        <w:w w:val="103"/>
                                      </w:rPr>
                                      <w:t xml:space="preserve"> </w:t>
                                    </w:r>
                                    <w:r>
                                      <w:rPr>
                                        <w:w w:val="103"/>
                                      </w:rPr>
                                      <w:t>people’s</w:t>
                                    </w:r>
                                    <w:r>
                                      <w:rPr>
                                        <w:spacing w:val="11"/>
                                        <w:w w:val="103"/>
                                      </w:rPr>
                                      <w:t xml:space="preserve"> </w:t>
                                    </w:r>
                                  </w:p>
                                </w:txbxContent>
                              </wps:txbx>
                              <wps:bodyPr horzOverflow="overflow" vert="horz" lIns="0" tIns="0" rIns="0" bIns="0" rtlCol="0">
                                <a:noAutofit/>
                              </wps:bodyPr>
                            </wps:wsp>
                            <wps:wsp>
                              <wps:cNvPr id="1138" name="Rectangle 1138"/>
                              <wps:cNvSpPr/>
                              <wps:spPr>
                                <a:xfrm>
                                  <a:off x="4156051" y="1485625"/>
                                  <a:ext cx="2894966" cy="200479"/>
                                </a:xfrm>
                                <a:prstGeom prst="rect">
                                  <a:avLst/>
                                </a:prstGeom>
                                <a:ln>
                                  <a:noFill/>
                                </a:ln>
                              </wps:spPr>
                              <wps:txbx>
                                <w:txbxContent>
                                  <w:p w:rsidR="00105A0F" w:rsidRDefault="00CA2AC8">
                                    <w:pPr>
                                      <w:spacing w:after="160" w:line="259" w:lineRule="auto"/>
                                      <w:ind w:left="0" w:firstLine="0"/>
                                    </w:pPr>
                                    <w:r>
                                      <w:rPr>
                                        <w:w w:val="103"/>
                                      </w:rPr>
                                      <w:t>perspectives</w:t>
                                    </w:r>
                                    <w:r>
                                      <w:rPr>
                                        <w:spacing w:val="17"/>
                                        <w:w w:val="103"/>
                                      </w:rPr>
                                      <w:t xml:space="preserve"> </w:t>
                                    </w:r>
                                    <w:r>
                                      <w:rPr>
                                        <w:w w:val="103"/>
                                      </w:rPr>
                                      <w:t>about</w:t>
                                    </w:r>
                                    <w:r>
                                      <w:rPr>
                                        <w:spacing w:val="17"/>
                                        <w:w w:val="103"/>
                                      </w:rPr>
                                      <w:t xml:space="preserve"> </w:t>
                                    </w:r>
                                    <w:r>
                                      <w:rPr>
                                        <w:w w:val="103"/>
                                      </w:rPr>
                                      <w:t>learning,</w:t>
                                    </w:r>
                                    <w:r>
                                      <w:rPr>
                                        <w:spacing w:val="17"/>
                                        <w:w w:val="103"/>
                                      </w:rPr>
                                      <w:t xml:space="preserve"> </w:t>
                                    </w:r>
                                    <w:r>
                                      <w:rPr>
                                        <w:w w:val="103"/>
                                      </w:rPr>
                                      <w:t>careers</w:t>
                                    </w:r>
                                    <w:r>
                                      <w:rPr>
                                        <w:spacing w:val="11"/>
                                        <w:w w:val="103"/>
                                      </w:rPr>
                                      <w:t xml:space="preserve"> </w:t>
                                    </w:r>
                                  </w:p>
                                </w:txbxContent>
                              </wps:txbx>
                              <wps:bodyPr horzOverflow="overflow" vert="horz" lIns="0" tIns="0" rIns="0" bIns="0" rtlCol="0">
                                <a:noAutofit/>
                              </wps:bodyPr>
                            </wps:wsp>
                            <wps:wsp>
                              <wps:cNvPr id="1139" name="Rectangle 1139"/>
                              <wps:cNvSpPr/>
                              <wps:spPr>
                                <a:xfrm>
                                  <a:off x="4156051" y="1688819"/>
                                  <a:ext cx="3391166" cy="200479"/>
                                </a:xfrm>
                                <a:prstGeom prst="rect">
                                  <a:avLst/>
                                </a:prstGeom>
                                <a:ln>
                                  <a:noFill/>
                                </a:ln>
                              </wps:spPr>
                              <wps:txbx>
                                <w:txbxContent>
                                  <w:p w:rsidR="00105A0F" w:rsidRDefault="00CA2AC8">
                                    <w:pPr>
                                      <w:spacing w:after="160" w:line="259" w:lineRule="auto"/>
                                      <w:ind w:left="0" w:firstLine="0"/>
                                    </w:pPr>
                                    <w:r>
                                      <w:rPr>
                                        <w:w w:val="105"/>
                                      </w:rPr>
                                      <w:t>and</w:t>
                                    </w:r>
                                    <w:r>
                                      <w:rPr>
                                        <w:spacing w:val="17"/>
                                        <w:w w:val="105"/>
                                      </w:rPr>
                                      <w:t xml:space="preserve"> </w:t>
                                    </w:r>
                                    <w:r>
                                      <w:rPr>
                                        <w:w w:val="105"/>
                                      </w:rPr>
                                      <w:t>the</w:t>
                                    </w:r>
                                    <w:r>
                                      <w:rPr>
                                        <w:spacing w:val="17"/>
                                        <w:w w:val="105"/>
                                      </w:rPr>
                                      <w:t xml:space="preserve"> </w:t>
                                    </w:r>
                                    <w:r>
                                      <w:rPr>
                                        <w:w w:val="105"/>
                                      </w:rPr>
                                      <w:t>world</w:t>
                                    </w:r>
                                    <w:r>
                                      <w:rPr>
                                        <w:spacing w:val="17"/>
                                        <w:w w:val="105"/>
                                      </w:rPr>
                                      <w:t xml:space="preserve"> </w:t>
                                    </w:r>
                                    <w:r>
                                      <w:rPr>
                                        <w:w w:val="105"/>
                                      </w:rPr>
                                      <w:t>of</w:t>
                                    </w:r>
                                    <w:r>
                                      <w:rPr>
                                        <w:spacing w:val="17"/>
                                        <w:w w:val="105"/>
                                      </w:rPr>
                                      <w:t xml:space="preserve"> </w:t>
                                    </w:r>
                                    <w:r>
                                      <w:rPr>
                                        <w:w w:val="105"/>
                                      </w:rPr>
                                      <w:t>work</w:t>
                                    </w:r>
                                    <w:r>
                                      <w:rPr>
                                        <w:spacing w:val="17"/>
                                        <w:w w:val="105"/>
                                      </w:rPr>
                                      <w:t xml:space="preserve"> </w:t>
                                    </w:r>
                                    <w:r>
                                      <w:rPr>
                                        <w:w w:val="105"/>
                                      </w:rPr>
                                      <w:t>to</w:t>
                                    </w:r>
                                    <w:r>
                                      <w:rPr>
                                        <w:spacing w:val="17"/>
                                        <w:w w:val="105"/>
                                      </w:rPr>
                                      <w:t xml:space="preserve"> </w:t>
                                    </w:r>
                                    <w:r>
                                      <w:rPr>
                                        <w:w w:val="105"/>
                                      </w:rPr>
                                      <w:t>inform</w:t>
                                    </w:r>
                                    <w:r>
                                      <w:rPr>
                                        <w:spacing w:val="17"/>
                                        <w:w w:val="105"/>
                                      </w:rPr>
                                      <w:t xml:space="preserve"> </w:t>
                                    </w:r>
                                    <w:r>
                                      <w:rPr>
                                        <w:w w:val="105"/>
                                      </w:rPr>
                                      <w:t>opinions</w:t>
                                    </w:r>
                                    <w:r>
                                      <w:rPr>
                                        <w:spacing w:val="11"/>
                                        <w:w w:val="105"/>
                                      </w:rPr>
                                      <w:t xml:space="preserve"> </w:t>
                                    </w:r>
                                  </w:p>
                                </w:txbxContent>
                              </wps:txbx>
                              <wps:bodyPr horzOverflow="overflow" vert="horz" lIns="0" tIns="0" rIns="0" bIns="0" rtlCol="0">
                                <a:noAutofit/>
                              </wps:bodyPr>
                            </wps:wsp>
                            <wps:wsp>
                              <wps:cNvPr id="1140" name="Rectangle 1140"/>
                              <wps:cNvSpPr/>
                              <wps:spPr>
                                <a:xfrm>
                                  <a:off x="4156051" y="1892012"/>
                                  <a:ext cx="1120102" cy="200479"/>
                                </a:xfrm>
                                <a:prstGeom prst="rect">
                                  <a:avLst/>
                                </a:prstGeom>
                                <a:ln>
                                  <a:noFill/>
                                </a:ln>
                              </wps:spPr>
                              <wps:txbx>
                                <w:txbxContent>
                                  <w:p w:rsidR="00105A0F" w:rsidRDefault="00CA2AC8">
                                    <w:pPr>
                                      <w:spacing w:after="160" w:line="259" w:lineRule="auto"/>
                                      <w:ind w:left="0" w:firstLine="0"/>
                                    </w:pPr>
                                    <w:r>
                                      <w:rPr>
                                        <w:w w:val="104"/>
                                      </w:rPr>
                                      <w:t>and</w:t>
                                    </w:r>
                                    <w:r>
                                      <w:rPr>
                                        <w:spacing w:val="17"/>
                                        <w:w w:val="104"/>
                                      </w:rPr>
                                      <w:t xml:space="preserve"> </w:t>
                                    </w:r>
                                    <w:r>
                                      <w:rPr>
                                        <w:w w:val="104"/>
                                      </w:rPr>
                                      <w:t>decisions</w:t>
                                    </w:r>
                                    <w:r>
                                      <w:rPr>
                                        <w:spacing w:val="11"/>
                                        <w:w w:val="104"/>
                                      </w:rPr>
                                      <w:t xml:space="preserve"> </w:t>
                                    </w:r>
                                  </w:p>
                                </w:txbxContent>
                              </wps:txbx>
                              <wps:bodyPr horzOverflow="overflow" vert="horz" lIns="0" tIns="0" rIns="0" bIns="0" rtlCol="0">
                                <a:noAutofit/>
                              </wps:bodyPr>
                            </wps:wsp>
                            <wps:wsp>
                              <wps:cNvPr id="1141" name="Rectangle 1141"/>
                              <wps:cNvSpPr/>
                              <wps:spPr>
                                <a:xfrm>
                                  <a:off x="3868059" y="2239223"/>
                                  <a:ext cx="154902" cy="199735"/>
                                </a:xfrm>
                                <a:prstGeom prst="rect">
                                  <a:avLst/>
                                </a:prstGeom>
                                <a:ln>
                                  <a:noFill/>
                                </a:ln>
                              </wps:spPr>
                              <wps:txbx>
                                <w:txbxContent>
                                  <w:p w:rsidR="00105A0F" w:rsidRDefault="00CA2AC8">
                                    <w:pPr>
                                      <w:spacing w:after="160" w:line="259" w:lineRule="auto"/>
                                      <w:ind w:left="0" w:firstLine="0"/>
                                    </w:pPr>
                                    <w:r>
                                      <w:rPr>
                                        <w:b/>
                                        <w:w w:val="110"/>
                                      </w:rPr>
                                      <w:t>8.</w:t>
                                    </w:r>
                                  </w:p>
                                </w:txbxContent>
                              </wps:txbx>
                              <wps:bodyPr horzOverflow="overflow" vert="horz" lIns="0" tIns="0" rIns="0" bIns="0" rtlCol="0">
                                <a:noAutofit/>
                              </wps:bodyPr>
                            </wps:wsp>
                            <wps:wsp>
                              <wps:cNvPr id="1142" name="Rectangle 1142"/>
                              <wps:cNvSpPr/>
                              <wps:spPr>
                                <a:xfrm>
                                  <a:off x="4156051" y="2239223"/>
                                  <a:ext cx="2662900" cy="200479"/>
                                </a:xfrm>
                                <a:prstGeom prst="rect">
                                  <a:avLst/>
                                </a:prstGeom>
                                <a:ln>
                                  <a:noFill/>
                                </a:ln>
                              </wps:spPr>
                              <wps:txbx>
                                <w:txbxContent>
                                  <w:p w:rsidR="00105A0F" w:rsidRDefault="00CA2AC8">
                                    <w:pPr>
                                      <w:spacing w:after="160" w:line="259" w:lineRule="auto"/>
                                      <w:ind w:left="0" w:firstLine="0"/>
                                    </w:pPr>
                                    <w:r>
                                      <w:rPr>
                                        <w:w w:val="104"/>
                                      </w:rPr>
                                      <w:t>seek</w:t>
                                    </w:r>
                                    <w:r>
                                      <w:rPr>
                                        <w:spacing w:val="17"/>
                                        <w:w w:val="104"/>
                                      </w:rPr>
                                      <w:t xml:space="preserve"> </w:t>
                                    </w:r>
                                    <w:r>
                                      <w:rPr>
                                        <w:w w:val="104"/>
                                      </w:rPr>
                                      <w:t>out</w:t>
                                    </w:r>
                                    <w:r>
                                      <w:rPr>
                                        <w:spacing w:val="17"/>
                                        <w:w w:val="104"/>
                                      </w:rPr>
                                      <w:t xml:space="preserve"> </w:t>
                                    </w:r>
                                    <w:r>
                                      <w:rPr>
                                        <w:w w:val="104"/>
                                      </w:rPr>
                                      <w:t>and</w:t>
                                    </w:r>
                                    <w:r>
                                      <w:rPr>
                                        <w:spacing w:val="17"/>
                                        <w:w w:val="104"/>
                                      </w:rPr>
                                      <w:t xml:space="preserve"> </w:t>
                                    </w:r>
                                    <w:r>
                                      <w:rPr>
                                        <w:w w:val="104"/>
                                      </w:rPr>
                                      <w:t>evaluate</w:t>
                                    </w:r>
                                    <w:r>
                                      <w:rPr>
                                        <w:spacing w:val="17"/>
                                        <w:w w:val="104"/>
                                      </w:rPr>
                                      <w:t xml:space="preserve"> </w:t>
                                    </w:r>
                                    <w:r>
                                      <w:rPr>
                                        <w:w w:val="104"/>
                                      </w:rPr>
                                      <w:t>innovative</w:t>
                                    </w:r>
                                    <w:r>
                                      <w:rPr>
                                        <w:spacing w:val="11"/>
                                        <w:w w:val="104"/>
                                      </w:rPr>
                                      <w:t xml:space="preserve"> </w:t>
                                    </w:r>
                                  </w:p>
                                </w:txbxContent>
                              </wps:txbx>
                              <wps:bodyPr horzOverflow="overflow" vert="horz" lIns="0" tIns="0" rIns="0" bIns="0" rtlCol="0">
                                <a:noAutofit/>
                              </wps:bodyPr>
                            </wps:wsp>
                            <wps:wsp>
                              <wps:cNvPr id="1143" name="Rectangle 1143"/>
                              <wps:cNvSpPr/>
                              <wps:spPr>
                                <a:xfrm>
                                  <a:off x="4156051" y="2442417"/>
                                  <a:ext cx="1710280" cy="200479"/>
                                </a:xfrm>
                                <a:prstGeom prst="rect">
                                  <a:avLst/>
                                </a:prstGeom>
                                <a:ln>
                                  <a:noFill/>
                                </a:ln>
                              </wps:spPr>
                              <wps:txbx>
                                <w:txbxContent>
                                  <w:p w:rsidR="00105A0F" w:rsidRDefault="00CA2AC8">
                                    <w:pPr>
                                      <w:spacing w:after="160" w:line="259" w:lineRule="auto"/>
                                      <w:ind w:left="0" w:firstLine="0"/>
                                    </w:pPr>
                                    <w:r>
                                      <w:rPr>
                                        <w:w w:val="103"/>
                                      </w:rPr>
                                      <w:t>solutions</w:t>
                                    </w:r>
                                    <w:r>
                                      <w:rPr>
                                        <w:spacing w:val="17"/>
                                        <w:w w:val="103"/>
                                      </w:rPr>
                                      <w:t xml:space="preserve"> </w:t>
                                    </w:r>
                                    <w:r>
                                      <w:rPr>
                                        <w:w w:val="103"/>
                                      </w:rPr>
                                      <w:t>to</w:t>
                                    </w:r>
                                    <w:r>
                                      <w:rPr>
                                        <w:spacing w:val="17"/>
                                        <w:w w:val="103"/>
                                      </w:rPr>
                                      <w:t xml:space="preserve"> </w:t>
                                    </w:r>
                                    <w:r>
                                      <w:rPr>
                                        <w:w w:val="103"/>
                                      </w:rPr>
                                      <w:t>problems</w:t>
                                    </w:r>
                                  </w:p>
                                </w:txbxContent>
                              </wps:txbx>
                              <wps:bodyPr horzOverflow="overflow" vert="horz" lIns="0" tIns="0" rIns="0" bIns="0" rtlCol="0">
                                <a:noAutofit/>
                              </wps:bodyPr>
                            </wps:wsp>
                            <wps:wsp>
                              <wps:cNvPr id="1144" name="Rectangle 1144"/>
                              <wps:cNvSpPr/>
                              <wps:spPr>
                                <a:xfrm>
                                  <a:off x="3868059" y="2789614"/>
                                  <a:ext cx="154902" cy="199735"/>
                                </a:xfrm>
                                <a:prstGeom prst="rect">
                                  <a:avLst/>
                                </a:prstGeom>
                                <a:ln>
                                  <a:noFill/>
                                </a:ln>
                              </wps:spPr>
                              <wps:txbx>
                                <w:txbxContent>
                                  <w:p w:rsidR="00105A0F" w:rsidRDefault="00CA2AC8">
                                    <w:pPr>
                                      <w:spacing w:after="160" w:line="259" w:lineRule="auto"/>
                                      <w:ind w:left="0" w:firstLine="0"/>
                                    </w:pPr>
                                    <w:r>
                                      <w:rPr>
                                        <w:b/>
                                        <w:w w:val="110"/>
                                      </w:rPr>
                                      <w:t>9.</w:t>
                                    </w:r>
                                  </w:p>
                                </w:txbxContent>
                              </wps:txbx>
                              <wps:bodyPr horzOverflow="overflow" vert="horz" lIns="0" tIns="0" rIns="0" bIns="0" rtlCol="0">
                                <a:noAutofit/>
                              </wps:bodyPr>
                            </wps:wsp>
                            <wps:wsp>
                              <wps:cNvPr id="1145" name="Rectangle 1145"/>
                              <wps:cNvSpPr/>
                              <wps:spPr>
                                <a:xfrm>
                                  <a:off x="4156051" y="2789614"/>
                                  <a:ext cx="3579810" cy="200479"/>
                                </a:xfrm>
                                <a:prstGeom prst="rect">
                                  <a:avLst/>
                                </a:prstGeom>
                                <a:ln>
                                  <a:noFill/>
                                </a:ln>
                              </wps:spPr>
                              <wps:txbx>
                                <w:txbxContent>
                                  <w:p w:rsidR="00105A0F" w:rsidRDefault="00CA2AC8">
                                    <w:pPr>
                                      <w:spacing w:after="160" w:line="259" w:lineRule="auto"/>
                                      <w:ind w:left="0" w:firstLine="0"/>
                                    </w:pPr>
                                    <w:r>
                                      <w:rPr>
                                        <w:w w:val="104"/>
                                      </w:rPr>
                                      <w:t>communicate</w:t>
                                    </w:r>
                                    <w:r>
                                      <w:rPr>
                                        <w:spacing w:val="17"/>
                                        <w:w w:val="104"/>
                                      </w:rPr>
                                      <w:t xml:space="preserve"> </w:t>
                                    </w:r>
                                    <w:r>
                                      <w:rPr>
                                        <w:w w:val="104"/>
                                      </w:rPr>
                                      <w:t>coherently</w:t>
                                    </w:r>
                                    <w:r>
                                      <w:rPr>
                                        <w:spacing w:val="17"/>
                                        <w:w w:val="104"/>
                                      </w:rPr>
                                      <w:t xml:space="preserve"> </w:t>
                                    </w:r>
                                    <w:r>
                                      <w:rPr>
                                        <w:w w:val="104"/>
                                      </w:rPr>
                                      <w:t>in</w:t>
                                    </w:r>
                                    <w:r>
                                      <w:rPr>
                                        <w:spacing w:val="17"/>
                                        <w:w w:val="104"/>
                                      </w:rPr>
                                      <w:t xml:space="preserve"> </w:t>
                                    </w:r>
                                    <w:r>
                                      <w:rPr>
                                        <w:w w:val="104"/>
                                      </w:rPr>
                                      <w:t>English</w:t>
                                    </w:r>
                                    <w:r>
                                      <w:rPr>
                                        <w:spacing w:val="17"/>
                                        <w:w w:val="104"/>
                                      </w:rPr>
                                      <w:t xml:space="preserve"> </w:t>
                                    </w:r>
                                    <w:r>
                                      <w:rPr>
                                        <w:w w:val="104"/>
                                      </w:rPr>
                                      <w:t>or</w:t>
                                    </w:r>
                                    <w:r>
                                      <w:rPr>
                                        <w:spacing w:val="17"/>
                                        <w:w w:val="104"/>
                                      </w:rPr>
                                      <w:t xml:space="preserve"> </w:t>
                                    </w:r>
                                    <w:r>
                                      <w:rPr>
                                        <w:w w:val="104"/>
                                      </w:rPr>
                                      <w:t>Welsh,</w:t>
                                    </w:r>
                                  </w:p>
                                </w:txbxContent>
                              </wps:txbx>
                              <wps:bodyPr horzOverflow="overflow" vert="horz" lIns="0" tIns="0" rIns="0" bIns="0" rtlCol="0">
                                <a:noAutofit/>
                              </wps:bodyPr>
                            </wps:wsp>
                            <wps:wsp>
                              <wps:cNvPr id="1146" name="Rectangle 1146"/>
                              <wps:cNvSpPr/>
                              <wps:spPr>
                                <a:xfrm>
                                  <a:off x="4156051" y="2992807"/>
                                  <a:ext cx="3554467" cy="200479"/>
                                </a:xfrm>
                                <a:prstGeom prst="rect">
                                  <a:avLst/>
                                </a:prstGeom>
                                <a:ln>
                                  <a:noFill/>
                                </a:ln>
                              </wps:spPr>
                              <wps:txbx>
                                <w:txbxContent>
                                  <w:p w:rsidR="00105A0F" w:rsidRDefault="00CA2AC8">
                                    <w:pPr>
                                      <w:spacing w:after="160" w:line="259" w:lineRule="auto"/>
                                      <w:ind w:left="0" w:firstLine="0"/>
                                    </w:pPr>
                                    <w:r>
                                      <w:rPr>
                                        <w:w w:val="104"/>
                                      </w:rPr>
                                      <w:t>as</w:t>
                                    </w:r>
                                    <w:r>
                                      <w:rPr>
                                        <w:spacing w:val="17"/>
                                        <w:w w:val="104"/>
                                      </w:rPr>
                                      <w:t xml:space="preserve"> </w:t>
                                    </w:r>
                                    <w:r>
                                      <w:rPr>
                                        <w:w w:val="104"/>
                                      </w:rPr>
                                      <w:t>appropriate,</w:t>
                                    </w:r>
                                    <w:r>
                                      <w:rPr>
                                        <w:spacing w:val="17"/>
                                        <w:w w:val="104"/>
                                      </w:rPr>
                                      <w:t xml:space="preserve"> </w:t>
                                    </w:r>
                                    <w:r>
                                      <w:rPr>
                                        <w:w w:val="104"/>
                                      </w:rPr>
                                      <w:t>about</w:t>
                                    </w:r>
                                    <w:r>
                                      <w:rPr>
                                        <w:spacing w:val="17"/>
                                        <w:w w:val="104"/>
                                      </w:rPr>
                                      <w:t xml:space="preserve"> </w:t>
                                    </w:r>
                                    <w:r>
                                      <w:rPr>
                                        <w:w w:val="104"/>
                                      </w:rPr>
                                      <w:t>careers</w:t>
                                    </w:r>
                                    <w:r>
                                      <w:rPr>
                                        <w:spacing w:val="17"/>
                                        <w:w w:val="104"/>
                                      </w:rPr>
                                      <w:t xml:space="preserve"> </w:t>
                                    </w:r>
                                    <w:r>
                                      <w:rPr>
                                        <w:w w:val="104"/>
                                      </w:rPr>
                                      <w:t>and</w:t>
                                    </w:r>
                                    <w:r>
                                      <w:rPr>
                                        <w:spacing w:val="17"/>
                                        <w:w w:val="104"/>
                                      </w:rPr>
                                      <w:t xml:space="preserve"> </w:t>
                                    </w:r>
                                    <w:r>
                                      <w:rPr>
                                        <w:w w:val="104"/>
                                      </w:rPr>
                                      <w:t>the</w:t>
                                    </w:r>
                                    <w:r>
                                      <w:rPr>
                                        <w:spacing w:val="17"/>
                                        <w:w w:val="104"/>
                                      </w:rPr>
                                      <w:t xml:space="preserve"> </w:t>
                                    </w:r>
                                    <w:r>
                                      <w:rPr>
                                        <w:w w:val="104"/>
                                      </w:rPr>
                                      <w:t>world</w:t>
                                    </w:r>
                                    <w:r>
                                      <w:rPr>
                                        <w:spacing w:val="11"/>
                                        <w:w w:val="104"/>
                                      </w:rPr>
                                      <w:t xml:space="preserve"> </w:t>
                                    </w:r>
                                  </w:p>
                                </w:txbxContent>
                              </wps:txbx>
                              <wps:bodyPr horzOverflow="overflow" vert="horz" lIns="0" tIns="0" rIns="0" bIns="0" rtlCol="0">
                                <a:noAutofit/>
                              </wps:bodyPr>
                            </wps:wsp>
                            <wps:wsp>
                              <wps:cNvPr id="1147" name="Rectangle 1147"/>
                              <wps:cNvSpPr/>
                              <wps:spPr>
                                <a:xfrm>
                                  <a:off x="4156051" y="3196001"/>
                                  <a:ext cx="624384" cy="200479"/>
                                </a:xfrm>
                                <a:prstGeom prst="rect">
                                  <a:avLst/>
                                </a:prstGeom>
                                <a:ln>
                                  <a:noFill/>
                                </a:ln>
                              </wps:spPr>
                              <wps:txbx>
                                <w:txbxContent>
                                  <w:p w:rsidR="00105A0F" w:rsidRDefault="00CA2AC8">
                                    <w:pPr>
                                      <w:spacing w:after="160" w:line="259" w:lineRule="auto"/>
                                      <w:ind w:left="0" w:firstLine="0"/>
                                    </w:pPr>
                                    <w:r>
                                      <w:rPr>
                                        <w:w w:val="108"/>
                                      </w:rPr>
                                      <w:t>of</w:t>
                                    </w:r>
                                    <w:r>
                                      <w:rPr>
                                        <w:spacing w:val="17"/>
                                        <w:w w:val="108"/>
                                      </w:rPr>
                                      <w:t xml:space="preserve"> </w:t>
                                    </w:r>
                                    <w:r>
                                      <w:rPr>
                                        <w:w w:val="108"/>
                                      </w:rPr>
                                      <w:t>work</w:t>
                                    </w:r>
                                  </w:p>
                                </w:txbxContent>
                              </wps:txbx>
                              <wps:bodyPr horzOverflow="overflow" vert="horz" lIns="0" tIns="0" rIns="0" bIns="0" rtlCol="0">
                                <a:noAutofit/>
                              </wps:bodyPr>
                            </wps:wsp>
                            <wps:wsp>
                              <wps:cNvPr id="1148" name="Rectangle 1148"/>
                              <wps:cNvSpPr/>
                              <wps:spPr>
                                <a:xfrm>
                                  <a:off x="3868059" y="3543211"/>
                                  <a:ext cx="258189" cy="199736"/>
                                </a:xfrm>
                                <a:prstGeom prst="rect">
                                  <a:avLst/>
                                </a:prstGeom>
                                <a:ln>
                                  <a:noFill/>
                                </a:ln>
                              </wps:spPr>
                              <wps:txbx>
                                <w:txbxContent>
                                  <w:p w:rsidR="00105A0F" w:rsidRDefault="00CA2AC8">
                                    <w:pPr>
                                      <w:spacing w:after="160" w:line="259" w:lineRule="auto"/>
                                      <w:ind w:left="0" w:firstLine="0"/>
                                    </w:pPr>
                                    <w:r>
                                      <w:rPr>
                                        <w:b/>
                                        <w:w w:val="110"/>
                                      </w:rPr>
                                      <w:t>10.</w:t>
                                    </w:r>
                                  </w:p>
                                </w:txbxContent>
                              </wps:txbx>
                              <wps:bodyPr horzOverflow="overflow" vert="horz" lIns="0" tIns="0" rIns="0" bIns="0" rtlCol="0">
                                <a:noAutofit/>
                              </wps:bodyPr>
                            </wps:wsp>
                            <wps:wsp>
                              <wps:cNvPr id="1149" name="Rectangle 1149"/>
                              <wps:cNvSpPr/>
                              <wps:spPr>
                                <a:xfrm>
                                  <a:off x="4156051" y="3543211"/>
                                  <a:ext cx="3067222" cy="200480"/>
                                </a:xfrm>
                                <a:prstGeom prst="rect">
                                  <a:avLst/>
                                </a:prstGeom>
                                <a:ln>
                                  <a:noFill/>
                                </a:ln>
                              </wps:spPr>
                              <wps:txbx>
                                <w:txbxContent>
                                  <w:p w:rsidR="00105A0F" w:rsidRDefault="00CA2AC8">
                                    <w:pPr>
                                      <w:spacing w:after="160" w:line="259" w:lineRule="auto"/>
                                      <w:ind w:left="0" w:firstLine="0"/>
                                    </w:pPr>
                                    <w:r>
                                      <w:rPr>
                                        <w:w w:val="103"/>
                                      </w:rPr>
                                      <w:t>present</w:t>
                                    </w:r>
                                    <w:r>
                                      <w:rPr>
                                        <w:spacing w:val="17"/>
                                        <w:w w:val="103"/>
                                      </w:rPr>
                                      <w:t xml:space="preserve"> </w:t>
                                    </w:r>
                                    <w:r>
                                      <w:rPr>
                                        <w:w w:val="103"/>
                                      </w:rPr>
                                      <w:t>information</w:t>
                                    </w:r>
                                    <w:r>
                                      <w:rPr>
                                        <w:spacing w:val="17"/>
                                        <w:w w:val="103"/>
                                      </w:rPr>
                                      <w:t xml:space="preserve"> </w:t>
                                    </w:r>
                                    <w:r>
                                      <w:rPr>
                                        <w:w w:val="103"/>
                                      </w:rPr>
                                      <w:t>about</w:t>
                                    </w:r>
                                    <w:r>
                                      <w:rPr>
                                        <w:spacing w:val="17"/>
                                        <w:w w:val="103"/>
                                      </w:rPr>
                                      <w:t xml:space="preserve"> </w:t>
                                    </w:r>
                                    <w:r>
                                      <w:rPr>
                                        <w:w w:val="103"/>
                                      </w:rPr>
                                      <w:t>themselves</w:t>
                                    </w:r>
                                    <w:r>
                                      <w:rPr>
                                        <w:spacing w:val="11"/>
                                        <w:w w:val="103"/>
                                      </w:rPr>
                                      <w:t xml:space="preserve"> </w:t>
                                    </w:r>
                                  </w:p>
                                </w:txbxContent>
                              </wps:txbx>
                              <wps:bodyPr horzOverflow="overflow" vert="horz" lIns="0" tIns="0" rIns="0" bIns="0" rtlCol="0">
                                <a:noAutofit/>
                              </wps:bodyPr>
                            </wps:wsp>
                            <wps:wsp>
                              <wps:cNvPr id="1150" name="Rectangle 1150"/>
                              <wps:cNvSpPr/>
                              <wps:spPr>
                                <a:xfrm>
                                  <a:off x="4156051" y="3746405"/>
                                  <a:ext cx="2447018" cy="200480"/>
                                </a:xfrm>
                                <a:prstGeom prst="rect">
                                  <a:avLst/>
                                </a:prstGeom>
                                <a:ln>
                                  <a:noFill/>
                                </a:ln>
                              </wps:spPr>
                              <wps:txbx>
                                <w:txbxContent>
                                  <w:p w:rsidR="00105A0F" w:rsidRDefault="00CA2AC8">
                                    <w:pPr>
                                      <w:spacing w:after="160" w:line="259" w:lineRule="auto"/>
                                      <w:ind w:left="0" w:firstLine="0"/>
                                    </w:pPr>
                                    <w:r>
                                      <w:rPr>
                                        <w:w w:val="103"/>
                                      </w:rPr>
                                      <w:t>effectively</w:t>
                                    </w:r>
                                    <w:r>
                                      <w:rPr>
                                        <w:spacing w:val="17"/>
                                        <w:w w:val="103"/>
                                      </w:rPr>
                                      <w:t xml:space="preserve"> </w:t>
                                    </w:r>
                                    <w:r>
                                      <w:rPr>
                                        <w:w w:val="103"/>
                                      </w:rPr>
                                      <w:t>in</w:t>
                                    </w:r>
                                    <w:r>
                                      <w:rPr>
                                        <w:spacing w:val="17"/>
                                        <w:w w:val="103"/>
                                      </w:rPr>
                                      <w:t xml:space="preserve"> </w:t>
                                    </w:r>
                                    <w:r>
                                      <w:rPr>
                                        <w:w w:val="103"/>
                                      </w:rPr>
                                      <w:t>a</w:t>
                                    </w:r>
                                    <w:r>
                                      <w:rPr>
                                        <w:spacing w:val="17"/>
                                        <w:w w:val="103"/>
                                      </w:rPr>
                                      <w:t xml:space="preserve"> </w:t>
                                    </w:r>
                                    <w:r>
                                      <w:rPr>
                                        <w:w w:val="103"/>
                                      </w:rPr>
                                      <w:t>variety</w:t>
                                    </w:r>
                                    <w:r>
                                      <w:rPr>
                                        <w:spacing w:val="17"/>
                                        <w:w w:val="103"/>
                                      </w:rPr>
                                      <w:t xml:space="preserve"> </w:t>
                                    </w:r>
                                    <w:r>
                                      <w:rPr>
                                        <w:w w:val="103"/>
                                      </w:rPr>
                                      <w:t>of</w:t>
                                    </w:r>
                                    <w:r>
                                      <w:rPr>
                                        <w:spacing w:val="17"/>
                                        <w:w w:val="103"/>
                                      </w:rPr>
                                      <w:t xml:space="preserve"> </w:t>
                                    </w:r>
                                    <w:r>
                                      <w:rPr>
                                        <w:w w:val="103"/>
                                      </w:rPr>
                                      <w:t>forms</w:t>
                                    </w:r>
                                  </w:p>
                                </w:txbxContent>
                              </wps:txbx>
                              <wps:bodyPr horzOverflow="overflow" vert="horz" lIns="0" tIns="0" rIns="0" bIns="0" rtlCol="0">
                                <a:noAutofit/>
                              </wps:bodyPr>
                            </wps:wsp>
                            <wps:wsp>
                              <wps:cNvPr id="1151" name="Rectangle 1151"/>
                              <wps:cNvSpPr/>
                              <wps:spPr>
                                <a:xfrm>
                                  <a:off x="876019" y="104369"/>
                                  <a:ext cx="544760" cy="245131"/>
                                </a:xfrm>
                                <a:prstGeom prst="rect">
                                  <a:avLst/>
                                </a:prstGeom>
                                <a:ln>
                                  <a:noFill/>
                                </a:ln>
                              </wps:spPr>
                              <wps:txbx>
                                <w:txbxContent>
                                  <w:p w:rsidR="00105A0F" w:rsidRDefault="00CA2AC8">
                                    <w:pPr>
                                      <w:spacing w:after="160" w:line="259" w:lineRule="auto"/>
                                      <w:ind w:left="0" w:firstLine="0"/>
                                    </w:pPr>
                                    <w:r>
                                      <w:rPr>
                                        <w:b/>
                                        <w:color w:val="FFFFFF"/>
                                        <w:w w:val="122"/>
                                        <w:sz w:val="27"/>
                                      </w:rPr>
                                      <w:t>Skills</w:t>
                                    </w:r>
                                  </w:p>
                                </w:txbxContent>
                              </wps:txbx>
                              <wps:bodyPr horzOverflow="overflow" vert="horz" lIns="0" tIns="0" rIns="0" bIns="0" rtlCol="0">
                                <a:noAutofit/>
                              </wps:bodyPr>
                            </wps:wsp>
                            <wps:wsp>
                              <wps:cNvPr id="1152" name="Shape 1152"/>
                              <wps:cNvSpPr/>
                              <wps:spPr>
                                <a:xfrm>
                                  <a:off x="3375494" y="3298686"/>
                                  <a:ext cx="347320" cy="347294"/>
                                </a:xfrm>
                                <a:custGeom>
                                  <a:avLst/>
                                  <a:gdLst/>
                                  <a:ahLst/>
                                  <a:cxnLst/>
                                  <a:rect l="0" t="0" r="0" b="0"/>
                                  <a:pathLst>
                                    <a:path w="347320" h="347294">
                                      <a:moveTo>
                                        <a:pt x="173660" y="0"/>
                                      </a:moveTo>
                                      <a:cubicBezTo>
                                        <a:pt x="269519" y="0"/>
                                        <a:pt x="347320" y="77788"/>
                                        <a:pt x="347320" y="173647"/>
                                      </a:cubicBezTo>
                                      <a:cubicBezTo>
                                        <a:pt x="347320" y="269507"/>
                                        <a:pt x="269519" y="347294"/>
                                        <a:pt x="173660" y="347294"/>
                                      </a:cubicBezTo>
                                      <a:cubicBezTo>
                                        <a:pt x="77800" y="347294"/>
                                        <a:pt x="0" y="269507"/>
                                        <a:pt x="0" y="173647"/>
                                      </a:cubicBezTo>
                                      <a:cubicBezTo>
                                        <a:pt x="0" y="77788"/>
                                        <a:pt x="77800" y="0"/>
                                        <a:pt x="17366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154" name="Shape 1154"/>
                              <wps:cNvSpPr/>
                              <wps:spPr>
                                <a:xfrm>
                                  <a:off x="3512768" y="3458096"/>
                                  <a:ext cx="130518" cy="130505"/>
                                </a:xfrm>
                                <a:custGeom>
                                  <a:avLst/>
                                  <a:gdLst/>
                                  <a:ahLst/>
                                  <a:cxnLst/>
                                  <a:rect l="0" t="0" r="0" b="0"/>
                                  <a:pathLst>
                                    <a:path w="130518" h="130505">
                                      <a:moveTo>
                                        <a:pt x="20757" y="1603"/>
                                      </a:moveTo>
                                      <a:cubicBezTo>
                                        <a:pt x="24968" y="1603"/>
                                        <a:pt x="29178" y="3207"/>
                                        <a:pt x="32385" y="6414"/>
                                      </a:cubicBezTo>
                                      <a:lnTo>
                                        <a:pt x="65253" y="39294"/>
                                      </a:lnTo>
                                      <a:lnTo>
                                        <a:pt x="98133" y="6414"/>
                                      </a:lnTo>
                                      <a:cubicBezTo>
                                        <a:pt x="104559" y="0"/>
                                        <a:pt x="114973" y="0"/>
                                        <a:pt x="121400" y="6414"/>
                                      </a:cubicBezTo>
                                      <a:lnTo>
                                        <a:pt x="124092" y="9106"/>
                                      </a:lnTo>
                                      <a:cubicBezTo>
                                        <a:pt x="130518" y="15532"/>
                                        <a:pt x="130518" y="25959"/>
                                        <a:pt x="124092" y="32385"/>
                                      </a:cubicBezTo>
                                      <a:lnTo>
                                        <a:pt x="91224" y="65253"/>
                                      </a:lnTo>
                                      <a:lnTo>
                                        <a:pt x="124092" y="98120"/>
                                      </a:lnTo>
                                      <a:cubicBezTo>
                                        <a:pt x="130518" y="104546"/>
                                        <a:pt x="130518" y="114960"/>
                                        <a:pt x="124092" y="121386"/>
                                      </a:cubicBezTo>
                                      <a:lnTo>
                                        <a:pt x="121400" y="124079"/>
                                      </a:lnTo>
                                      <a:cubicBezTo>
                                        <a:pt x="114973" y="130505"/>
                                        <a:pt x="104559" y="130505"/>
                                        <a:pt x="98133" y="124079"/>
                                      </a:cubicBezTo>
                                      <a:lnTo>
                                        <a:pt x="65265" y="91211"/>
                                      </a:lnTo>
                                      <a:lnTo>
                                        <a:pt x="32398" y="124079"/>
                                      </a:lnTo>
                                      <a:cubicBezTo>
                                        <a:pt x="25959" y="130505"/>
                                        <a:pt x="15545" y="130505"/>
                                        <a:pt x="9119" y="124079"/>
                                      </a:cubicBezTo>
                                      <a:lnTo>
                                        <a:pt x="6426" y="121386"/>
                                      </a:lnTo>
                                      <a:cubicBezTo>
                                        <a:pt x="0" y="114960"/>
                                        <a:pt x="0" y="104546"/>
                                        <a:pt x="6426" y="98120"/>
                                      </a:cubicBezTo>
                                      <a:lnTo>
                                        <a:pt x="39294" y="65253"/>
                                      </a:lnTo>
                                      <a:lnTo>
                                        <a:pt x="6426" y="32385"/>
                                      </a:lnTo>
                                      <a:cubicBezTo>
                                        <a:pt x="0" y="25959"/>
                                        <a:pt x="0" y="15532"/>
                                        <a:pt x="6426" y="9106"/>
                                      </a:cubicBezTo>
                                      <a:lnTo>
                                        <a:pt x="9119" y="6414"/>
                                      </a:lnTo>
                                      <a:cubicBezTo>
                                        <a:pt x="12332" y="3207"/>
                                        <a:pt x="16545" y="1603"/>
                                        <a:pt x="20757" y="1603"/>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155" name="Shape 1155"/>
                              <wps:cNvSpPr/>
                              <wps:spPr>
                                <a:xfrm>
                                  <a:off x="3512768" y="3458096"/>
                                  <a:ext cx="130518" cy="130505"/>
                                </a:xfrm>
                                <a:custGeom>
                                  <a:avLst/>
                                  <a:gdLst/>
                                  <a:ahLst/>
                                  <a:cxnLst/>
                                  <a:rect l="0" t="0" r="0" b="0"/>
                                  <a:pathLst>
                                    <a:path w="130518" h="130505">
                                      <a:moveTo>
                                        <a:pt x="124092" y="98120"/>
                                      </a:moveTo>
                                      <a:lnTo>
                                        <a:pt x="91224" y="65253"/>
                                      </a:lnTo>
                                      <a:lnTo>
                                        <a:pt x="124092" y="32385"/>
                                      </a:lnTo>
                                      <a:cubicBezTo>
                                        <a:pt x="130518" y="25959"/>
                                        <a:pt x="130518" y="15532"/>
                                        <a:pt x="124092" y="9106"/>
                                      </a:cubicBezTo>
                                      <a:lnTo>
                                        <a:pt x="121400" y="6414"/>
                                      </a:lnTo>
                                      <a:cubicBezTo>
                                        <a:pt x="114973" y="0"/>
                                        <a:pt x="104559" y="0"/>
                                        <a:pt x="98133" y="6414"/>
                                      </a:cubicBezTo>
                                      <a:lnTo>
                                        <a:pt x="65253" y="39294"/>
                                      </a:lnTo>
                                      <a:lnTo>
                                        <a:pt x="32385" y="6414"/>
                                      </a:lnTo>
                                      <a:cubicBezTo>
                                        <a:pt x="25972" y="0"/>
                                        <a:pt x="15545" y="0"/>
                                        <a:pt x="9119" y="6414"/>
                                      </a:cubicBezTo>
                                      <a:lnTo>
                                        <a:pt x="6426" y="9106"/>
                                      </a:lnTo>
                                      <a:cubicBezTo>
                                        <a:pt x="0" y="15532"/>
                                        <a:pt x="0" y="25959"/>
                                        <a:pt x="6426" y="32385"/>
                                      </a:cubicBezTo>
                                      <a:lnTo>
                                        <a:pt x="39294" y="65253"/>
                                      </a:lnTo>
                                      <a:lnTo>
                                        <a:pt x="6426" y="98120"/>
                                      </a:lnTo>
                                      <a:cubicBezTo>
                                        <a:pt x="0" y="104546"/>
                                        <a:pt x="0" y="114960"/>
                                        <a:pt x="6426" y="121386"/>
                                      </a:cubicBezTo>
                                      <a:lnTo>
                                        <a:pt x="9119" y="124079"/>
                                      </a:lnTo>
                                      <a:cubicBezTo>
                                        <a:pt x="15545" y="130505"/>
                                        <a:pt x="25959" y="130505"/>
                                        <a:pt x="32398" y="124079"/>
                                      </a:cubicBezTo>
                                      <a:lnTo>
                                        <a:pt x="65265" y="91211"/>
                                      </a:lnTo>
                                      <a:lnTo>
                                        <a:pt x="98133" y="124079"/>
                                      </a:lnTo>
                                      <a:cubicBezTo>
                                        <a:pt x="104559" y="130505"/>
                                        <a:pt x="114973" y="130505"/>
                                        <a:pt x="121400" y="124079"/>
                                      </a:cubicBezTo>
                                      <a:lnTo>
                                        <a:pt x="124092" y="121386"/>
                                      </a:lnTo>
                                      <a:cubicBezTo>
                                        <a:pt x="130518" y="114960"/>
                                        <a:pt x="130518" y="104546"/>
                                        <a:pt x="124092" y="98120"/>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56" name="Shape 1156"/>
                              <wps:cNvSpPr/>
                              <wps:spPr>
                                <a:xfrm>
                                  <a:off x="3411625" y="3339783"/>
                                  <a:ext cx="150965" cy="150964"/>
                                </a:xfrm>
                                <a:custGeom>
                                  <a:avLst/>
                                  <a:gdLst/>
                                  <a:ahLst/>
                                  <a:cxnLst/>
                                  <a:rect l="0" t="0" r="0" b="0"/>
                                  <a:pathLst>
                                    <a:path w="150965" h="150964">
                                      <a:moveTo>
                                        <a:pt x="73711" y="0"/>
                                      </a:moveTo>
                                      <a:lnTo>
                                        <a:pt x="77254" y="0"/>
                                      </a:lnTo>
                                      <a:cubicBezTo>
                                        <a:pt x="85687" y="0"/>
                                        <a:pt x="92532" y="6845"/>
                                        <a:pt x="92532" y="15278"/>
                                      </a:cubicBezTo>
                                      <a:lnTo>
                                        <a:pt x="92532" y="58432"/>
                                      </a:lnTo>
                                      <a:lnTo>
                                        <a:pt x="135687" y="58432"/>
                                      </a:lnTo>
                                      <a:cubicBezTo>
                                        <a:pt x="144120" y="58432"/>
                                        <a:pt x="150965" y="65277"/>
                                        <a:pt x="150965" y="73710"/>
                                      </a:cubicBezTo>
                                      <a:lnTo>
                                        <a:pt x="150965" y="77253"/>
                                      </a:lnTo>
                                      <a:cubicBezTo>
                                        <a:pt x="150965" y="85686"/>
                                        <a:pt x="144120" y="92532"/>
                                        <a:pt x="135687" y="92532"/>
                                      </a:cubicBezTo>
                                      <a:lnTo>
                                        <a:pt x="92532" y="92532"/>
                                      </a:lnTo>
                                      <a:lnTo>
                                        <a:pt x="92532" y="135686"/>
                                      </a:lnTo>
                                      <a:cubicBezTo>
                                        <a:pt x="92532" y="144119"/>
                                        <a:pt x="85687" y="150964"/>
                                        <a:pt x="77254" y="150964"/>
                                      </a:cubicBezTo>
                                      <a:lnTo>
                                        <a:pt x="73711" y="150964"/>
                                      </a:lnTo>
                                      <a:cubicBezTo>
                                        <a:pt x="65278" y="150964"/>
                                        <a:pt x="58445" y="144119"/>
                                        <a:pt x="58445" y="135686"/>
                                      </a:cubicBezTo>
                                      <a:lnTo>
                                        <a:pt x="58445" y="92532"/>
                                      </a:lnTo>
                                      <a:lnTo>
                                        <a:pt x="15278" y="92532"/>
                                      </a:lnTo>
                                      <a:cubicBezTo>
                                        <a:pt x="6845" y="92532"/>
                                        <a:pt x="0" y="85686"/>
                                        <a:pt x="0" y="77253"/>
                                      </a:cubicBezTo>
                                      <a:lnTo>
                                        <a:pt x="0" y="73710"/>
                                      </a:lnTo>
                                      <a:cubicBezTo>
                                        <a:pt x="0" y="65277"/>
                                        <a:pt x="6845" y="58432"/>
                                        <a:pt x="15278" y="58432"/>
                                      </a:cubicBezTo>
                                      <a:lnTo>
                                        <a:pt x="58445" y="58432"/>
                                      </a:lnTo>
                                      <a:lnTo>
                                        <a:pt x="58445" y="15278"/>
                                      </a:lnTo>
                                      <a:cubicBezTo>
                                        <a:pt x="58445" y="6845"/>
                                        <a:pt x="65278" y="0"/>
                                        <a:pt x="737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57" name="Shape 1157"/>
                              <wps:cNvSpPr/>
                              <wps:spPr>
                                <a:xfrm>
                                  <a:off x="3411625" y="3339783"/>
                                  <a:ext cx="150965" cy="150964"/>
                                </a:xfrm>
                                <a:custGeom>
                                  <a:avLst/>
                                  <a:gdLst/>
                                  <a:ahLst/>
                                  <a:cxnLst/>
                                  <a:rect l="0" t="0" r="0" b="0"/>
                                  <a:pathLst>
                                    <a:path w="150965" h="150964">
                                      <a:moveTo>
                                        <a:pt x="135687" y="58432"/>
                                      </a:moveTo>
                                      <a:lnTo>
                                        <a:pt x="92532" y="58432"/>
                                      </a:lnTo>
                                      <a:lnTo>
                                        <a:pt x="92532" y="15278"/>
                                      </a:lnTo>
                                      <a:cubicBezTo>
                                        <a:pt x="92532" y="6845"/>
                                        <a:pt x="85687" y="0"/>
                                        <a:pt x="77254" y="0"/>
                                      </a:cubicBezTo>
                                      <a:lnTo>
                                        <a:pt x="73711" y="0"/>
                                      </a:lnTo>
                                      <a:cubicBezTo>
                                        <a:pt x="65278" y="0"/>
                                        <a:pt x="58445" y="6845"/>
                                        <a:pt x="58445" y="15278"/>
                                      </a:cubicBezTo>
                                      <a:lnTo>
                                        <a:pt x="58445" y="58432"/>
                                      </a:lnTo>
                                      <a:lnTo>
                                        <a:pt x="15278" y="58432"/>
                                      </a:lnTo>
                                      <a:cubicBezTo>
                                        <a:pt x="6845" y="58432"/>
                                        <a:pt x="0" y="65277"/>
                                        <a:pt x="0" y="73710"/>
                                      </a:cubicBezTo>
                                      <a:lnTo>
                                        <a:pt x="0" y="77253"/>
                                      </a:lnTo>
                                      <a:cubicBezTo>
                                        <a:pt x="0" y="85686"/>
                                        <a:pt x="6845" y="92532"/>
                                        <a:pt x="15278" y="92532"/>
                                      </a:cubicBezTo>
                                      <a:lnTo>
                                        <a:pt x="58445" y="92532"/>
                                      </a:lnTo>
                                      <a:lnTo>
                                        <a:pt x="58445" y="135686"/>
                                      </a:lnTo>
                                      <a:cubicBezTo>
                                        <a:pt x="58445" y="144119"/>
                                        <a:pt x="65278" y="150964"/>
                                        <a:pt x="73711" y="150964"/>
                                      </a:cubicBezTo>
                                      <a:lnTo>
                                        <a:pt x="77254" y="150964"/>
                                      </a:lnTo>
                                      <a:cubicBezTo>
                                        <a:pt x="85687" y="150964"/>
                                        <a:pt x="92532" y="144119"/>
                                        <a:pt x="92532" y="135686"/>
                                      </a:cubicBezTo>
                                      <a:lnTo>
                                        <a:pt x="92532" y="92532"/>
                                      </a:lnTo>
                                      <a:lnTo>
                                        <a:pt x="135687" y="92532"/>
                                      </a:lnTo>
                                      <a:cubicBezTo>
                                        <a:pt x="144120" y="92532"/>
                                        <a:pt x="150965" y="85686"/>
                                        <a:pt x="150965" y="77253"/>
                                      </a:cubicBezTo>
                                      <a:lnTo>
                                        <a:pt x="150965" y="73710"/>
                                      </a:lnTo>
                                      <a:cubicBezTo>
                                        <a:pt x="150965" y="65277"/>
                                        <a:pt x="144120" y="58432"/>
                                        <a:pt x="135687" y="58432"/>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58" name="Shape 1158"/>
                              <wps:cNvSpPr/>
                              <wps:spPr>
                                <a:xfrm>
                                  <a:off x="3522699" y="3380524"/>
                                  <a:ext cx="151498" cy="33287"/>
                                </a:xfrm>
                                <a:custGeom>
                                  <a:avLst/>
                                  <a:gdLst/>
                                  <a:ahLst/>
                                  <a:cxnLst/>
                                  <a:rect l="0" t="0" r="0" b="0"/>
                                  <a:pathLst>
                                    <a:path w="151498" h="33287">
                                      <a:moveTo>
                                        <a:pt x="15329" y="0"/>
                                      </a:moveTo>
                                      <a:lnTo>
                                        <a:pt x="136169" y="0"/>
                                      </a:lnTo>
                                      <a:cubicBezTo>
                                        <a:pt x="144628" y="0"/>
                                        <a:pt x="151498" y="6680"/>
                                        <a:pt x="151498" y="14910"/>
                                      </a:cubicBezTo>
                                      <a:lnTo>
                                        <a:pt x="151498" y="18365"/>
                                      </a:lnTo>
                                      <a:cubicBezTo>
                                        <a:pt x="151498" y="26607"/>
                                        <a:pt x="144628" y="33287"/>
                                        <a:pt x="136169" y="33287"/>
                                      </a:cubicBezTo>
                                      <a:lnTo>
                                        <a:pt x="15329" y="33287"/>
                                      </a:lnTo>
                                      <a:cubicBezTo>
                                        <a:pt x="6858" y="33287"/>
                                        <a:pt x="0" y="26607"/>
                                        <a:pt x="0" y="18365"/>
                                      </a:cubicBezTo>
                                      <a:lnTo>
                                        <a:pt x="0" y="14910"/>
                                      </a:lnTo>
                                      <a:cubicBezTo>
                                        <a:pt x="0" y="6680"/>
                                        <a:pt x="6858" y="0"/>
                                        <a:pt x="153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59" name="Shape 1159"/>
                              <wps:cNvSpPr/>
                              <wps:spPr>
                                <a:xfrm>
                                  <a:off x="3522699" y="3380524"/>
                                  <a:ext cx="151498" cy="33287"/>
                                </a:xfrm>
                                <a:custGeom>
                                  <a:avLst/>
                                  <a:gdLst/>
                                  <a:ahLst/>
                                  <a:cxnLst/>
                                  <a:rect l="0" t="0" r="0" b="0"/>
                                  <a:pathLst>
                                    <a:path w="151498" h="33287">
                                      <a:moveTo>
                                        <a:pt x="136169" y="0"/>
                                      </a:moveTo>
                                      <a:cubicBezTo>
                                        <a:pt x="144628" y="0"/>
                                        <a:pt x="151498" y="6680"/>
                                        <a:pt x="151498" y="14910"/>
                                      </a:cubicBezTo>
                                      <a:lnTo>
                                        <a:pt x="151498" y="18365"/>
                                      </a:lnTo>
                                      <a:cubicBezTo>
                                        <a:pt x="151498" y="26607"/>
                                        <a:pt x="144628" y="33287"/>
                                        <a:pt x="136169" y="33287"/>
                                      </a:cubicBezTo>
                                      <a:lnTo>
                                        <a:pt x="15329" y="33287"/>
                                      </a:lnTo>
                                      <a:cubicBezTo>
                                        <a:pt x="6858" y="33287"/>
                                        <a:pt x="0" y="26607"/>
                                        <a:pt x="0" y="18365"/>
                                      </a:cubicBezTo>
                                      <a:lnTo>
                                        <a:pt x="0" y="14910"/>
                                      </a:lnTo>
                                      <a:cubicBezTo>
                                        <a:pt x="0" y="6680"/>
                                        <a:pt x="6858" y="0"/>
                                        <a:pt x="15329"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60" name="Shape 1160"/>
                              <wps:cNvSpPr/>
                              <wps:spPr>
                                <a:xfrm>
                                  <a:off x="3579976" y="3426003"/>
                                  <a:ext cx="36932" cy="36919"/>
                                </a:xfrm>
                                <a:custGeom>
                                  <a:avLst/>
                                  <a:gdLst/>
                                  <a:ahLst/>
                                  <a:cxnLst/>
                                  <a:rect l="0" t="0" r="0" b="0"/>
                                  <a:pathLst>
                                    <a:path w="36932" h="36919">
                                      <a:moveTo>
                                        <a:pt x="21768" y="1829"/>
                                      </a:moveTo>
                                      <a:cubicBezTo>
                                        <a:pt x="30950" y="3645"/>
                                        <a:pt x="36932" y="12573"/>
                                        <a:pt x="35116" y="21754"/>
                                      </a:cubicBezTo>
                                      <a:cubicBezTo>
                                        <a:pt x="33287" y="30949"/>
                                        <a:pt x="24359" y="36919"/>
                                        <a:pt x="15164" y="35103"/>
                                      </a:cubicBezTo>
                                      <a:cubicBezTo>
                                        <a:pt x="5982" y="33274"/>
                                        <a:pt x="0" y="24358"/>
                                        <a:pt x="1829" y="15163"/>
                                      </a:cubicBezTo>
                                      <a:cubicBezTo>
                                        <a:pt x="3645" y="5969"/>
                                        <a:pt x="12573" y="0"/>
                                        <a:pt x="21768" y="182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61" name="Shape 1161"/>
                              <wps:cNvSpPr/>
                              <wps:spPr>
                                <a:xfrm>
                                  <a:off x="3579976" y="3426003"/>
                                  <a:ext cx="36932" cy="36919"/>
                                </a:xfrm>
                                <a:custGeom>
                                  <a:avLst/>
                                  <a:gdLst/>
                                  <a:ahLst/>
                                  <a:cxnLst/>
                                  <a:rect l="0" t="0" r="0" b="0"/>
                                  <a:pathLst>
                                    <a:path w="36932" h="36919">
                                      <a:moveTo>
                                        <a:pt x="35116" y="21754"/>
                                      </a:moveTo>
                                      <a:cubicBezTo>
                                        <a:pt x="33287" y="30949"/>
                                        <a:pt x="24359" y="36919"/>
                                        <a:pt x="15164" y="35103"/>
                                      </a:cubicBezTo>
                                      <a:cubicBezTo>
                                        <a:pt x="5982" y="33274"/>
                                        <a:pt x="0" y="24358"/>
                                        <a:pt x="1829" y="15163"/>
                                      </a:cubicBezTo>
                                      <a:cubicBezTo>
                                        <a:pt x="3645" y="5969"/>
                                        <a:pt x="12573" y="0"/>
                                        <a:pt x="21768" y="1829"/>
                                      </a:cubicBezTo>
                                      <a:cubicBezTo>
                                        <a:pt x="30950" y="3645"/>
                                        <a:pt x="36932" y="12573"/>
                                        <a:pt x="35116" y="21754"/>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62" name="Shape 1162"/>
                              <wps:cNvSpPr/>
                              <wps:spPr>
                                <a:xfrm>
                                  <a:off x="3579976" y="3333394"/>
                                  <a:ext cx="36932" cy="36932"/>
                                </a:xfrm>
                                <a:custGeom>
                                  <a:avLst/>
                                  <a:gdLst/>
                                  <a:ahLst/>
                                  <a:cxnLst/>
                                  <a:rect l="0" t="0" r="0" b="0"/>
                                  <a:pathLst>
                                    <a:path w="36932" h="36932">
                                      <a:moveTo>
                                        <a:pt x="21768" y="1829"/>
                                      </a:moveTo>
                                      <a:cubicBezTo>
                                        <a:pt x="30950" y="3646"/>
                                        <a:pt x="36932" y="12574"/>
                                        <a:pt x="35116" y="21768"/>
                                      </a:cubicBezTo>
                                      <a:cubicBezTo>
                                        <a:pt x="33287" y="30950"/>
                                        <a:pt x="24359" y="36932"/>
                                        <a:pt x="15164" y="35103"/>
                                      </a:cubicBezTo>
                                      <a:cubicBezTo>
                                        <a:pt x="5982" y="33287"/>
                                        <a:pt x="0" y="24359"/>
                                        <a:pt x="1829" y="15164"/>
                                      </a:cubicBezTo>
                                      <a:cubicBezTo>
                                        <a:pt x="3645" y="5969"/>
                                        <a:pt x="12573" y="0"/>
                                        <a:pt x="21768" y="182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63" name="Shape 1163"/>
                              <wps:cNvSpPr/>
                              <wps:spPr>
                                <a:xfrm>
                                  <a:off x="3579976" y="3333394"/>
                                  <a:ext cx="36932" cy="36932"/>
                                </a:xfrm>
                                <a:custGeom>
                                  <a:avLst/>
                                  <a:gdLst/>
                                  <a:ahLst/>
                                  <a:cxnLst/>
                                  <a:rect l="0" t="0" r="0" b="0"/>
                                  <a:pathLst>
                                    <a:path w="36932" h="36932">
                                      <a:moveTo>
                                        <a:pt x="35116" y="21768"/>
                                      </a:moveTo>
                                      <a:cubicBezTo>
                                        <a:pt x="33287" y="30950"/>
                                        <a:pt x="24359" y="36932"/>
                                        <a:pt x="15164" y="35103"/>
                                      </a:cubicBezTo>
                                      <a:cubicBezTo>
                                        <a:pt x="5982" y="33287"/>
                                        <a:pt x="0" y="24359"/>
                                        <a:pt x="1829" y="15164"/>
                                      </a:cubicBezTo>
                                      <a:cubicBezTo>
                                        <a:pt x="3645" y="5969"/>
                                        <a:pt x="12573" y="0"/>
                                        <a:pt x="21768" y="1829"/>
                                      </a:cubicBezTo>
                                      <a:cubicBezTo>
                                        <a:pt x="30950" y="3646"/>
                                        <a:pt x="36932" y="12574"/>
                                        <a:pt x="35116" y="2176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64" name="Shape 1164"/>
                              <wps:cNvSpPr/>
                              <wps:spPr>
                                <a:xfrm>
                                  <a:off x="3411359" y="3506712"/>
                                  <a:ext cx="151498" cy="33274"/>
                                </a:xfrm>
                                <a:custGeom>
                                  <a:avLst/>
                                  <a:gdLst/>
                                  <a:ahLst/>
                                  <a:cxnLst/>
                                  <a:rect l="0" t="0" r="0" b="0"/>
                                  <a:pathLst>
                                    <a:path w="151498" h="33274">
                                      <a:moveTo>
                                        <a:pt x="15341" y="0"/>
                                      </a:moveTo>
                                      <a:lnTo>
                                        <a:pt x="136169" y="0"/>
                                      </a:lnTo>
                                      <a:cubicBezTo>
                                        <a:pt x="144628" y="0"/>
                                        <a:pt x="151498" y="6667"/>
                                        <a:pt x="151498" y="14910"/>
                                      </a:cubicBezTo>
                                      <a:lnTo>
                                        <a:pt x="151498" y="18364"/>
                                      </a:lnTo>
                                      <a:cubicBezTo>
                                        <a:pt x="151498" y="26606"/>
                                        <a:pt x="144628" y="33274"/>
                                        <a:pt x="136169" y="33274"/>
                                      </a:cubicBezTo>
                                      <a:lnTo>
                                        <a:pt x="15341" y="33274"/>
                                      </a:lnTo>
                                      <a:cubicBezTo>
                                        <a:pt x="6871" y="33274"/>
                                        <a:pt x="0" y="26606"/>
                                        <a:pt x="0" y="18364"/>
                                      </a:cubicBezTo>
                                      <a:lnTo>
                                        <a:pt x="0" y="14910"/>
                                      </a:lnTo>
                                      <a:cubicBezTo>
                                        <a:pt x="0" y="6667"/>
                                        <a:pt x="6871" y="0"/>
                                        <a:pt x="1534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65" name="Shape 1165"/>
                              <wps:cNvSpPr/>
                              <wps:spPr>
                                <a:xfrm>
                                  <a:off x="3411359" y="3506712"/>
                                  <a:ext cx="151498" cy="33274"/>
                                </a:xfrm>
                                <a:custGeom>
                                  <a:avLst/>
                                  <a:gdLst/>
                                  <a:ahLst/>
                                  <a:cxnLst/>
                                  <a:rect l="0" t="0" r="0" b="0"/>
                                  <a:pathLst>
                                    <a:path w="151498" h="33274">
                                      <a:moveTo>
                                        <a:pt x="136169" y="0"/>
                                      </a:moveTo>
                                      <a:cubicBezTo>
                                        <a:pt x="144628" y="0"/>
                                        <a:pt x="151498" y="6667"/>
                                        <a:pt x="151498" y="14910"/>
                                      </a:cubicBezTo>
                                      <a:lnTo>
                                        <a:pt x="151498" y="18364"/>
                                      </a:lnTo>
                                      <a:cubicBezTo>
                                        <a:pt x="151498" y="26606"/>
                                        <a:pt x="144628" y="33274"/>
                                        <a:pt x="136169" y="33274"/>
                                      </a:cubicBezTo>
                                      <a:lnTo>
                                        <a:pt x="15341" y="33274"/>
                                      </a:lnTo>
                                      <a:cubicBezTo>
                                        <a:pt x="6871" y="33274"/>
                                        <a:pt x="0" y="26606"/>
                                        <a:pt x="0" y="18364"/>
                                      </a:cubicBezTo>
                                      <a:lnTo>
                                        <a:pt x="0" y="14910"/>
                                      </a:lnTo>
                                      <a:cubicBezTo>
                                        <a:pt x="0" y="6667"/>
                                        <a:pt x="6871" y="0"/>
                                        <a:pt x="15341"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67" name="Shape 1167"/>
                              <wps:cNvSpPr/>
                              <wps:spPr>
                                <a:xfrm>
                                  <a:off x="3369144" y="3292323"/>
                                  <a:ext cx="360020" cy="360007"/>
                                </a:xfrm>
                                <a:custGeom>
                                  <a:avLst/>
                                  <a:gdLst/>
                                  <a:ahLst/>
                                  <a:cxnLst/>
                                  <a:rect l="0" t="0" r="0" b="0"/>
                                  <a:pathLst>
                                    <a:path w="360020" h="360007">
                                      <a:moveTo>
                                        <a:pt x="360020" y="180009"/>
                                      </a:moveTo>
                                      <a:cubicBezTo>
                                        <a:pt x="360020" y="279374"/>
                                        <a:pt x="279374" y="360007"/>
                                        <a:pt x="180010" y="360007"/>
                                      </a:cubicBezTo>
                                      <a:cubicBezTo>
                                        <a:pt x="80645" y="360007"/>
                                        <a:pt x="0" y="279374"/>
                                        <a:pt x="0" y="180009"/>
                                      </a:cubicBezTo>
                                      <a:cubicBezTo>
                                        <a:pt x="0" y="80645"/>
                                        <a:pt x="80645" y="0"/>
                                        <a:pt x="180010" y="0"/>
                                      </a:cubicBezTo>
                                      <a:cubicBezTo>
                                        <a:pt x="279374" y="0"/>
                                        <a:pt x="360020" y="80645"/>
                                        <a:pt x="360020" y="180009"/>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180" name="Shape 1180"/>
                              <wps:cNvSpPr/>
                              <wps:spPr>
                                <a:xfrm>
                                  <a:off x="6498182" y="546329"/>
                                  <a:ext cx="347295" cy="347307"/>
                                </a:xfrm>
                                <a:custGeom>
                                  <a:avLst/>
                                  <a:gdLst/>
                                  <a:ahLst/>
                                  <a:cxnLst/>
                                  <a:rect l="0" t="0" r="0" b="0"/>
                                  <a:pathLst>
                                    <a:path w="347295" h="347307">
                                      <a:moveTo>
                                        <a:pt x="173648" y="0"/>
                                      </a:moveTo>
                                      <a:cubicBezTo>
                                        <a:pt x="269507" y="0"/>
                                        <a:pt x="347295" y="77800"/>
                                        <a:pt x="347295" y="173660"/>
                                      </a:cubicBezTo>
                                      <a:cubicBezTo>
                                        <a:pt x="347295" y="269519"/>
                                        <a:pt x="269507" y="347307"/>
                                        <a:pt x="173648" y="347307"/>
                                      </a:cubicBezTo>
                                      <a:cubicBezTo>
                                        <a:pt x="77788" y="347307"/>
                                        <a:pt x="0" y="269519"/>
                                        <a:pt x="0" y="173660"/>
                                      </a:cubicBezTo>
                                      <a:cubicBezTo>
                                        <a:pt x="0" y="77800"/>
                                        <a:pt x="77788" y="0"/>
                                        <a:pt x="173648"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182" name="Shape 1182"/>
                              <wps:cNvSpPr/>
                              <wps:spPr>
                                <a:xfrm>
                                  <a:off x="6589496" y="567927"/>
                                  <a:ext cx="29997" cy="103789"/>
                                </a:xfrm>
                                <a:custGeom>
                                  <a:avLst/>
                                  <a:gdLst/>
                                  <a:ahLst/>
                                  <a:cxnLst/>
                                  <a:rect l="0" t="0" r="0" b="0"/>
                                  <a:pathLst>
                                    <a:path w="29997" h="103789">
                                      <a:moveTo>
                                        <a:pt x="29997" y="103789"/>
                                      </a:moveTo>
                                      <a:cubicBezTo>
                                        <a:pt x="22060" y="99027"/>
                                        <a:pt x="3010" y="86327"/>
                                        <a:pt x="10947" y="48227"/>
                                      </a:cubicBezTo>
                                      <a:cubicBezTo>
                                        <a:pt x="16901" y="19652"/>
                                        <a:pt x="5887" y="5364"/>
                                        <a:pt x="9" y="6"/>
                                      </a:cubicBezTo>
                                      <a:lnTo>
                                        <a:pt x="0" y="0"/>
                                      </a:lnTo>
                                    </a:path>
                                  </a:pathLst>
                                </a:custGeom>
                                <a:ln w="20320" cap="rnd">
                                  <a:miter lim="100000"/>
                                </a:ln>
                              </wps:spPr>
                              <wps:style>
                                <a:lnRef idx="1">
                                  <a:srgbClr val="221F1F"/>
                                </a:lnRef>
                                <a:fillRef idx="0">
                                  <a:srgbClr val="000000">
                                    <a:alpha val="0"/>
                                  </a:srgbClr>
                                </a:fillRef>
                                <a:effectRef idx="0">
                                  <a:scrgbClr r="0" g="0" b="0"/>
                                </a:effectRef>
                                <a:fontRef idx="none"/>
                              </wps:style>
                              <wps:bodyPr/>
                            </wps:wsp>
                            <wps:wsp>
                              <wps:cNvPr id="1183" name="Shape 1183"/>
                              <wps:cNvSpPr/>
                              <wps:spPr>
                                <a:xfrm>
                                  <a:off x="6589496" y="567927"/>
                                  <a:ext cx="29997" cy="103789"/>
                                </a:xfrm>
                                <a:custGeom>
                                  <a:avLst/>
                                  <a:gdLst/>
                                  <a:ahLst/>
                                  <a:cxnLst/>
                                  <a:rect l="0" t="0" r="0" b="0"/>
                                  <a:pathLst>
                                    <a:path w="29997" h="103789">
                                      <a:moveTo>
                                        <a:pt x="29997" y="103789"/>
                                      </a:moveTo>
                                      <a:cubicBezTo>
                                        <a:pt x="22060" y="99027"/>
                                        <a:pt x="3010" y="86327"/>
                                        <a:pt x="10947" y="48227"/>
                                      </a:cubicBezTo>
                                      <a:cubicBezTo>
                                        <a:pt x="16901" y="19652"/>
                                        <a:pt x="5887" y="5364"/>
                                        <a:pt x="9" y="6"/>
                                      </a:cubicBezTo>
                                      <a:lnTo>
                                        <a:pt x="0" y="0"/>
                                      </a:lnTo>
                                    </a:path>
                                  </a:pathLst>
                                </a:custGeom>
                                <a:ln w="7620" cap="rnd">
                                  <a:miter lim="100000"/>
                                </a:ln>
                              </wps:spPr>
                              <wps:style>
                                <a:lnRef idx="1">
                                  <a:srgbClr val="FFFFFF"/>
                                </a:lnRef>
                                <a:fillRef idx="0">
                                  <a:srgbClr val="000000">
                                    <a:alpha val="0"/>
                                  </a:srgbClr>
                                </a:fillRef>
                                <a:effectRef idx="0">
                                  <a:scrgbClr r="0" g="0" b="0"/>
                                </a:effectRef>
                                <a:fontRef idx="none"/>
                              </wps:style>
                              <wps:bodyPr/>
                            </wps:wsp>
                            <wps:wsp>
                              <wps:cNvPr id="1184" name="Shape 1184"/>
                              <wps:cNvSpPr/>
                              <wps:spPr>
                                <a:xfrm>
                                  <a:off x="6555561" y="643449"/>
                                  <a:ext cx="264858" cy="230058"/>
                                </a:xfrm>
                                <a:custGeom>
                                  <a:avLst/>
                                  <a:gdLst/>
                                  <a:ahLst/>
                                  <a:cxnLst/>
                                  <a:rect l="0" t="0" r="0" b="0"/>
                                  <a:pathLst>
                                    <a:path w="264858" h="230058">
                                      <a:moveTo>
                                        <a:pt x="128510" y="1989"/>
                                      </a:moveTo>
                                      <a:cubicBezTo>
                                        <a:pt x="173777" y="7958"/>
                                        <a:pt x="217687" y="38291"/>
                                        <a:pt x="237910" y="81810"/>
                                      </a:cubicBezTo>
                                      <a:cubicBezTo>
                                        <a:pt x="264858" y="139837"/>
                                        <a:pt x="239497" y="199336"/>
                                        <a:pt x="181242" y="214690"/>
                                      </a:cubicBezTo>
                                      <a:cubicBezTo>
                                        <a:pt x="122999" y="230058"/>
                                        <a:pt x="53925" y="195463"/>
                                        <a:pt x="26962" y="137436"/>
                                      </a:cubicBezTo>
                                      <a:cubicBezTo>
                                        <a:pt x="0" y="79410"/>
                                        <a:pt x="25362" y="19911"/>
                                        <a:pt x="83617" y="4556"/>
                                      </a:cubicBezTo>
                                      <a:cubicBezTo>
                                        <a:pt x="98180" y="717"/>
                                        <a:pt x="113420" y="0"/>
                                        <a:pt x="128510" y="1989"/>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185" name="Shape 1185"/>
                              <wps:cNvSpPr/>
                              <wps:spPr>
                                <a:xfrm>
                                  <a:off x="6555561" y="632651"/>
                                  <a:ext cx="264858" cy="240856"/>
                                </a:xfrm>
                                <a:custGeom>
                                  <a:avLst/>
                                  <a:gdLst/>
                                  <a:ahLst/>
                                  <a:cxnLst/>
                                  <a:rect l="0" t="0" r="0" b="0"/>
                                  <a:pathLst>
                                    <a:path w="264858" h="240856">
                                      <a:moveTo>
                                        <a:pt x="237910" y="92608"/>
                                      </a:moveTo>
                                      <a:cubicBezTo>
                                        <a:pt x="264858" y="150635"/>
                                        <a:pt x="239497" y="210134"/>
                                        <a:pt x="181242" y="225489"/>
                                      </a:cubicBezTo>
                                      <a:cubicBezTo>
                                        <a:pt x="122999" y="240856"/>
                                        <a:pt x="53925" y="206261"/>
                                        <a:pt x="26962" y="148234"/>
                                      </a:cubicBezTo>
                                      <a:cubicBezTo>
                                        <a:pt x="0" y="90208"/>
                                        <a:pt x="25362" y="30709"/>
                                        <a:pt x="83617" y="15354"/>
                                      </a:cubicBezTo>
                                      <a:cubicBezTo>
                                        <a:pt x="141872" y="0"/>
                                        <a:pt x="210947" y="34582"/>
                                        <a:pt x="237910" y="9260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86" name="Shape 1186"/>
                              <wps:cNvSpPr/>
                              <wps:spPr>
                                <a:xfrm>
                                  <a:off x="6581076" y="647548"/>
                                  <a:ext cx="141401" cy="92290"/>
                                </a:xfrm>
                                <a:custGeom>
                                  <a:avLst/>
                                  <a:gdLst/>
                                  <a:ahLst/>
                                  <a:cxnLst/>
                                  <a:rect l="0" t="0" r="0" b="0"/>
                                  <a:pathLst>
                                    <a:path w="141401" h="92290">
                                      <a:moveTo>
                                        <a:pt x="0" y="46571"/>
                                      </a:moveTo>
                                      <a:cubicBezTo>
                                        <a:pt x="37249" y="58420"/>
                                        <a:pt x="55028" y="66890"/>
                                        <a:pt x="81280" y="92290"/>
                                      </a:cubicBezTo>
                                      <a:cubicBezTo>
                                        <a:pt x="115150" y="59271"/>
                                        <a:pt x="141401" y="44031"/>
                                        <a:pt x="141401" y="44031"/>
                                      </a:cubicBezTo>
                                      <a:cubicBezTo>
                                        <a:pt x="141401" y="44031"/>
                                        <a:pt x="117690" y="13550"/>
                                        <a:pt x="62661" y="0"/>
                                      </a:cubicBezTo>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88" name="Shape 1188"/>
                              <wps:cNvSpPr/>
                              <wps:spPr>
                                <a:xfrm>
                                  <a:off x="6491832" y="540360"/>
                                  <a:ext cx="359995" cy="360007"/>
                                </a:xfrm>
                                <a:custGeom>
                                  <a:avLst/>
                                  <a:gdLst/>
                                  <a:ahLst/>
                                  <a:cxnLst/>
                                  <a:rect l="0" t="0" r="0" b="0"/>
                                  <a:pathLst>
                                    <a:path w="359995" h="360007">
                                      <a:moveTo>
                                        <a:pt x="359995" y="180009"/>
                                      </a:moveTo>
                                      <a:cubicBezTo>
                                        <a:pt x="359995" y="279374"/>
                                        <a:pt x="279362" y="360007"/>
                                        <a:pt x="179998" y="360007"/>
                                      </a:cubicBezTo>
                                      <a:cubicBezTo>
                                        <a:pt x="80633" y="360007"/>
                                        <a:pt x="0" y="279374"/>
                                        <a:pt x="0" y="180009"/>
                                      </a:cubicBezTo>
                                      <a:cubicBezTo>
                                        <a:pt x="0" y="80645"/>
                                        <a:pt x="80633" y="0"/>
                                        <a:pt x="179998" y="0"/>
                                      </a:cubicBezTo>
                                      <a:cubicBezTo>
                                        <a:pt x="279362" y="0"/>
                                        <a:pt x="359995" y="80645"/>
                                        <a:pt x="359995" y="180009"/>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13960" o:spid="_x0000_s1133" style="width:595.25pt;height:354.7pt;mso-position-horizontal-relative:char;mso-position-vertical-relative:line" coordsize="75599,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">
                      <v:shape id="Shape 16079" o:spid="_x0000_s1134" style="position:absolute;top:1799;width:75599;height:41405;visibility:visible;mso-wrap-style:square;v-text-anchor:top" coordsize="7559992,414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" path="m,l7559992,r,4140441l,4140441,,e" fillcolor="#e5f2e6" stroked="f" strokeweight="0">
                        <v:stroke miterlimit="1" joinstyle="miter" endcap="round"/>
                        <v:path arrowok="t" textboxrect="0,0,7559992,4140441"/>
                      </v:shape>
                      <v:shape id="Shape 1111" o:spid="_x0000_s1135" style="position:absolute;left:7319;top:41480;width:14400;height:3566;visibility:visible;mso-wrap-style:square;v-text-anchor:top" coordsize="1440002,3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" path="m178270,l1261732,v98451,,178270,79820,178270,178270c1440002,276720,1360183,356540,1261732,356540r-1083462,c79820,356540,,276720,,178270,,79820,79820,,178270,xe" fillcolor="#00a94e" stroked="f" strokeweight="0">
                        <v:stroke miterlimit="1" joinstyle="miter" endcap="round"/>
                        <v:path arrowok="t" textboxrect="0,0,1440002,356540"/>
                      </v:shape>
                      <v:rect id="Rectangle 1112" o:spid="_x0000_s1136" style="position:absolute;left:8760;top:42398;width:671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105A0F" w:rsidRDefault="00CA2AC8">
                              <w:pPr>
                                <w:spacing w:after="160" w:line="259" w:lineRule="auto"/>
                                <w:ind w:left="0" w:firstLine="0"/>
                              </w:pPr>
                              <w:r>
                                <w:rPr>
                                  <w:b/>
                                  <w:color w:val="FFFFFF"/>
                                  <w:w w:val="118"/>
                                  <w:sz w:val="27"/>
                                </w:rPr>
                                <w:t>Range</w:t>
                              </w:r>
                            </w:p>
                          </w:txbxContent>
                        </v:textbox>
                      </v:rect>
                      <v:shape id="Shape 1114" o:spid="_x0000_s1137" style="position:absolute;left:7318;width:14400;height:3600;visibility:visible;mso-wrap-style:square;v-text-anchor:top" coordsize="1440002,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" path="m179997,l1260005,v99416,,179997,80582,179997,179998c1440002,279426,1359421,360007,1260005,360007r-1080008,c80582,360007,,279426,,180010,,80582,80582,,179997,xe" fillcolor="#00a94e" stroked="f" strokeweight="0">
                        <v:stroke miterlimit="1" joinstyle="miter" endcap="round"/>
                        <v:path arrowok="t" textboxrect="0,0,1440002,360007"/>
                      </v:shape>
                      <v:rect id="Rectangle 1115" o:spid="_x0000_s1138" style="position:absolute;left:7318;top:5288;width:374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105A0F" w:rsidRDefault="00CA2AC8">
                              <w:pPr>
                                <w:spacing w:after="160" w:line="259" w:lineRule="auto"/>
                                <w:ind w:left="0" w:firstLine="0"/>
                              </w:pPr>
                              <w:r>
                                <w:rPr>
                                  <w:b/>
                                  <w:w w:val="117"/>
                                </w:rPr>
                                <w:t>Learners</w:t>
                              </w:r>
                              <w:r>
                                <w:rPr>
                                  <w:b/>
                                  <w:spacing w:val="17"/>
                                  <w:w w:val="117"/>
                                </w:rPr>
                                <w:t xml:space="preserve"> </w:t>
                              </w:r>
                              <w:r>
                                <w:rPr>
                                  <w:b/>
                                  <w:w w:val="117"/>
                                </w:rPr>
                                <w:t>should</w:t>
                              </w:r>
                              <w:r>
                                <w:rPr>
                                  <w:b/>
                                  <w:spacing w:val="17"/>
                                  <w:w w:val="117"/>
                                </w:rPr>
                                <w:t xml:space="preserve"> </w:t>
                              </w:r>
                              <w:r>
                                <w:rPr>
                                  <w:b/>
                                  <w:w w:val="117"/>
                                </w:rPr>
                                <w:t>be</w:t>
                              </w:r>
                              <w:r>
                                <w:rPr>
                                  <w:b/>
                                  <w:spacing w:val="17"/>
                                  <w:w w:val="117"/>
                                </w:rPr>
                                <w:t xml:space="preserve"> </w:t>
                              </w:r>
                              <w:r>
                                <w:rPr>
                                  <w:b/>
                                  <w:w w:val="117"/>
                                </w:rPr>
                                <w:t>given</w:t>
                              </w:r>
                              <w:r>
                                <w:rPr>
                                  <w:b/>
                                  <w:spacing w:val="17"/>
                                  <w:w w:val="117"/>
                                </w:rPr>
                                <w:t xml:space="preserve"> </w:t>
                              </w:r>
                              <w:r>
                                <w:rPr>
                                  <w:b/>
                                  <w:w w:val="117"/>
                                </w:rPr>
                                <w:t>opportunities</w:t>
                              </w:r>
                              <w:r>
                                <w:rPr>
                                  <w:b/>
                                  <w:spacing w:val="17"/>
                                  <w:w w:val="117"/>
                                </w:rPr>
                                <w:t xml:space="preserve"> </w:t>
                              </w:r>
                              <w:r>
                                <w:rPr>
                                  <w:b/>
                                  <w:w w:val="117"/>
                                </w:rPr>
                                <w:t>to:</w:t>
                              </w:r>
                            </w:p>
                          </w:txbxContent>
                        </v:textbox>
                      </v:rect>
                      <v:rect id="Rectangle 1116" o:spid="_x0000_s1139" style="position:absolute;left:7318;top:8760;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w:t>
                              </w:r>
                            </w:p>
                          </w:txbxContent>
                        </v:textbox>
                      </v:rect>
                      <v:rect id="Rectangle 1117" o:spid="_x0000_s1140" style="position:absolute;left:10198;top:8760;width:35198;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work</w:t>
                              </w:r>
                              <w:r>
                                <w:rPr>
                                  <w:spacing w:val="17"/>
                                  <w:w w:val="104"/>
                                </w:rPr>
                                <w:t xml:space="preserve"> </w:t>
                              </w:r>
                              <w:r>
                                <w:rPr>
                                  <w:w w:val="104"/>
                                </w:rPr>
                                <w:t>both</w:t>
                              </w:r>
                              <w:r>
                                <w:rPr>
                                  <w:spacing w:val="17"/>
                                  <w:w w:val="104"/>
                                </w:rPr>
                                <w:t xml:space="preserve"> </w:t>
                              </w:r>
                              <w:r>
                                <w:rPr>
                                  <w:w w:val="104"/>
                                </w:rPr>
                                <w:t>independently</w:t>
                              </w:r>
                              <w:r>
                                <w:rPr>
                                  <w:spacing w:val="17"/>
                                  <w:w w:val="104"/>
                                </w:rPr>
                                <w:t xml:space="preserve"> </w:t>
                              </w:r>
                              <w:r>
                                <w:rPr>
                                  <w:w w:val="104"/>
                                </w:rPr>
                                <w:t>and</w:t>
                              </w:r>
                              <w:r>
                                <w:rPr>
                                  <w:spacing w:val="17"/>
                                  <w:w w:val="104"/>
                                </w:rPr>
                                <w:t xml:space="preserve"> </w:t>
                              </w:r>
                              <w:r>
                                <w:rPr>
                                  <w:w w:val="104"/>
                                </w:rPr>
                                <w:t>cooperatively</w:t>
                              </w:r>
                              <w:r>
                                <w:rPr>
                                  <w:spacing w:val="11"/>
                                  <w:w w:val="104"/>
                                </w:rPr>
                                <w:t xml:space="preserve"> </w:t>
                              </w:r>
                            </w:p>
                          </w:txbxContent>
                        </v:textbox>
                      </v:rect>
                      <v:rect id="Rectangle 1118" o:spid="_x0000_s1141" style="position:absolute;left:10198;top:10792;width:2649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105A0F" w:rsidRDefault="00CA2AC8">
                              <w:pPr>
                                <w:spacing w:after="160" w:line="259" w:lineRule="auto"/>
                                <w:ind w:left="0" w:firstLine="0"/>
                              </w:pPr>
                              <w:r>
                                <w:rPr>
                                  <w:w w:val="104"/>
                                </w:rPr>
                                <w:t>within</w:t>
                              </w:r>
                              <w:r>
                                <w:rPr>
                                  <w:spacing w:val="17"/>
                                  <w:w w:val="104"/>
                                </w:rPr>
                                <w:t xml:space="preserve"> </w:t>
                              </w:r>
                              <w:r>
                                <w:rPr>
                                  <w:w w:val="104"/>
                                </w:rPr>
                                <w:t>the</w:t>
                              </w:r>
                              <w:r>
                                <w:rPr>
                                  <w:spacing w:val="17"/>
                                  <w:w w:val="104"/>
                                </w:rPr>
                                <w:t xml:space="preserve"> </w:t>
                              </w:r>
                              <w:r>
                                <w:rPr>
                                  <w:w w:val="104"/>
                                </w:rPr>
                                <w:t>classroom</w:t>
                              </w:r>
                              <w:r>
                                <w:rPr>
                                  <w:spacing w:val="17"/>
                                  <w:w w:val="104"/>
                                </w:rPr>
                                <w:t xml:space="preserve"> </w:t>
                              </w:r>
                              <w:r>
                                <w:rPr>
                                  <w:w w:val="104"/>
                                </w:rPr>
                                <w:t>and</w:t>
                              </w:r>
                              <w:r>
                                <w:rPr>
                                  <w:spacing w:val="17"/>
                                  <w:w w:val="104"/>
                                </w:rPr>
                                <w:t xml:space="preserve"> </w:t>
                              </w:r>
                              <w:r>
                                <w:rPr>
                                  <w:w w:val="104"/>
                                </w:rPr>
                                <w:t>beyond</w:t>
                              </w:r>
                            </w:p>
                          </w:txbxContent>
                        </v:textbox>
                      </v:rect>
                      <v:rect id="Rectangle 1119" o:spid="_x0000_s1142" style="position:absolute;left:7318;top:14264;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2.</w:t>
                              </w:r>
                            </w:p>
                          </w:txbxContent>
                        </v:textbox>
                      </v:rect>
                      <v:rect id="Rectangle 1120" o:spid="_x0000_s1143" style="position:absolute;left:10198;top:14264;width:3113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105A0F" w:rsidRDefault="00CA2AC8">
                              <w:pPr>
                                <w:spacing w:after="160" w:line="259" w:lineRule="auto"/>
                                <w:ind w:left="0" w:firstLine="0"/>
                              </w:pPr>
                              <w:r>
                                <w:rPr>
                                  <w:w w:val="103"/>
                                </w:rPr>
                                <w:t>listen</w:t>
                              </w:r>
                              <w:r>
                                <w:rPr>
                                  <w:spacing w:val="17"/>
                                  <w:w w:val="103"/>
                                </w:rPr>
                                <w:t xml:space="preserve"> </w:t>
                              </w:r>
                              <w:r>
                                <w:rPr>
                                  <w:w w:val="103"/>
                                </w:rPr>
                                <w:t>attentively</w:t>
                              </w:r>
                              <w:r>
                                <w:rPr>
                                  <w:spacing w:val="17"/>
                                  <w:w w:val="103"/>
                                </w:rPr>
                                <w:t xml:space="preserve"> </w:t>
                              </w:r>
                              <w:r>
                                <w:rPr>
                                  <w:w w:val="103"/>
                                </w:rPr>
                                <w:t>and</w:t>
                              </w:r>
                              <w:r>
                                <w:rPr>
                                  <w:spacing w:val="17"/>
                                  <w:w w:val="103"/>
                                </w:rPr>
                                <w:t xml:space="preserve"> </w:t>
                              </w:r>
                              <w:r>
                                <w:rPr>
                                  <w:w w:val="103"/>
                                </w:rPr>
                                <w:t>respond</w:t>
                              </w:r>
                              <w:r>
                                <w:rPr>
                                  <w:spacing w:val="17"/>
                                  <w:w w:val="103"/>
                                </w:rPr>
                                <w:t xml:space="preserve"> </w:t>
                              </w:r>
                              <w:r>
                                <w:rPr>
                                  <w:w w:val="103"/>
                                </w:rPr>
                                <w:t>helpfully</w:t>
                              </w:r>
                              <w:r>
                                <w:rPr>
                                  <w:spacing w:val="11"/>
                                  <w:w w:val="103"/>
                                </w:rPr>
                                <w:t xml:space="preserve"> </w:t>
                              </w:r>
                            </w:p>
                          </w:txbxContent>
                        </v:textbox>
                      </v:rect>
                      <v:rect id="Rectangle 1121" o:spid="_x0000_s1144" style="position:absolute;left:10198;top:16295;width:3356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105A0F" w:rsidRDefault="00CA2AC8">
                              <w:pPr>
                                <w:spacing w:after="160" w:line="259" w:lineRule="auto"/>
                                <w:ind w:left="0" w:firstLine="0"/>
                              </w:pPr>
                              <w:r>
                                <w:rPr>
                                  <w:w w:val="105"/>
                                </w:rPr>
                                <w:t>noting</w:t>
                              </w:r>
                              <w:r>
                                <w:rPr>
                                  <w:spacing w:val="17"/>
                                  <w:w w:val="105"/>
                                </w:rPr>
                                <w:t xml:space="preserve"> </w:t>
                              </w:r>
                              <w:r>
                                <w:rPr>
                                  <w:w w:val="105"/>
                                </w:rPr>
                                <w:t>strengths</w:t>
                              </w:r>
                              <w:r>
                                <w:rPr>
                                  <w:spacing w:val="17"/>
                                  <w:w w:val="105"/>
                                </w:rPr>
                                <w:t xml:space="preserve"> </w:t>
                              </w:r>
                              <w:r>
                                <w:rPr>
                                  <w:w w:val="105"/>
                                </w:rPr>
                                <w:t>and</w:t>
                              </w:r>
                              <w:r>
                                <w:rPr>
                                  <w:spacing w:val="17"/>
                                  <w:w w:val="105"/>
                                </w:rPr>
                                <w:t xml:space="preserve"> </w:t>
                              </w:r>
                              <w:r>
                                <w:rPr>
                                  <w:w w:val="105"/>
                                </w:rPr>
                                <w:t>weaknesses</w:t>
                              </w:r>
                              <w:r>
                                <w:rPr>
                                  <w:spacing w:val="17"/>
                                  <w:w w:val="105"/>
                                </w:rPr>
                                <w:t xml:space="preserve"> </w:t>
                              </w:r>
                              <w:r>
                                <w:rPr>
                                  <w:w w:val="105"/>
                                </w:rPr>
                                <w:t>of</w:t>
                              </w:r>
                              <w:r>
                                <w:rPr>
                                  <w:spacing w:val="17"/>
                                  <w:w w:val="105"/>
                                </w:rPr>
                                <w:t xml:space="preserve"> </w:t>
                              </w:r>
                              <w:r>
                                <w:rPr>
                                  <w:w w:val="105"/>
                                </w:rPr>
                                <w:t>views</w:t>
                              </w:r>
                            </w:p>
                          </w:txbxContent>
                        </v:textbox>
                      </v:rect>
                      <v:rect id="Rectangle 1122" o:spid="_x0000_s1145" style="position:absolute;left:7318;top:19767;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3.</w:t>
                              </w:r>
                            </w:p>
                          </w:txbxContent>
                        </v:textbox>
                      </v:rect>
                      <v:rect id="Rectangle 1123" o:spid="_x0000_s1146" style="position:absolute;left:10198;top:19767;width:3242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access</w:t>
                              </w:r>
                              <w:r>
                                <w:rPr>
                                  <w:spacing w:val="17"/>
                                  <w:w w:val="104"/>
                                </w:rPr>
                                <w:t xml:space="preserve"> </w:t>
                              </w:r>
                              <w:r>
                                <w:rPr>
                                  <w:w w:val="104"/>
                                </w:rPr>
                                <w:t>a</w:t>
                              </w:r>
                              <w:r>
                                <w:rPr>
                                  <w:spacing w:val="17"/>
                                  <w:w w:val="104"/>
                                </w:rPr>
                                <w:t xml:space="preserve"> </w:t>
                              </w:r>
                              <w:r>
                                <w:rPr>
                                  <w:w w:val="104"/>
                                </w:rPr>
                                <w:t>wide</w:t>
                              </w:r>
                              <w:r>
                                <w:rPr>
                                  <w:spacing w:val="17"/>
                                  <w:w w:val="104"/>
                                </w:rPr>
                                <w:t xml:space="preserve"> </w:t>
                              </w:r>
                              <w:r>
                                <w:rPr>
                                  <w:w w:val="104"/>
                                </w:rPr>
                                <w:t>range</w:t>
                              </w:r>
                              <w:r>
                                <w:rPr>
                                  <w:spacing w:val="17"/>
                                  <w:w w:val="104"/>
                                </w:rPr>
                                <w:t xml:space="preserve"> </w:t>
                              </w:r>
                              <w:r>
                                <w:rPr>
                                  <w:w w:val="104"/>
                                </w:rPr>
                                <w:t>of</w:t>
                              </w:r>
                              <w:r>
                                <w:rPr>
                                  <w:spacing w:val="17"/>
                                  <w:w w:val="104"/>
                                </w:rPr>
                                <w:t xml:space="preserve"> </w:t>
                              </w:r>
                              <w:r>
                                <w:rPr>
                                  <w:w w:val="104"/>
                                </w:rPr>
                                <w:t>sources</w:t>
                              </w:r>
                              <w:r>
                                <w:rPr>
                                  <w:spacing w:val="17"/>
                                  <w:w w:val="104"/>
                                </w:rPr>
                                <w:t xml:space="preserve"> </w:t>
                              </w:r>
                              <w:r>
                                <w:rPr>
                                  <w:w w:val="104"/>
                                </w:rPr>
                                <w:t>for</w:t>
                              </w:r>
                              <w:r>
                                <w:rPr>
                                  <w:spacing w:val="17"/>
                                  <w:w w:val="104"/>
                                </w:rPr>
                                <w:t xml:space="preserve"> </w:t>
                              </w:r>
                              <w:r>
                                <w:rPr>
                                  <w:w w:val="104"/>
                                </w:rPr>
                                <w:t>help,</w:t>
                              </w:r>
                              <w:r>
                                <w:rPr>
                                  <w:spacing w:val="11"/>
                                  <w:w w:val="104"/>
                                </w:rPr>
                                <w:t xml:space="preserve"> </w:t>
                              </w:r>
                            </w:p>
                          </w:txbxContent>
                        </v:textbox>
                      </v:rect>
                      <v:rect id="Rectangle 1124" o:spid="_x0000_s1147" style="position:absolute;left:10198;top:21799;width:1517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support</w:t>
                              </w:r>
                              <w:r>
                                <w:rPr>
                                  <w:spacing w:val="17"/>
                                  <w:w w:val="104"/>
                                </w:rPr>
                                <w:t xml:space="preserve"> </w:t>
                              </w:r>
                              <w:r>
                                <w:rPr>
                                  <w:w w:val="104"/>
                                </w:rPr>
                                <w:t>and</w:t>
                              </w:r>
                              <w:r>
                                <w:rPr>
                                  <w:spacing w:val="17"/>
                                  <w:w w:val="104"/>
                                </w:rPr>
                                <w:t xml:space="preserve"> </w:t>
                              </w:r>
                              <w:r>
                                <w:rPr>
                                  <w:w w:val="104"/>
                                </w:rPr>
                                <w:t>advice</w:t>
                              </w:r>
                            </w:p>
                          </w:txbxContent>
                        </v:textbox>
                      </v:rect>
                      <v:rect id="Rectangle 1125" o:spid="_x0000_s1148" style="position:absolute;left:7318;top:25271;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4.</w:t>
                              </w:r>
                            </w:p>
                          </w:txbxContent>
                        </v:textbox>
                      </v:rect>
                      <v:rect id="Rectangle 1126" o:spid="_x0000_s1149" style="position:absolute;left:10198;top:25271;width:3531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105A0F" w:rsidRDefault="00CA2AC8">
                              <w:pPr>
                                <w:spacing w:after="160" w:line="259" w:lineRule="auto"/>
                                <w:ind w:left="0" w:firstLine="0"/>
                              </w:pPr>
                              <w:r>
                                <w:rPr>
                                  <w:w w:val="104"/>
                                </w:rPr>
                                <w:t>locate,</w:t>
                              </w:r>
                              <w:r>
                                <w:rPr>
                                  <w:spacing w:val="17"/>
                                  <w:w w:val="104"/>
                                </w:rPr>
                                <w:t xml:space="preserve"> </w:t>
                              </w:r>
                              <w:r>
                                <w:rPr>
                                  <w:w w:val="104"/>
                                </w:rPr>
                                <w:t>select</w:t>
                              </w:r>
                              <w:r>
                                <w:rPr>
                                  <w:spacing w:val="17"/>
                                  <w:w w:val="104"/>
                                </w:rPr>
                                <w:t xml:space="preserve"> </w:t>
                              </w:r>
                              <w:r>
                                <w:rPr>
                                  <w:w w:val="104"/>
                                </w:rPr>
                                <w:t>and</w:t>
                              </w:r>
                              <w:r>
                                <w:rPr>
                                  <w:spacing w:val="17"/>
                                  <w:w w:val="104"/>
                                </w:rPr>
                                <w:t xml:space="preserve"> </w:t>
                              </w:r>
                              <w:r>
                                <w:rPr>
                                  <w:w w:val="104"/>
                                </w:rPr>
                                <w:t>identify</w:t>
                              </w:r>
                              <w:r>
                                <w:rPr>
                                  <w:spacing w:val="17"/>
                                  <w:w w:val="104"/>
                                </w:rPr>
                                <w:t xml:space="preserve"> </w:t>
                              </w:r>
                              <w:r>
                                <w:rPr>
                                  <w:w w:val="104"/>
                                </w:rPr>
                                <w:t>key</w:t>
                              </w:r>
                              <w:r>
                                <w:rPr>
                                  <w:spacing w:val="17"/>
                                  <w:w w:val="104"/>
                                </w:rPr>
                                <w:t xml:space="preserve"> </w:t>
                              </w:r>
                              <w:r>
                                <w:rPr>
                                  <w:w w:val="104"/>
                                </w:rPr>
                                <w:t>points</w:t>
                              </w:r>
                              <w:r>
                                <w:rPr>
                                  <w:spacing w:val="17"/>
                                  <w:w w:val="104"/>
                                </w:rPr>
                                <w:t xml:space="preserve"> </w:t>
                              </w:r>
                              <w:r>
                                <w:rPr>
                                  <w:w w:val="104"/>
                                </w:rPr>
                                <w:t>from</w:t>
                              </w:r>
                              <w:r>
                                <w:rPr>
                                  <w:spacing w:val="17"/>
                                  <w:w w:val="104"/>
                                </w:rPr>
                                <w:t xml:space="preserve"> </w:t>
                              </w:r>
                              <w:r>
                                <w:rPr>
                                  <w:w w:val="104"/>
                                </w:rPr>
                                <w:t>a</w:t>
                              </w:r>
                              <w:r>
                                <w:rPr>
                                  <w:spacing w:val="11"/>
                                  <w:w w:val="104"/>
                                </w:rPr>
                                <w:t xml:space="preserve"> </w:t>
                              </w:r>
                            </w:p>
                          </w:txbxContent>
                        </v:textbox>
                      </v:rect>
                      <v:rect id="Rectangle 1127" o:spid="_x0000_s1150" style="position:absolute;left:10198;top:27303;width:3509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range</w:t>
                              </w:r>
                              <w:r>
                                <w:rPr>
                                  <w:spacing w:val="17"/>
                                  <w:w w:val="105"/>
                                </w:rPr>
                                <w:t xml:space="preserve"> </w:t>
                              </w:r>
                              <w:r>
                                <w:rPr>
                                  <w:w w:val="105"/>
                                </w:rPr>
                                <w:t>of</w:t>
                              </w:r>
                              <w:r>
                                <w:rPr>
                                  <w:spacing w:val="17"/>
                                  <w:w w:val="105"/>
                                </w:rPr>
                                <w:t xml:space="preserve"> </w:t>
                              </w:r>
                              <w:r>
                                <w:rPr>
                                  <w:w w:val="105"/>
                                </w:rPr>
                                <w:t>information,</w:t>
                              </w:r>
                              <w:r>
                                <w:rPr>
                                  <w:spacing w:val="17"/>
                                  <w:w w:val="105"/>
                                </w:rPr>
                                <w:t xml:space="preserve"> </w:t>
                              </w:r>
                              <w:r>
                                <w:rPr>
                                  <w:w w:val="105"/>
                                </w:rPr>
                                <w:t>including</w:t>
                              </w:r>
                              <w:r>
                                <w:rPr>
                                  <w:spacing w:val="17"/>
                                  <w:w w:val="105"/>
                                </w:rPr>
                                <w:t xml:space="preserve"> </w:t>
                              </w:r>
                              <w:r>
                                <w:rPr>
                                  <w:w w:val="105"/>
                                </w:rPr>
                                <w:t>any</w:t>
                              </w:r>
                              <w:r>
                                <w:rPr>
                                  <w:spacing w:val="17"/>
                                  <w:w w:val="105"/>
                                </w:rPr>
                                <w:t xml:space="preserve"> </w:t>
                              </w:r>
                              <w:r>
                                <w:rPr>
                                  <w:w w:val="105"/>
                                </w:rPr>
                                <w:t>lines</w:t>
                              </w:r>
                              <w:r>
                                <w:rPr>
                                  <w:spacing w:val="17"/>
                                  <w:w w:val="105"/>
                                </w:rPr>
                                <w:t xml:space="preserve"> </w:t>
                              </w:r>
                              <w:r>
                                <w:rPr>
                                  <w:w w:val="105"/>
                                </w:rPr>
                                <w:t>of</w:t>
                              </w:r>
                              <w:r>
                                <w:rPr>
                                  <w:spacing w:val="11"/>
                                  <w:w w:val="105"/>
                                </w:rPr>
                                <w:t xml:space="preserve"> </w:t>
                              </w:r>
                            </w:p>
                          </w:txbxContent>
                        </v:textbox>
                      </v:rect>
                      <v:rect id="Rectangle 1128" o:spid="_x0000_s1151" style="position:absolute;left:10198;top:29336;width:770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105A0F" w:rsidRDefault="00CA2AC8">
                              <w:pPr>
                                <w:spacing w:after="160" w:line="259" w:lineRule="auto"/>
                                <w:ind w:left="0" w:firstLine="0"/>
                              </w:pPr>
                              <w:r>
                                <w:rPr>
                                  <w:w w:val="105"/>
                                </w:rPr>
                                <w:t>reasoning</w:t>
                              </w:r>
                            </w:p>
                          </w:txbxContent>
                        </v:textbox>
                      </v:rect>
                      <v:rect id="Rectangle 1129" o:spid="_x0000_s1152" style="position:absolute;left:7318;top:32808;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5.</w:t>
                              </w:r>
                            </w:p>
                          </w:txbxContent>
                        </v:textbox>
                      </v:rect>
                      <v:rect id="Rectangle 1130" o:spid="_x0000_s1153" style="position:absolute;left:10198;top:32808;width:2790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rsidR="00105A0F" w:rsidRDefault="00CA2AC8">
                              <w:pPr>
                                <w:spacing w:after="160" w:line="259" w:lineRule="auto"/>
                                <w:ind w:left="0" w:firstLine="0"/>
                              </w:pPr>
                              <w:r>
                                <w:rPr>
                                  <w:w w:val="103"/>
                                </w:rPr>
                                <w:t>select,</w:t>
                              </w:r>
                              <w:r>
                                <w:rPr>
                                  <w:spacing w:val="17"/>
                                  <w:w w:val="103"/>
                                </w:rPr>
                                <w:t xml:space="preserve"> </w:t>
                              </w:r>
                              <w:r>
                                <w:rPr>
                                  <w:w w:val="103"/>
                                </w:rPr>
                                <w:t>compare</w:t>
                              </w:r>
                              <w:r>
                                <w:rPr>
                                  <w:spacing w:val="17"/>
                                  <w:w w:val="103"/>
                                </w:rPr>
                                <w:t xml:space="preserve"> </w:t>
                              </w:r>
                              <w:r>
                                <w:rPr>
                                  <w:w w:val="103"/>
                                </w:rPr>
                                <w:t>and</w:t>
                              </w:r>
                              <w:r>
                                <w:rPr>
                                  <w:spacing w:val="17"/>
                                  <w:w w:val="103"/>
                                </w:rPr>
                                <w:t xml:space="preserve"> </w:t>
                              </w:r>
                              <w:r>
                                <w:rPr>
                                  <w:w w:val="103"/>
                                </w:rPr>
                                <w:t>interpret</w:t>
                              </w:r>
                              <w:r>
                                <w:rPr>
                                  <w:spacing w:val="17"/>
                                  <w:w w:val="103"/>
                                </w:rPr>
                                <w:t xml:space="preserve"> </w:t>
                              </w:r>
                              <w:r>
                                <w:rPr>
                                  <w:w w:val="103"/>
                                </w:rPr>
                                <w:t>data</w:t>
                              </w:r>
                              <w:r>
                                <w:rPr>
                                  <w:spacing w:val="11"/>
                                  <w:w w:val="103"/>
                                </w:rPr>
                                <w:t xml:space="preserve"> </w:t>
                              </w:r>
                            </w:p>
                          </w:txbxContent>
                        </v:textbox>
                      </v:rect>
                      <v:rect id="Rectangle 1131" o:spid="_x0000_s1154" style="position:absolute;left:10198;top:34840;width:2195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105A0F" w:rsidRDefault="00CA2AC8">
                              <w:pPr>
                                <w:spacing w:after="160" w:line="259" w:lineRule="auto"/>
                                <w:ind w:left="0" w:firstLine="0"/>
                              </w:pPr>
                              <w:r>
                                <w:rPr>
                                  <w:w w:val="103"/>
                                </w:rPr>
                                <w:t>relevant</w:t>
                              </w:r>
                              <w:r>
                                <w:rPr>
                                  <w:spacing w:val="17"/>
                                  <w:w w:val="103"/>
                                </w:rPr>
                                <w:t xml:space="preserve"> </w:t>
                              </w:r>
                              <w:r>
                                <w:rPr>
                                  <w:w w:val="103"/>
                                </w:rPr>
                                <w:t>to</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needs</w:t>
                              </w:r>
                            </w:p>
                          </w:txbxContent>
                        </v:textbox>
                      </v:rect>
                      <v:rect id="Rectangle 1132" o:spid="_x0000_s1155" style="position:absolute;left:38680;top:5288;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6.</w:t>
                              </w:r>
                            </w:p>
                          </w:txbxContent>
                        </v:textbox>
                      </v:rect>
                      <v:rect id="Rectangle 1133" o:spid="_x0000_s1156" style="position:absolute;left:41560;top:5288;width:2755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use</w:t>
                              </w:r>
                              <w:r>
                                <w:rPr>
                                  <w:spacing w:val="17"/>
                                  <w:w w:val="105"/>
                                </w:rPr>
                                <w:t xml:space="preserve"> </w:t>
                              </w:r>
                              <w:r>
                                <w:rPr>
                                  <w:w w:val="105"/>
                                </w:rPr>
                                <w:t>ICT</w:t>
                              </w:r>
                              <w:r>
                                <w:rPr>
                                  <w:spacing w:val="17"/>
                                  <w:w w:val="105"/>
                                </w:rPr>
                                <w:t xml:space="preserve"> </w:t>
                              </w:r>
                              <w:r>
                                <w:rPr>
                                  <w:w w:val="105"/>
                                </w:rPr>
                                <w:t>to</w:t>
                              </w:r>
                              <w:r>
                                <w:rPr>
                                  <w:spacing w:val="17"/>
                                  <w:w w:val="105"/>
                                </w:rPr>
                                <w:t xml:space="preserve"> </w:t>
                              </w:r>
                              <w:r>
                                <w:rPr>
                                  <w:w w:val="105"/>
                                </w:rPr>
                                <w:t>find</w:t>
                              </w:r>
                              <w:r>
                                <w:rPr>
                                  <w:spacing w:val="17"/>
                                  <w:w w:val="105"/>
                                </w:rPr>
                                <w:t xml:space="preserve"> </w:t>
                              </w:r>
                              <w:r>
                                <w:rPr>
                                  <w:w w:val="105"/>
                                </w:rPr>
                                <w:t>information</w:t>
                              </w:r>
                              <w:r>
                                <w:rPr>
                                  <w:spacing w:val="17"/>
                                  <w:w w:val="105"/>
                                </w:rPr>
                                <w:t xml:space="preserve"> </w:t>
                              </w:r>
                              <w:r>
                                <w:rPr>
                                  <w:w w:val="105"/>
                                </w:rPr>
                                <w:t>that</w:t>
                              </w:r>
                              <w:r>
                                <w:rPr>
                                  <w:spacing w:val="17"/>
                                  <w:w w:val="105"/>
                                </w:rPr>
                                <w:t xml:space="preserve"> </w:t>
                              </w:r>
                              <w:r>
                                <w:rPr>
                                  <w:w w:val="105"/>
                                </w:rPr>
                                <w:t>is</w:t>
                              </w:r>
                              <w:r>
                                <w:rPr>
                                  <w:spacing w:val="11"/>
                                  <w:w w:val="105"/>
                                </w:rPr>
                                <w:t xml:space="preserve"> </w:t>
                              </w:r>
                            </w:p>
                          </w:txbxContent>
                        </v:textbox>
                      </v:rect>
                      <v:rect id="Rectangle 1134" o:spid="_x0000_s1157" style="position:absolute;left:41560;top:7320;width:29278;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rsidR="00105A0F" w:rsidRDefault="00CA2AC8">
                              <w:pPr>
                                <w:spacing w:after="160" w:line="259" w:lineRule="auto"/>
                                <w:ind w:left="0" w:firstLine="0"/>
                              </w:pPr>
                              <w:r>
                                <w:rPr>
                                  <w:w w:val="104"/>
                                </w:rPr>
                                <w:t>accurate</w:t>
                              </w:r>
                              <w:r>
                                <w:rPr>
                                  <w:spacing w:val="17"/>
                                  <w:w w:val="104"/>
                                </w:rPr>
                                <w:t xml:space="preserve"> </w:t>
                              </w:r>
                              <w:r>
                                <w:rPr>
                                  <w:w w:val="104"/>
                                </w:rPr>
                                <w:t>and</w:t>
                              </w:r>
                              <w:r>
                                <w:rPr>
                                  <w:spacing w:val="17"/>
                                  <w:w w:val="104"/>
                                </w:rPr>
                                <w:t xml:space="preserve"> </w:t>
                              </w:r>
                              <w:r>
                                <w:rPr>
                                  <w:w w:val="104"/>
                                </w:rPr>
                                <w:t>relevant</w:t>
                              </w:r>
                              <w:r>
                                <w:rPr>
                                  <w:spacing w:val="17"/>
                                  <w:w w:val="104"/>
                                </w:rPr>
                                <w:t xml:space="preserve"> </w:t>
                              </w:r>
                              <w:r>
                                <w:rPr>
                                  <w:w w:val="104"/>
                                </w:rPr>
                                <w:t>for</w:t>
                              </w:r>
                              <w:r>
                                <w:rPr>
                                  <w:spacing w:val="17"/>
                                  <w:w w:val="104"/>
                                </w:rPr>
                                <w:t xml:space="preserve"> </w:t>
                              </w:r>
                              <w:r>
                                <w:rPr>
                                  <w:w w:val="104"/>
                                </w:rPr>
                                <w:t>a</w:t>
                              </w:r>
                              <w:r>
                                <w:rPr>
                                  <w:spacing w:val="17"/>
                                  <w:w w:val="104"/>
                                </w:rPr>
                                <w:t xml:space="preserve"> </w:t>
                              </w:r>
                              <w:r>
                                <w:rPr>
                                  <w:w w:val="104"/>
                                </w:rPr>
                                <w:t>range</w:t>
                              </w:r>
                              <w:r>
                                <w:rPr>
                                  <w:spacing w:val="17"/>
                                  <w:w w:val="104"/>
                                </w:rPr>
                                <w:t xml:space="preserve"> </w:t>
                              </w:r>
                              <w:r>
                                <w:rPr>
                                  <w:w w:val="104"/>
                                </w:rPr>
                                <w:t>of</w:t>
                              </w:r>
                              <w:r>
                                <w:rPr>
                                  <w:spacing w:val="11"/>
                                  <w:w w:val="104"/>
                                </w:rPr>
                                <w:t xml:space="preserve"> </w:t>
                              </w:r>
                            </w:p>
                          </w:txbxContent>
                        </v:textbox>
                      </v:rect>
                      <v:rect id="Rectangle 1135" o:spid="_x0000_s1158" style="position:absolute;left:41560;top:9352;width:712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rsidR="00105A0F" w:rsidRDefault="00CA2AC8">
                              <w:pPr>
                                <w:spacing w:after="160" w:line="259" w:lineRule="auto"/>
                                <w:ind w:left="0" w:firstLine="0"/>
                              </w:pPr>
                              <w:r>
                                <w:rPr>
                                  <w:w w:val="103"/>
                                </w:rPr>
                                <w:t>purposes</w:t>
                              </w:r>
                            </w:p>
                          </w:txbxContent>
                        </v:textbox>
                      </v:rect>
                      <v:rect id="Rectangle 1136" o:spid="_x0000_s1159" style="position:absolute;left:38680;top:12824;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105A0F" w:rsidRDefault="00CA2AC8">
                              <w:pPr>
                                <w:spacing w:after="160" w:line="259" w:lineRule="auto"/>
                                <w:ind w:left="0" w:firstLine="0"/>
                              </w:pPr>
                              <w:r>
                                <w:rPr>
                                  <w:b/>
                                  <w:w w:val="110"/>
                                </w:rPr>
                                <w:t>7.</w:t>
                              </w:r>
                            </w:p>
                          </w:txbxContent>
                        </v:textbox>
                      </v:rect>
                      <v:rect id="Rectangle 1137" o:spid="_x0000_s1160" style="position:absolute;left:41560;top:12824;width:3071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105A0F" w:rsidRDefault="00CA2AC8">
                              <w:pPr>
                                <w:spacing w:after="160" w:line="259" w:lineRule="auto"/>
                                <w:ind w:left="0" w:firstLine="0"/>
                              </w:pPr>
                              <w:r>
                                <w:rPr>
                                  <w:w w:val="103"/>
                                </w:rPr>
                                <w:t>consider</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and</w:t>
                              </w:r>
                              <w:r>
                                <w:rPr>
                                  <w:spacing w:val="17"/>
                                  <w:w w:val="103"/>
                                </w:rPr>
                                <w:t xml:space="preserve"> </w:t>
                              </w:r>
                              <w:r>
                                <w:rPr>
                                  <w:w w:val="103"/>
                                </w:rPr>
                                <w:t>other</w:t>
                              </w:r>
                              <w:r>
                                <w:rPr>
                                  <w:spacing w:val="17"/>
                                  <w:w w:val="103"/>
                                </w:rPr>
                                <w:t xml:space="preserve"> </w:t>
                              </w:r>
                              <w:r>
                                <w:rPr>
                                  <w:w w:val="103"/>
                                </w:rPr>
                                <w:t>people’s</w:t>
                              </w:r>
                              <w:r>
                                <w:rPr>
                                  <w:spacing w:val="11"/>
                                  <w:w w:val="103"/>
                                </w:rPr>
                                <w:t xml:space="preserve"> </w:t>
                              </w:r>
                            </w:p>
                          </w:txbxContent>
                        </v:textbox>
                      </v:rect>
                      <v:rect id="Rectangle 1138" o:spid="_x0000_s1161" style="position:absolute;left:41560;top:14856;width:2895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105A0F" w:rsidRDefault="00CA2AC8">
                              <w:pPr>
                                <w:spacing w:after="160" w:line="259" w:lineRule="auto"/>
                                <w:ind w:left="0" w:firstLine="0"/>
                              </w:pPr>
                              <w:r>
                                <w:rPr>
                                  <w:w w:val="103"/>
                                </w:rPr>
                                <w:t>perspectives</w:t>
                              </w:r>
                              <w:r>
                                <w:rPr>
                                  <w:spacing w:val="17"/>
                                  <w:w w:val="103"/>
                                </w:rPr>
                                <w:t xml:space="preserve"> </w:t>
                              </w:r>
                              <w:r>
                                <w:rPr>
                                  <w:w w:val="103"/>
                                </w:rPr>
                                <w:t>about</w:t>
                              </w:r>
                              <w:r>
                                <w:rPr>
                                  <w:spacing w:val="17"/>
                                  <w:w w:val="103"/>
                                </w:rPr>
                                <w:t xml:space="preserve"> </w:t>
                              </w:r>
                              <w:r>
                                <w:rPr>
                                  <w:w w:val="103"/>
                                </w:rPr>
                                <w:t>learning,</w:t>
                              </w:r>
                              <w:r>
                                <w:rPr>
                                  <w:spacing w:val="17"/>
                                  <w:w w:val="103"/>
                                </w:rPr>
                                <w:t xml:space="preserve"> </w:t>
                              </w:r>
                              <w:r>
                                <w:rPr>
                                  <w:w w:val="103"/>
                                </w:rPr>
                                <w:t>careers</w:t>
                              </w:r>
                              <w:r>
                                <w:rPr>
                                  <w:spacing w:val="11"/>
                                  <w:w w:val="103"/>
                                </w:rPr>
                                <w:t xml:space="preserve"> </w:t>
                              </w:r>
                            </w:p>
                          </w:txbxContent>
                        </v:textbox>
                      </v:rect>
                      <v:rect id="Rectangle 1139" o:spid="_x0000_s1162" style="position:absolute;left:41560;top:16888;width:3391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and</w:t>
                              </w:r>
                              <w:r>
                                <w:rPr>
                                  <w:spacing w:val="17"/>
                                  <w:w w:val="105"/>
                                </w:rPr>
                                <w:t xml:space="preserve"> </w:t>
                              </w:r>
                              <w:r>
                                <w:rPr>
                                  <w:w w:val="105"/>
                                </w:rPr>
                                <w:t>the</w:t>
                              </w:r>
                              <w:r>
                                <w:rPr>
                                  <w:spacing w:val="17"/>
                                  <w:w w:val="105"/>
                                </w:rPr>
                                <w:t xml:space="preserve"> </w:t>
                              </w:r>
                              <w:r>
                                <w:rPr>
                                  <w:w w:val="105"/>
                                </w:rPr>
                                <w:t>world</w:t>
                              </w:r>
                              <w:r>
                                <w:rPr>
                                  <w:spacing w:val="17"/>
                                  <w:w w:val="105"/>
                                </w:rPr>
                                <w:t xml:space="preserve"> </w:t>
                              </w:r>
                              <w:r>
                                <w:rPr>
                                  <w:w w:val="105"/>
                                </w:rPr>
                                <w:t>of</w:t>
                              </w:r>
                              <w:r>
                                <w:rPr>
                                  <w:spacing w:val="17"/>
                                  <w:w w:val="105"/>
                                </w:rPr>
                                <w:t xml:space="preserve"> </w:t>
                              </w:r>
                              <w:r>
                                <w:rPr>
                                  <w:w w:val="105"/>
                                </w:rPr>
                                <w:t>work</w:t>
                              </w:r>
                              <w:r>
                                <w:rPr>
                                  <w:spacing w:val="17"/>
                                  <w:w w:val="105"/>
                                </w:rPr>
                                <w:t xml:space="preserve"> </w:t>
                              </w:r>
                              <w:r>
                                <w:rPr>
                                  <w:w w:val="105"/>
                                </w:rPr>
                                <w:t>to</w:t>
                              </w:r>
                              <w:r>
                                <w:rPr>
                                  <w:spacing w:val="17"/>
                                  <w:w w:val="105"/>
                                </w:rPr>
                                <w:t xml:space="preserve"> </w:t>
                              </w:r>
                              <w:r>
                                <w:rPr>
                                  <w:w w:val="105"/>
                                </w:rPr>
                                <w:t>inform</w:t>
                              </w:r>
                              <w:r>
                                <w:rPr>
                                  <w:spacing w:val="17"/>
                                  <w:w w:val="105"/>
                                </w:rPr>
                                <w:t xml:space="preserve"> </w:t>
                              </w:r>
                              <w:r>
                                <w:rPr>
                                  <w:w w:val="105"/>
                                </w:rPr>
                                <w:t>opinions</w:t>
                              </w:r>
                              <w:r>
                                <w:rPr>
                                  <w:spacing w:val="11"/>
                                  <w:w w:val="105"/>
                                </w:rPr>
                                <w:t xml:space="preserve"> </w:t>
                              </w:r>
                            </w:p>
                          </w:txbxContent>
                        </v:textbox>
                      </v:rect>
                      <v:rect id="Rectangle 1140" o:spid="_x0000_s1163" style="position:absolute;left:41560;top:18920;width:1120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rsidR="00105A0F" w:rsidRDefault="00CA2AC8">
                              <w:pPr>
                                <w:spacing w:after="160" w:line="259" w:lineRule="auto"/>
                                <w:ind w:left="0" w:firstLine="0"/>
                              </w:pPr>
                              <w:r>
                                <w:rPr>
                                  <w:w w:val="104"/>
                                </w:rPr>
                                <w:t>and</w:t>
                              </w:r>
                              <w:r>
                                <w:rPr>
                                  <w:spacing w:val="17"/>
                                  <w:w w:val="104"/>
                                </w:rPr>
                                <w:t xml:space="preserve"> </w:t>
                              </w:r>
                              <w:r>
                                <w:rPr>
                                  <w:w w:val="104"/>
                                </w:rPr>
                                <w:t>decisions</w:t>
                              </w:r>
                              <w:r>
                                <w:rPr>
                                  <w:spacing w:val="11"/>
                                  <w:w w:val="104"/>
                                </w:rPr>
                                <w:t xml:space="preserve"> </w:t>
                              </w:r>
                            </w:p>
                          </w:txbxContent>
                        </v:textbox>
                      </v:rect>
                      <v:rect id="Rectangle 1141" o:spid="_x0000_s1164" style="position:absolute;left:38680;top:22392;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8.</w:t>
                              </w:r>
                            </w:p>
                          </w:txbxContent>
                        </v:textbox>
                      </v:rect>
                      <v:rect id="Rectangle 1142" o:spid="_x0000_s1165" style="position:absolute;left:41560;top:22392;width:2662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seek</w:t>
                              </w:r>
                              <w:r>
                                <w:rPr>
                                  <w:spacing w:val="17"/>
                                  <w:w w:val="104"/>
                                </w:rPr>
                                <w:t xml:space="preserve"> </w:t>
                              </w:r>
                              <w:r>
                                <w:rPr>
                                  <w:w w:val="104"/>
                                </w:rPr>
                                <w:t>out</w:t>
                              </w:r>
                              <w:r>
                                <w:rPr>
                                  <w:spacing w:val="17"/>
                                  <w:w w:val="104"/>
                                </w:rPr>
                                <w:t xml:space="preserve"> </w:t>
                              </w:r>
                              <w:r>
                                <w:rPr>
                                  <w:w w:val="104"/>
                                </w:rPr>
                                <w:t>and</w:t>
                              </w:r>
                              <w:r>
                                <w:rPr>
                                  <w:spacing w:val="17"/>
                                  <w:w w:val="104"/>
                                </w:rPr>
                                <w:t xml:space="preserve"> </w:t>
                              </w:r>
                              <w:r>
                                <w:rPr>
                                  <w:w w:val="104"/>
                                </w:rPr>
                                <w:t>evaluate</w:t>
                              </w:r>
                              <w:r>
                                <w:rPr>
                                  <w:spacing w:val="17"/>
                                  <w:w w:val="104"/>
                                </w:rPr>
                                <w:t xml:space="preserve"> </w:t>
                              </w:r>
                              <w:r>
                                <w:rPr>
                                  <w:w w:val="104"/>
                                </w:rPr>
                                <w:t>innovative</w:t>
                              </w:r>
                              <w:r>
                                <w:rPr>
                                  <w:spacing w:val="11"/>
                                  <w:w w:val="104"/>
                                </w:rPr>
                                <w:t xml:space="preserve"> </w:t>
                              </w:r>
                            </w:p>
                          </w:txbxContent>
                        </v:textbox>
                      </v:rect>
                      <v:rect id="Rectangle 1143" o:spid="_x0000_s1166" style="position:absolute;left:41560;top:24424;width:1710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rsidR="00105A0F" w:rsidRDefault="00CA2AC8">
                              <w:pPr>
                                <w:spacing w:after="160" w:line="259" w:lineRule="auto"/>
                                <w:ind w:left="0" w:firstLine="0"/>
                              </w:pPr>
                              <w:r>
                                <w:rPr>
                                  <w:w w:val="103"/>
                                </w:rPr>
                                <w:t>solutions</w:t>
                              </w:r>
                              <w:r>
                                <w:rPr>
                                  <w:spacing w:val="17"/>
                                  <w:w w:val="103"/>
                                </w:rPr>
                                <w:t xml:space="preserve"> </w:t>
                              </w:r>
                              <w:r>
                                <w:rPr>
                                  <w:w w:val="103"/>
                                </w:rPr>
                                <w:t>to</w:t>
                              </w:r>
                              <w:r>
                                <w:rPr>
                                  <w:spacing w:val="17"/>
                                  <w:w w:val="103"/>
                                </w:rPr>
                                <w:t xml:space="preserve"> </w:t>
                              </w:r>
                              <w:r>
                                <w:rPr>
                                  <w:w w:val="103"/>
                                </w:rPr>
                                <w:t>problems</w:t>
                              </w:r>
                            </w:p>
                          </w:txbxContent>
                        </v:textbox>
                      </v:rect>
                      <v:rect id="Rectangle 1144" o:spid="_x0000_s1167" style="position:absolute;left:38680;top:2789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9.</w:t>
                              </w:r>
                            </w:p>
                          </w:txbxContent>
                        </v:textbox>
                      </v:rect>
                      <v:rect id="Rectangle 1145" o:spid="_x0000_s1168" style="position:absolute;left:41560;top:27896;width:35798;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rsidR="00105A0F" w:rsidRDefault="00CA2AC8">
                              <w:pPr>
                                <w:spacing w:after="160" w:line="259" w:lineRule="auto"/>
                                <w:ind w:left="0" w:firstLine="0"/>
                              </w:pPr>
                              <w:r>
                                <w:rPr>
                                  <w:w w:val="104"/>
                                </w:rPr>
                                <w:t>communicate</w:t>
                              </w:r>
                              <w:r>
                                <w:rPr>
                                  <w:spacing w:val="17"/>
                                  <w:w w:val="104"/>
                                </w:rPr>
                                <w:t xml:space="preserve"> </w:t>
                              </w:r>
                              <w:r>
                                <w:rPr>
                                  <w:w w:val="104"/>
                                </w:rPr>
                                <w:t>coherently</w:t>
                              </w:r>
                              <w:r>
                                <w:rPr>
                                  <w:spacing w:val="17"/>
                                  <w:w w:val="104"/>
                                </w:rPr>
                                <w:t xml:space="preserve"> </w:t>
                              </w:r>
                              <w:r>
                                <w:rPr>
                                  <w:w w:val="104"/>
                                </w:rPr>
                                <w:t>in</w:t>
                              </w:r>
                              <w:r>
                                <w:rPr>
                                  <w:spacing w:val="17"/>
                                  <w:w w:val="104"/>
                                </w:rPr>
                                <w:t xml:space="preserve"> </w:t>
                              </w:r>
                              <w:r>
                                <w:rPr>
                                  <w:w w:val="104"/>
                                </w:rPr>
                                <w:t>English</w:t>
                              </w:r>
                              <w:r>
                                <w:rPr>
                                  <w:spacing w:val="17"/>
                                  <w:w w:val="104"/>
                                </w:rPr>
                                <w:t xml:space="preserve"> </w:t>
                              </w:r>
                              <w:r>
                                <w:rPr>
                                  <w:w w:val="104"/>
                                </w:rPr>
                                <w:t>or</w:t>
                              </w:r>
                              <w:r>
                                <w:rPr>
                                  <w:spacing w:val="17"/>
                                  <w:w w:val="104"/>
                                </w:rPr>
                                <w:t xml:space="preserve"> </w:t>
                              </w:r>
                              <w:r>
                                <w:rPr>
                                  <w:w w:val="104"/>
                                </w:rPr>
                                <w:t>Welsh,</w:t>
                              </w:r>
                            </w:p>
                          </w:txbxContent>
                        </v:textbox>
                      </v:rect>
                      <v:rect id="Rectangle 1146" o:spid="_x0000_s1169" style="position:absolute;left:41560;top:29928;width:3554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rsidR="00105A0F" w:rsidRDefault="00CA2AC8">
                              <w:pPr>
                                <w:spacing w:after="160" w:line="259" w:lineRule="auto"/>
                                <w:ind w:left="0" w:firstLine="0"/>
                              </w:pPr>
                              <w:r>
                                <w:rPr>
                                  <w:w w:val="104"/>
                                </w:rPr>
                                <w:t>as</w:t>
                              </w:r>
                              <w:r>
                                <w:rPr>
                                  <w:spacing w:val="17"/>
                                  <w:w w:val="104"/>
                                </w:rPr>
                                <w:t xml:space="preserve"> </w:t>
                              </w:r>
                              <w:r>
                                <w:rPr>
                                  <w:w w:val="104"/>
                                </w:rPr>
                                <w:t>appropriate,</w:t>
                              </w:r>
                              <w:r>
                                <w:rPr>
                                  <w:spacing w:val="17"/>
                                  <w:w w:val="104"/>
                                </w:rPr>
                                <w:t xml:space="preserve"> </w:t>
                              </w:r>
                              <w:r>
                                <w:rPr>
                                  <w:w w:val="104"/>
                                </w:rPr>
                                <w:t>about</w:t>
                              </w:r>
                              <w:r>
                                <w:rPr>
                                  <w:spacing w:val="17"/>
                                  <w:w w:val="104"/>
                                </w:rPr>
                                <w:t xml:space="preserve"> </w:t>
                              </w:r>
                              <w:r>
                                <w:rPr>
                                  <w:w w:val="104"/>
                                </w:rPr>
                                <w:t>careers</w:t>
                              </w:r>
                              <w:r>
                                <w:rPr>
                                  <w:spacing w:val="17"/>
                                  <w:w w:val="104"/>
                                </w:rPr>
                                <w:t xml:space="preserve"> </w:t>
                              </w:r>
                              <w:r>
                                <w:rPr>
                                  <w:w w:val="104"/>
                                </w:rPr>
                                <w:t>and</w:t>
                              </w:r>
                              <w:r>
                                <w:rPr>
                                  <w:spacing w:val="17"/>
                                  <w:w w:val="104"/>
                                </w:rPr>
                                <w:t xml:space="preserve"> </w:t>
                              </w:r>
                              <w:r>
                                <w:rPr>
                                  <w:w w:val="104"/>
                                </w:rPr>
                                <w:t>the</w:t>
                              </w:r>
                              <w:r>
                                <w:rPr>
                                  <w:spacing w:val="17"/>
                                  <w:w w:val="104"/>
                                </w:rPr>
                                <w:t xml:space="preserve"> </w:t>
                              </w:r>
                              <w:r>
                                <w:rPr>
                                  <w:w w:val="104"/>
                                </w:rPr>
                                <w:t>world</w:t>
                              </w:r>
                              <w:r>
                                <w:rPr>
                                  <w:spacing w:val="11"/>
                                  <w:w w:val="104"/>
                                </w:rPr>
                                <w:t xml:space="preserve"> </w:t>
                              </w:r>
                            </w:p>
                          </w:txbxContent>
                        </v:textbox>
                      </v:rect>
                      <v:rect id="Rectangle 1147" o:spid="_x0000_s1170" style="position:absolute;left:41560;top:31960;width:624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rsidR="00105A0F" w:rsidRDefault="00CA2AC8">
                              <w:pPr>
                                <w:spacing w:after="160" w:line="259" w:lineRule="auto"/>
                                <w:ind w:left="0" w:firstLine="0"/>
                              </w:pPr>
                              <w:r>
                                <w:rPr>
                                  <w:w w:val="108"/>
                                </w:rPr>
                                <w:t>of</w:t>
                              </w:r>
                              <w:r>
                                <w:rPr>
                                  <w:spacing w:val="17"/>
                                  <w:w w:val="108"/>
                                </w:rPr>
                                <w:t xml:space="preserve"> </w:t>
                              </w:r>
                              <w:r>
                                <w:rPr>
                                  <w:w w:val="108"/>
                                </w:rPr>
                                <w:t>work</w:t>
                              </w:r>
                            </w:p>
                          </w:txbxContent>
                        </v:textbox>
                      </v:rect>
                      <v:rect id="Rectangle 1148" o:spid="_x0000_s1171" style="position:absolute;left:38680;top:35432;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105A0F" w:rsidRDefault="00CA2AC8">
                              <w:pPr>
                                <w:spacing w:after="160" w:line="259" w:lineRule="auto"/>
                                <w:ind w:left="0" w:firstLine="0"/>
                              </w:pPr>
                              <w:r>
                                <w:rPr>
                                  <w:b/>
                                  <w:w w:val="110"/>
                                </w:rPr>
                                <w:t>10.</w:t>
                              </w:r>
                            </w:p>
                          </w:txbxContent>
                        </v:textbox>
                      </v:rect>
                      <v:rect id="Rectangle 1149" o:spid="_x0000_s1172" style="position:absolute;left:41560;top:35432;width:306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rsidR="00105A0F" w:rsidRDefault="00CA2AC8">
                              <w:pPr>
                                <w:spacing w:after="160" w:line="259" w:lineRule="auto"/>
                                <w:ind w:left="0" w:firstLine="0"/>
                              </w:pPr>
                              <w:r>
                                <w:rPr>
                                  <w:w w:val="103"/>
                                </w:rPr>
                                <w:t>present</w:t>
                              </w:r>
                              <w:r>
                                <w:rPr>
                                  <w:spacing w:val="17"/>
                                  <w:w w:val="103"/>
                                </w:rPr>
                                <w:t xml:space="preserve"> </w:t>
                              </w:r>
                              <w:r>
                                <w:rPr>
                                  <w:w w:val="103"/>
                                </w:rPr>
                                <w:t>information</w:t>
                              </w:r>
                              <w:r>
                                <w:rPr>
                                  <w:spacing w:val="17"/>
                                  <w:w w:val="103"/>
                                </w:rPr>
                                <w:t xml:space="preserve"> </w:t>
                              </w:r>
                              <w:r>
                                <w:rPr>
                                  <w:w w:val="103"/>
                                </w:rPr>
                                <w:t>about</w:t>
                              </w:r>
                              <w:r>
                                <w:rPr>
                                  <w:spacing w:val="17"/>
                                  <w:w w:val="103"/>
                                </w:rPr>
                                <w:t xml:space="preserve"> </w:t>
                              </w:r>
                              <w:r>
                                <w:rPr>
                                  <w:w w:val="103"/>
                                </w:rPr>
                                <w:t>themselves</w:t>
                              </w:r>
                              <w:r>
                                <w:rPr>
                                  <w:spacing w:val="11"/>
                                  <w:w w:val="103"/>
                                </w:rPr>
                                <w:t xml:space="preserve"> </w:t>
                              </w:r>
                            </w:p>
                          </w:txbxContent>
                        </v:textbox>
                      </v:rect>
                      <v:rect id="Rectangle 1150" o:spid="_x0000_s1173" style="position:absolute;left:41560;top:37464;width:2447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rsidR="00105A0F" w:rsidRDefault="00CA2AC8">
                              <w:pPr>
                                <w:spacing w:after="160" w:line="259" w:lineRule="auto"/>
                                <w:ind w:left="0" w:firstLine="0"/>
                              </w:pPr>
                              <w:r>
                                <w:rPr>
                                  <w:w w:val="103"/>
                                </w:rPr>
                                <w:t>effectively</w:t>
                              </w:r>
                              <w:r>
                                <w:rPr>
                                  <w:spacing w:val="17"/>
                                  <w:w w:val="103"/>
                                </w:rPr>
                                <w:t xml:space="preserve"> </w:t>
                              </w:r>
                              <w:r>
                                <w:rPr>
                                  <w:w w:val="103"/>
                                </w:rPr>
                                <w:t>in</w:t>
                              </w:r>
                              <w:r>
                                <w:rPr>
                                  <w:spacing w:val="17"/>
                                  <w:w w:val="103"/>
                                </w:rPr>
                                <w:t xml:space="preserve"> </w:t>
                              </w:r>
                              <w:r>
                                <w:rPr>
                                  <w:w w:val="103"/>
                                </w:rPr>
                                <w:t>a</w:t>
                              </w:r>
                              <w:r>
                                <w:rPr>
                                  <w:spacing w:val="17"/>
                                  <w:w w:val="103"/>
                                </w:rPr>
                                <w:t xml:space="preserve"> </w:t>
                              </w:r>
                              <w:r>
                                <w:rPr>
                                  <w:w w:val="103"/>
                                </w:rPr>
                                <w:t>variety</w:t>
                              </w:r>
                              <w:r>
                                <w:rPr>
                                  <w:spacing w:val="17"/>
                                  <w:w w:val="103"/>
                                </w:rPr>
                                <w:t xml:space="preserve"> </w:t>
                              </w:r>
                              <w:r>
                                <w:rPr>
                                  <w:w w:val="103"/>
                                </w:rPr>
                                <w:t>of</w:t>
                              </w:r>
                              <w:r>
                                <w:rPr>
                                  <w:spacing w:val="17"/>
                                  <w:w w:val="103"/>
                                </w:rPr>
                                <w:t xml:space="preserve"> </w:t>
                              </w:r>
                              <w:r>
                                <w:rPr>
                                  <w:w w:val="103"/>
                                </w:rPr>
                                <w:t>forms</w:t>
                              </w:r>
                            </w:p>
                          </w:txbxContent>
                        </v:textbox>
                      </v:rect>
                      <v:rect id="Rectangle 1151" o:spid="_x0000_s1174" style="position:absolute;left:8760;top:1043;width:5447;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rsidR="00105A0F" w:rsidRDefault="00CA2AC8">
                              <w:pPr>
                                <w:spacing w:after="160" w:line="259" w:lineRule="auto"/>
                                <w:ind w:left="0" w:firstLine="0"/>
                              </w:pPr>
                              <w:r>
                                <w:rPr>
                                  <w:b/>
                                  <w:color w:val="FFFFFF"/>
                                  <w:w w:val="122"/>
                                  <w:sz w:val="27"/>
                                </w:rPr>
                                <w:t>Skills</w:t>
                              </w:r>
                            </w:p>
                          </w:txbxContent>
                        </v:textbox>
                      </v:rect>
                      <v:shape id="Shape 1152" o:spid="_x0000_s1175" style="position:absolute;left:33754;top:32986;width:3474;height:3473;visibility:visible;mso-wrap-style:square;v-text-anchor:top" coordsize="347320,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" path="m173660,v95859,,173660,77788,173660,173647c347320,269507,269519,347294,173660,347294,77800,347294,,269507,,173647,,77788,77800,,173660,xe" fillcolor="#00a94e" stroked="f" strokeweight="0">
                        <v:stroke miterlimit="1" joinstyle="miter" endcap="round"/>
                        <v:path arrowok="t" textboxrect="0,0,347320,347294"/>
                      </v:shape>
                      <v:shape id="Shape 1154" o:spid="_x0000_s1176" style="position:absolute;left:35127;top:34580;width:1305;height:1306;visibility:visible;mso-wrap-style:square;v-text-anchor:top" coordsize="130518,1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" path="m20757,1603v4211,,8421,1604,11628,4811l65253,39294,98133,6414c104559,,114973,,121400,6414r2692,2692c130518,15532,130518,25959,124092,32385l91224,65253r32868,32867c130518,104546,130518,114960,124092,121386r-2692,2693c114973,130505,104559,130505,98133,124079l65265,91211,32398,124079v-6439,6426,-16853,6426,-23279,l6426,121386c,114960,,104546,6426,98120l39294,65253,6426,32385c,25959,,15532,6426,9106l9119,6414c12332,3207,16545,1603,20757,1603xe" stroked="f" strokeweight="0">
                        <v:stroke miterlimit="1" joinstyle="miter" endcap="round"/>
                        <v:path arrowok="t" textboxrect="0,0,130518,130505"/>
                      </v:shape>
                      <v:shape id="Shape 1155" o:spid="_x0000_s1177" style="position:absolute;left:35127;top:34580;width:1305;height:1306;visibility:visible;mso-wrap-style:square;v-text-anchor:top" coordsize="130518,1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" path="m124092,98120l91224,65253,124092,32385v6426,-6426,6426,-16853,,-23279l121400,6414c114973,,104559,,98133,6414l65253,39294,32385,6414c25972,,15545,,9119,6414l6426,9106c,15532,,25959,6426,32385l39294,65253,6426,98120c,104546,,114960,6426,121386r2693,2693c15545,130505,25959,130505,32398,124079l65265,91211r32868,32868c104559,130505,114973,130505,121400,124079r2692,-2693c130518,114960,130518,104546,124092,98120xe" filled="f" strokecolor="#221f1f" strokeweight=".4pt">
                        <v:stroke miterlimit="1" joinstyle="miter"/>
                        <v:path arrowok="t" textboxrect="0,0,130518,130505"/>
                      </v:shape>
                      <v:shape id="Shape 1156" o:spid="_x0000_s1178" style="position:absolute;left:34116;top:33397;width:1509;height:1510;visibility:visible;mso-wrap-style:square;v-text-anchor:top" coordsize="150965,1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" path="m73711,r3543,c85687,,92532,6845,92532,15278r,43154l135687,58432v8433,,15278,6845,15278,15278l150965,77253v,8433,-6845,15279,-15278,15279l92532,92532r,43154c92532,144119,85687,150964,77254,150964r-3543,c65278,150964,58445,144119,58445,135686r,-43154l15278,92532c6845,92532,,85686,,77253l,73710c,65277,6845,58432,15278,58432r43167,l58445,15278c58445,6845,65278,,73711,xe" stroked="f" strokeweight="0">
                        <v:stroke miterlimit="1" joinstyle="miter"/>
                        <v:path arrowok="t" textboxrect="0,0,150965,150964"/>
                      </v:shape>
                      <v:shape id="Shape 1157" o:spid="_x0000_s1179" style="position:absolute;left:34116;top:33397;width:1509;height:1510;visibility:visible;mso-wrap-style:square;v-text-anchor:top" coordsize="150965,15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" path="m135687,58432r-43155,l92532,15278c92532,6845,85687,,77254,l73711,c65278,,58445,6845,58445,15278r,43154l15278,58432c6845,58432,,65277,,73710r,3543c,85686,6845,92532,15278,92532r43167,l58445,135686v,8433,6833,15278,15266,15278l77254,150964v8433,,15278,-6845,15278,-15278l92532,92532r43155,c144120,92532,150965,85686,150965,77253r,-3543c150965,65277,144120,58432,135687,58432xe" filled="f" strokecolor="#221f1f" strokeweight=".4pt">
                        <v:stroke miterlimit="1" joinstyle="miter"/>
                        <v:path arrowok="t" textboxrect="0,0,150965,150964"/>
                      </v:shape>
                      <v:shape id="Shape 1158" o:spid="_x0000_s1180" style="position:absolute;left:35226;top:33805;width:1515;height:333;visibility:visible;mso-wrap-style:square;v-text-anchor:top" coordsize="151498,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" path="m15329,l136169,v8459,,15329,6680,15329,14910l151498,18365v,8242,-6870,14922,-15329,14922l15329,33287c6858,33287,,26607,,18365l,14910c,6680,6858,,15329,xe" stroked="f" strokeweight="0">
                        <v:stroke miterlimit="1" joinstyle="miter"/>
                        <v:path arrowok="t" textboxrect="0,0,151498,33287"/>
                      </v:shape>
                      <v:shape id="Shape 1159" o:spid="_x0000_s1181" style="position:absolute;left:35226;top:33805;width:1515;height:333;visibility:visible;mso-wrap-style:square;v-text-anchor:top" coordsize="151498,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" path="m136169,v8459,,15329,6680,15329,14910l151498,18365v,8242,-6870,14922,-15329,14922l15329,33287c6858,33287,,26607,,18365l,14910c,6680,6858,,15329,l136169,xe" filled="f" strokecolor="#221f1f" strokeweight=".4pt">
                        <v:stroke miterlimit="1" joinstyle="miter"/>
                        <v:path arrowok="t" textboxrect="0,0,151498,33287"/>
                      </v:shape>
                      <v:shape id="Shape 1160" o:spid="_x0000_s1182" style="position:absolute;left:35799;top:34260;width:370;height:369;visibility:visible;mso-wrap-style:square;v-text-anchor:top" coordsize="36932,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" path="m21768,1829v9182,1816,15164,10744,13348,19925c33287,30949,24359,36919,15164,35103,5982,33274,,24358,1829,15163,3645,5969,12573,,21768,1829xe" stroked="f" strokeweight="0">
                        <v:stroke miterlimit="1" joinstyle="miter"/>
                        <v:path arrowok="t" textboxrect="0,0,36932,36919"/>
                      </v:shape>
                      <v:shape id="Shape 1161" o:spid="_x0000_s1183" style="position:absolute;left:35799;top:34260;width:370;height:369;visibility:visible;mso-wrap-style:square;v-text-anchor:top" coordsize="36932,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" path="m35116,21754c33287,30949,24359,36919,15164,35103,5982,33274,,24358,1829,15163,3645,5969,12573,,21768,1829v9182,1816,15164,10744,13348,19925xe" filled="f" strokecolor="#221f1f" strokeweight=".4pt">
                        <v:stroke miterlimit="1" joinstyle="miter"/>
                        <v:path arrowok="t" textboxrect="0,0,36932,36919"/>
                      </v:shape>
                      <v:shape id="Shape 1162" o:spid="_x0000_s1184" style="position:absolute;left:35799;top:33333;width:370;height:370;visibility:visible;mso-wrap-style:square;v-text-anchor:top" coordsize="36932,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" path="m21768,1829v9182,1817,15164,10745,13348,19939c33287,30950,24359,36932,15164,35103,5982,33287,,24359,1829,15164,3645,5969,12573,,21768,1829xe" stroked="f" strokeweight="0">
                        <v:stroke miterlimit="1" joinstyle="miter"/>
                        <v:path arrowok="t" textboxrect="0,0,36932,36932"/>
                      </v:shape>
                      <v:shape id="Shape 1163" o:spid="_x0000_s1185" style="position:absolute;left:35799;top:33333;width:370;height:370;visibility:visible;mso-wrap-style:square;v-text-anchor:top" coordsize="36932,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" path="m35116,21768c33287,30950,24359,36932,15164,35103,5982,33287,,24359,1829,15164,3645,5969,12573,,21768,1829v9182,1817,15164,10745,13348,19939xe" filled="f" strokecolor="#221f1f" strokeweight=".4pt">
                        <v:stroke miterlimit="1" joinstyle="miter"/>
                        <v:path arrowok="t" textboxrect="0,0,36932,36932"/>
                      </v:shape>
                      <v:shape id="Shape 1164" o:spid="_x0000_s1186" style="position:absolute;left:34113;top:35067;width:1515;height:332;visibility:visible;mso-wrap-style:square;v-text-anchor:top" coordsize="151498,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" path="m15341,l136169,v8459,,15329,6667,15329,14910l151498,18364v,8242,-6870,14910,-15329,14910l15341,33274c6871,33274,,26606,,18364l,14910c,6667,6871,,15341,xe" stroked="f" strokeweight="0">
                        <v:stroke miterlimit="1" joinstyle="miter"/>
                        <v:path arrowok="t" textboxrect="0,0,151498,33274"/>
                      </v:shape>
                      <v:shape id="Shape 1165" o:spid="_x0000_s1187" style="position:absolute;left:34113;top:35067;width:1515;height:332;visibility:visible;mso-wrap-style:square;v-text-anchor:top" coordsize="151498,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" path="m136169,v8459,,15329,6667,15329,14910l151498,18364v,8242,-6870,14910,-15329,14910l15341,33274c6871,33274,,26606,,18364l,14910c,6667,6871,,15341,l136169,xe" filled="f" strokecolor="#221f1f" strokeweight=".4pt">
                        <v:stroke miterlimit="1" joinstyle="miter"/>
                        <v:path arrowok="t" textboxrect="0,0,151498,33274"/>
                      </v:shape>
                      <v:shape id="Shape 1167" o:spid="_x0000_s1188" style="position:absolute;left:33691;top:32923;width:3600;height:3600;visibility:visible;mso-wrap-style:square;v-text-anchor:top" coordsize="360020,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" path="m360020,180009v,99365,-80646,179998,-180010,179998c80645,360007,,279374,,180009,,80645,80645,,180010,v99364,,180010,80645,180010,180009xe" filled="f" strokecolor="#221f1f" strokeweight="2pt">
                        <v:stroke miterlimit="83231f" joinstyle="miter"/>
                        <v:path arrowok="t" textboxrect="0,0,360020,360007"/>
                      </v:shape>
                      <v:shape id="Shape 1180" o:spid="_x0000_s1189" style="position:absolute;left:64981;top:5463;width:3473;height:3473;visibility:visible;mso-wrap-style:square;v-text-anchor:top" coordsize="347295,34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" path="m173648,v95859,,173647,77800,173647,173660c347295,269519,269507,347307,173648,347307,77788,347307,,269519,,173660,,77800,77788,,173648,xe" fillcolor="#00a94e" stroked="f" strokeweight="0">
                        <v:stroke miterlimit="1" joinstyle="miter" endcap="round"/>
                        <v:path arrowok="t" textboxrect="0,0,347295,347307"/>
                      </v:shape>
                      <v:shape id="Shape 1182" o:spid="_x0000_s1190" style="position:absolute;left:65894;top:5679;width:300;height:1038;visibility:visible;mso-wrap-style:square;v-text-anchor:top" coordsize="29997,1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" path="m29997,103789c22060,99027,3010,86327,10947,48227,16901,19652,5887,5364,9,6l,e" filled="f" strokecolor="#221f1f" strokeweight="1.6pt">
                        <v:stroke miterlimit="1" joinstyle="miter" endcap="round"/>
                        <v:path arrowok="t" textboxrect="0,0,29997,103789"/>
                      </v:shape>
                      <v:shape id="Shape 1183" o:spid="_x0000_s1191" style="position:absolute;left:65894;top:5679;width:300;height:1038;visibility:visible;mso-wrap-style:square;v-text-anchor:top" coordsize="29997,1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" path="m29997,103789c22060,99027,3010,86327,10947,48227,16901,19652,5887,5364,9,6l,e" filled="f" strokecolor="white" strokeweight=".6pt">
                        <v:stroke miterlimit="1" joinstyle="miter" endcap="round"/>
                        <v:path arrowok="t" textboxrect="0,0,29997,103789"/>
                      </v:shape>
                      <v:shape id="Shape 1184" o:spid="_x0000_s1192" style="position:absolute;left:65555;top:6434;width:2649;height:2301;visibility:visible;mso-wrap-style:square;v-text-anchor:top" coordsize="264858,23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" path="m128510,1989v45267,5969,89177,36302,109400,79821c264858,139837,239497,199336,181242,214690,122999,230058,53925,195463,26962,137436,,79410,25362,19911,83617,4556,98180,717,113420,,128510,1989xe" stroked="f" strokeweight="0">
                        <v:stroke miterlimit="1" joinstyle="miter" endcap="round"/>
                        <v:path arrowok="t" textboxrect="0,0,264858,230058"/>
                      </v:shape>
                      <v:shape id="Shape 1185" o:spid="_x0000_s1193" style="position:absolute;left:65555;top:6326;width:2649;height:2409;visibility:visible;mso-wrap-style:square;v-text-anchor:top" coordsize="264858,24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" path="m237910,92608v26948,58027,1587,117526,-56668,132881c122999,240856,53925,206261,26962,148234,,90208,25362,30709,83617,15354,141872,,210947,34582,237910,92608xe" filled="f" strokecolor="#221f1f" strokeweight=".4pt">
                        <v:stroke miterlimit="1" joinstyle="miter"/>
                        <v:path arrowok="t" textboxrect="0,0,264858,240856"/>
                      </v:shape>
                      <v:shape id="Shape 1186" o:spid="_x0000_s1194" style="position:absolute;left:65810;top:6475;width:1414;height:923;visibility:visible;mso-wrap-style:square;v-text-anchor:top" coordsize="141401,9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" path="m,46571c37249,58420,55028,66890,81280,92290,115150,59271,141401,44031,141401,44031v,,-23711,-30481,-78740,-44031e" filled="f" strokecolor="#221f1f" strokeweight=".4pt">
                        <v:stroke miterlimit="1" joinstyle="miter"/>
                        <v:path arrowok="t" textboxrect="0,0,141401,92290"/>
                      </v:shape>
                      <v:shape id="Shape 1188" o:spid="_x0000_s1195" style="position:absolute;left:64918;top:5403;width:3600;height:3600;visibility:visible;mso-wrap-style:square;v-text-anchor:top" coordsize="359995,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" path="m359995,180009v,99365,-80633,179998,-179997,179998c80633,360007,,279374,,180009,,80645,80633,,179998,v99364,,179997,80645,179997,180009xe" filled="f" strokecolor="#221f1f" strokeweight="2pt">
                        <v:stroke miterlimit="83231f" joinstyle="miter"/>
                        <v:path arrowok="t" textboxrect="0,0,359995,360007"/>
                      </v:shape>
                      <w10:anchorlock/>
                    </v:group>
                  </w:pict>
                </mc:Fallback>
              </mc:AlternateContent>
            </w:r>
          </w:p>
        </w:tc>
      </w:tr>
    </w:tbl>
    <w:p w:rsidR="00105A0F" w:rsidRDefault="00CA2AC8">
      <w:pPr>
        <w:spacing w:after="247" w:line="264" w:lineRule="auto"/>
        <w:ind w:left="22"/>
      </w:pPr>
      <w:r>
        <w:rPr>
          <w:b/>
        </w:rPr>
        <w:t>Learners should be able to develop their skills, attitudes and values through a range of contexts. They should have the opportunity to:</w:t>
      </w:r>
    </w:p>
    <w:p w:rsidR="00105A0F" w:rsidRDefault="00CA2AC8">
      <w:pPr>
        <w:pStyle w:val="Heading3"/>
        <w:ind w:left="-5"/>
      </w:pPr>
      <w:r>
        <w:t>Personal achievement</w:t>
      </w:r>
    </w:p>
    <w:p w:rsidR="00105A0F" w:rsidRDefault="00CA2AC8">
      <w:pPr>
        <w:ind w:left="466" w:right="8" w:hanging="454"/>
      </w:pPr>
      <w:r>
        <w:rPr>
          <w:b/>
        </w:rPr>
        <w:t xml:space="preserve">1. </w:t>
      </w:r>
      <w:r>
        <w:rPr>
          <w:b/>
        </w:rPr>
        <w:tab/>
      </w:r>
      <w:r>
        <w:t>develop a curriculum vitae (CV) based on their achievements, abilities, interests and skills</w:t>
      </w:r>
    </w:p>
    <w:p w:rsidR="00105A0F" w:rsidRDefault="00CA2AC8">
      <w:pPr>
        <w:pStyle w:val="Heading3"/>
        <w:ind w:left="-5"/>
      </w:pPr>
      <w:r>
        <w:t>Seeking information</w:t>
      </w:r>
    </w:p>
    <w:p w:rsidR="00105A0F" w:rsidRDefault="00CA2AC8">
      <w:pPr>
        <w:numPr>
          <w:ilvl w:val="0"/>
          <w:numId w:val="10"/>
        </w:numPr>
        <w:ind w:left="466" w:right="8" w:hanging="454"/>
      </w:pPr>
      <w:r>
        <w:t>use a variety of sources to find information about their career ideas, differentiating between information and promotional material</w:t>
      </w:r>
    </w:p>
    <w:p w:rsidR="00105A0F" w:rsidRDefault="00CA2AC8">
      <w:pPr>
        <w:numPr>
          <w:ilvl w:val="0"/>
          <w:numId w:val="10"/>
        </w:numPr>
        <w:ind w:left="466" w:right="8" w:hanging="454"/>
      </w:pPr>
      <w:r>
        <w:rPr>
          <w:noProof/>
          <w:color w:val="000000"/>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10300183</wp:posOffset>
                </wp:positionV>
                <wp:extent cx="2791573" cy="391826"/>
                <wp:effectExtent l="0" t="0" r="0" b="0"/>
                <wp:wrapTopAndBottom/>
                <wp:docPr id="13958" name="Group 13958"/>
                <wp:cNvGraphicFramePr/>
                <a:graphic xmlns:a="http://schemas.openxmlformats.org/drawingml/2006/main">
                  <a:graphicData uri="http://schemas.microsoft.com/office/word/2010/wordprocessingGroup">
                    <wpg:wgp>
                      <wpg:cNvGrpSpPr/>
                      <wpg:grpSpPr>
                        <a:xfrm>
                          <a:off x="0" y="0"/>
                          <a:ext cx="2791573" cy="391826"/>
                          <a:chOff x="0" y="0"/>
                          <a:chExt cx="2791573" cy="391826"/>
                        </a:xfrm>
                      </wpg:grpSpPr>
                      <wps:wsp>
                        <wps:cNvPr id="1017" name="Shape 1017"/>
                        <wps:cNvSpPr/>
                        <wps:spPr>
                          <a:xfrm>
                            <a:off x="0" y="0"/>
                            <a:ext cx="2791573" cy="391826"/>
                          </a:xfrm>
                          <a:custGeom>
                            <a:avLst/>
                            <a:gdLst/>
                            <a:ahLst/>
                            <a:cxnLst/>
                            <a:rect l="0" t="0" r="0" b="0"/>
                            <a:pathLst>
                              <a:path w="2791573" h="391826">
                                <a:moveTo>
                                  <a:pt x="19582" y="0"/>
                                </a:moveTo>
                                <a:lnTo>
                                  <a:pt x="2683572" y="0"/>
                                </a:lnTo>
                                <a:cubicBezTo>
                                  <a:pt x="2743224" y="0"/>
                                  <a:pt x="2791573" y="48348"/>
                                  <a:pt x="2791573" y="108000"/>
                                </a:cubicBezTo>
                                <a:lnTo>
                                  <a:pt x="2791573" y="391826"/>
                                </a:lnTo>
                                <a:lnTo>
                                  <a:pt x="0" y="391826"/>
                                </a:lnTo>
                                <a:lnTo>
                                  <a:pt x="0" y="3953"/>
                                </a:lnTo>
                                <a:lnTo>
                                  <a:pt x="19582"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3958" style="width:219.809pt;height:30.8525pt;position:absolute;mso-position-horizontal-relative:page;mso-position-horizontal:absolute;margin-left:0pt;mso-position-vertical-relative:page;margin-top:811.038pt;" coordsize="27915,3918">
                <v:shape id="Shape 1017" style="position:absolute;width:27915;height:3918;left:0;top:0;" coordsize="2791573,391826" path="m19582,0l2683572,0c2743224,0,2791573,48348,2791573,108000l2791573,391826l0,391826l0,3953l19582,0x">
                  <v:stroke weight="0pt" endcap="flat" joinstyle="miter" miterlimit="10" on="false" color="#000000" opacity="0"/>
                  <v:fill on="true" color="#00a94e"/>
                </v:shape>
                <w10:wrap type="topAndBottom"/>
              </v:group>
            </w:pict>
          </mc:Fallback>
        </mc:AlternateContent>
      </w:r>
      <w:r>
        <w:rPr>
          <w:noProof/>
          <w:color w:val="000000"/>
        </w:rPr>
        <mc:AlternateContent>
          <mc:Choice Requires="wpg">
            <w:drawing>
              <wp:anchor distT="0" distB="0" distL="114300" distR="114300" simplePos="0" relativeHeight="251674624" behindDoc="0" locked="0" layoutInCell="1" allowOverlap="1">
                <wp:simplePos x="0" y="0"/>
                <wp:positionH relativeFrom="column">
                  <wp:posOffset>2637293</wp:posOffset>
                </wp:positionH>
                <wp:positionV relativeFrom="paragraph">
                  <wp:posOffset>12169</wp:posOffset>
                </wp:positionV>
                <wp:extent cx="360020" cy="359994"/>
                <wp:effectExtent l="0" t="0" r="0" b="0"/>
                <wp:wrapSquare wrapText="bothSides"/>
                <wp:docPr id="13961" name="Group 13961"/>
                <wp:cNvGraphicFramePr/>
                <a:graphic xmlns:a="http://schemas.openxmlformats.org/drawingml/2006/main">
                  <a:graphicData uri="http://schemas.microsoft.com/office/word/2010/wordprocessingGroup">
                    <wpg:wgp>
                      <wpg:cNvGrpSpPr/>
                      <wpg:grpSpPr>
                        <a:xfrm>
                          <a:off x="0" y="0"/>
                          <a:ext cx="360020" cy="359994"/>
                          <a:chOff x="0" y="0"/>
                          <a:chExt cx="360020" cy="359994"/>
                        </a:xfrm>
                      </wpg:grpSpPr>
                      <wps:wsp>
                        <wps:cNvPr id="1169" name="Shape 1169"/>
                        <wps:cNvSpPr/>
                        <wps:spPr>
                          <a:xfrm>
                            <a:off x="6350" y="6350"/>
                            <a:ext cx="347320" cy="347294"/>
                          </a:xfrm>
                          <a:custGeom>
                            <a:avLst/>
                            <a:gdLst/>
                            <a:ahLst/>
                            <a:cxnLst/>
                            <a:rect l="0" t="0" r="0" b="0"/>
                            <a:pathLst>
                              <a:path w="347320" h="347294">
                                <a:moveTo>
                                  <a:pt x="173660" y="0"/>
                                </a:moveTo>
                                <a:cubicBezTo>
                                  <a:pt x="269519" y="0"/>
                                  <a:pt x="347320" y="77788"/>
                                  <a:pt x="347320" y="173648"/>
                                </a:cubicBezTo>
                                <a:cubicBezTo>
                                  <a:pt x="347320" y="269494"/>
                                  <a:pt x="269519" y="347294"/>
                                  <a:pt x="173660" y="347294"/>
                                </a:cubicBezTo>
                                <a:cubicBezTo>
                                  <a:pt x="77800" y="347294"/>
                                  <a:pt x="0" y="269494"/>
                                  <a:pt x="0" y="173648"/>
                                </a:cubicBezTo>
                                <a:cubicBezTo>
                                  <a:pt x="0" y="77788"/>
                                  <a:pt x="77800" y="0"/>
                                  <a:pt x="173660"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170" name="Shape 1170"/>
                        <wps:cNvSpPr/>
                        <wps:spPr>
                          <a:xfrm>
                            <a:off x="127241" y="209233"/>
                            <a:ext cx="7900" cy="5690"/>
                          </a:xfrm>
                          <a:custGeom>
                            <a:avLst/>
                            <a:gdLst/>
                            <a:ahLst/>
                            <a:cxnLst/>
                            <a:rect l="0" t="0" r="0" b="0"/>
                            <a:pathLst>
                              <a:path w="7900" h="5690">
                                <a:moveTo>
                                  <a:pt x="4216" y="0"/>
                                </a:moveTo>
                                <a:cubicBezTo>
                                  <a:pt x="7900" y="0"/>
                                  <a:pt x="7328" y="5690"/>
                                  <a:pt x="3670" y="5690"/>
                                </a:cubicBezTo>
                                <a:cubicBezTo>
                                  <a:pt x="0" y="5690"/>
                                  <a:pt x="559"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171" name="Shape 1171"/>
                        <wps:cNvSpPr/>
                        <wps:spPr>
                          <a:xfrm>
                            <a:off x="144551" y="202984"/>
                            <a:ext cx="7900" cy="5690"/>
                          </a:xfrm>
                          <a:custGeom>
                            <a:avLst/>
                            <a:gdLst/>
                            <a:ahLst/>
                            <a:cxnLst/>
                            <a:rect l="0" t="0" r="0" b="0"/>
                            <a:pathLst>
                              <a:path w="7900" h="5690">
                                <a:moveTo>
                                  <a:pt x="4229" y="0"/>
                                </a:moveTo>
                                <a:cubicBezTo>
                                  <a:pt x="7900" y="0"/>
                                  <a:pt x="7341" y="5690"/>
                                  <a:pt x="3683" y="5690"/>
                                </a:cubicBezTo>
                                <a:cubicBezTo>
                                  <a:pt x="0" y="5690"/>
                                  <a:pt x="572" y="0"/>
                                  <a:pt x="4229"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172" name="Shape 1172"/>
                        <wps:cNvSpPr/>
                        <wps:spPr>
                          <a:xfrm>
                            <a:off x="122822" y="244145"/>
                            <a:ext cx="7900" cy="5690"/>
                          </a:xfrm>
                          <a:custGeom>
                            <a:avLst/>
                            <a:gdLst/>
                            <a:ahLst/>
                            <a:cxnLst/>
                            <a:rect l="0" t="0" r="0" b="0"/>
                            <a:pathLst>
                              <a:path w="7900" h="5690">
                                <a:moveTo>
                                  <a:pt x="4216" y="0"/>
                                </a:moveTo>
                                <a:cubicBezTo>
                                  <a:pt x="7900" y="0"/>
                                  <a:pt x="7341" y="5690"/>
                                  <a:pt x="3683" y="5690"/>
                                </a:cubicBezTo>
                                <a:cubicBezTo>
                                  <a:pt x="0" y="5690"/>
                                  <a:pt x="559"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173" name="Shape 1173"/>
                        <wps:cNvSpPr/>
                        <wps:spPr>
                          <a:xfrm>
                            <a:off x="49288" y="73825"/>
                            <a:ext cx="218580" cy="261684"/>
                          </a:xfrm>
                          <a:custGeom>
                            <a:avLst/>
                            <a:gdLst/>
                            <a:ahLst/>
                            <a:cxnLst/>
                            <a:rect l="0" t="0" r="0" b="0"/>
                            <a:pathLst>
                              <a:path w="218580" h="261684">
                                <a:moveTo>
                                  <a:pt x="155042" y="0"/>
                                </a:moveTo>
                                <a:cubicBezTo>
                                  <a:pt x="155042" y="0"/>
                                  <a:pt x="54216" y="32995"/>
                                  <a:pt x="69469" y="59093"/>
                                </a:cubicBezTo>
                                <a:cubicBezTo>
                                  <a:pt x="81179" y="79134"/>
                                  <a:pt x="139726" y="36856"/>
                                  <a:pt x="155042" y="57557"/>
                                </a:cubicBezTo>
                                <a:cubicBezTo>
                                  <a:pt x="183274" y="95733"/>
                                  <a:pt x="0" y="148768"/>
                                  <a:pt x="29223" y="194056"/>
                                </a:cubicBezTo>
                                <a:cubicBezTo>
                                  <a:pt x="43993" y="216954"/>
                                  <a:pt x="116675" y="155055"/>
                                  <a:pt x="136398" y="175730"/>
                                </a:cubicBezTo>
                                <a:cubicBezTo>
                                  <a:pt x="152502" y="192621"/>
                                  <a:pt x="91491" y="212573"/>
                                  <a:pt x="109284" y="237122"/>
                                </a:cubicBezTo>
                                <a:cubicBezTo>
                                  <a:pt x="127076" y="261684"/>
                                  <a:pt x="218580" y="212573"/>
                                  <a:pt x="218580" y="212573"/>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174" name="Shape 1174"/>
                        <wps:cNvSpPr/>
                        <wps:spPr>
                          <a:xfrm>
                            <a:off x="139967" y="22263"/>
                            <a:ext cx="43942" cy="42405"/>
                          </a:xfrm>
                          <a:custGeom>
                            <a:avLst/>
                            <a:gdLst/>
                            <a:ahLst/>
                            <a:cxnLst/>
                            <a:rect l="0" t="0" r="0" b="0"/>
                            <a:pathLst>
                              <a:path w="43942" h="42405">
                                <a:moveTo>
                                  <a:pt x="25121" y="0"/>
                                </a:moveTo>
                                <a:cubicBezTo>
                                  <a:pt x="25121" y="0"/>
                                  <a:pt x="0" y="13526"/>
                                  <a:pt x="7061" y="27966"/>
                                </a:cubicBezTo>
                                <a:cubicBezTo>
                                  <a:pt x="14135" y="42405"/>
                                  <a:pt x="36094" y="29769"/>
                                  <a:pt x="43942" y="22555"/>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175" name="Shape 1175"/>
                        <wps:cNvSpPr/>
                        <wps:spPr>
                          <a:xfrm>
                            <a:off x="49288" y="73825"/>
                            <a:ext cx="218580" cy="261684"/>
                          </a:xfrm>
                          <a:custGeom>
                            <a:avLst/>
                            <a:gdLst/>
                            <a:ahLst/>
                            <a:cxnLst/>
                            <a:rect l="0" t="0" r="0" b="0"/>
                            <a:pathLst>
                              <a:path w="218580" h="261684">
                                <a:moveTo>
                                  <a:pt x="155042" y="0"/>
                                </a:moveTo>
                                <a:cubicBezTo>
                                  <a:pt x="155042" y="0"/>
                                  <a:pt x="54216" y="32995"/>
                                  <a:pt x="69469" y="59093"/>
                                </a:cubicBezTo>
                                <a:cubicBezTo>
                                  <a:pt x="81179" y="79134"/>
                                  <a:pt x="139726" y="36856"/>
                                  <a:pt x="155042" y="57557"/>
                                </a:cubicBezTo>
                                <a:cubicBezTo>
                                  <a:pt x="183274" y="95733"/>
                                  <a:pt x="0" y="148755"/>
                                  <a:pt x="29223" y="194056"/>
                                </a:cubicBezTo>
                                <a:cubicBezTo>
                                  <a:pt x="43993" y="216954"/>
                                  <a:pt x="116675" y="155055"/>
                                  <a:pt x="136398" y="175730"/>
                                </a:cubicBezTo>
                                <a:cubicBezTo>
                                  <a:pt x="152502" y="192608"/>
                                  <a:pt x="91491" y="212560"/>
                                  <a:pt x="109284" y="237122"/>
                                </a:cubicBezTo>
                                <a:cubicBezTo>
                                  <a:pt x="127076" y="261684"/>
                                  <a:pt x="218580" y="212560"/>
                                  <a:pt x="218580" y="212560"/>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176" name="Shape 1176"/>
                        <wps:cNvSpPr/>
                        <wps:spPr>
                          <a:xfrm>
                            <a:off x="139967" y="22263"/>
                            <a:ext cx="43942" cy="42405"/>
                          </a:xfrm>
                          <a:custGeom>
                            <a:avLst/>
                            <a:gdLst/>
                            <a:ahLst/>
                            <a:cxnLst/>
                            <a:rect l="0" t="0" r="0" b="0"/>
                            <a:pathLst>
                              <a:path w="43942" h="42405">
                                <a:moveTo>
                                  <a:pt x="25121" y="0"/>
                                </a:moveTo>
                                <a:cubicBezTo>
                                  <a:pt x="25121" y="0"/>
                                  <a:pt x="0" y="13526"/>
                                  <a:pt x="7061" y="27966"/>
                                </a:cubicBezTo>
                                <a:cubicBezTo>
                                  <a:pt x="14135" y="42405"/>
                                  <a:pt x="36094" y="29769"/>
                                  <a:pt x="43942" y="22555"/>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178" name="Shape 1178"/>
                        <wps:cNvSpPr/>
                        <wps:spPr>
                          <a:xfrm>
                            <a:off x="0" y="0"/>
                            <a:ext cx="360020" cy="359994"/>
                          </a:xfrm>
                          <a:custGeom>
                            <a:avLst/>
                            <a:gdLst/>
                            <a:ahLst/>
                            <a:cxnLst/>
                            <a:rect l="0" t="0" r="0" b="0"/>
                            <a:pathLst>
                              <a:path w="360020" h="359994">
                                <a:moveTo>
                                  <a:pt x="360020" y="179998"/>
                                </a:moveTo>
                                <a:cubicBezTo>
                                  <a:pt x="360020" y="279350"/>
                                  <a:pt x="279374" y="359994"/>
                                  <a:pt x="180010" y="359994"/>
                                </a:cubicBezTo>
                                <a:cubicBezTo>
                                  <a:pt x="80645" y="359994"/>
                                  <a:pt x="0" y="279350"/>
                                  <a:pt x="0" y="179998"/>
                                </a:cubicBezTo>
                                <a:cubicBezTo>
                                  <a:pt x="0" y="80632"/>
                                  <a:pt x="80645" y="0"/>
                                  <a:pt x="180010" y="0"/>
                                </a:cubicBezTo>
                                <a:cubicBezTo>
                                  <a:pt x="279374" y="0"/>
                                  <a:pt x="360020" y="80632"/>
                                  <a:pt x="360020" y="179998"/>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61" style="width:28.348pt;height:28.346pt;position:absolute;mso-position-horizontal-relative:text;mso-position-horizontal:absolute;margin-left:207.661pt;mso-position-vertical-relative:text;margin-top:0.958191pt;" coordsize="3600,3599">
                <v:shape id="Shape 1169" style="position:absolute;width:3473;height:3472;left:63;top:63;" coordsize="347320,347294" path="m173660,0c269519,0,347320,77788,347320,173648c347320,269494,269519,347294,173660,347294c77800,347294,0,269494,0,173648c0,77788,77800,0,173660,0x">
                  <v:stroke weight="0pt" endcap="flat" joinstyle="miter" miterlimit="4" on="false" color="#000000" opacity="0"/>
                  <v:fill on="true" color="#00a94e"/>
                </v:shape>
                <v:shape id="Shape 1170" style="position:absolute;width:79;height:56;left:1272;top:2092;" coordsize="7900,5690" path="m4216,0c7900,0,7328,5690,3670,5690c0,5690,559,0,4216,0x">
                  <v:stroke weight="0pt" endcap="flat" joinstyle="miter" miterlimit="4" on="false" color="#000000" opacity="0"/>
                  <v:fill on="true" color="#221f1f"/>
                </v:shape>
                <v:shape id="Shape 1171" style="position:absolute;width:79;height:56;left:1445;top:2029;" coordsize="7900,5690" path="m4229,0c7900,0,7341,5690,3683,5690c0,5690,572,0,4229,0x">
                  <v:stroke weight="0pt" endcap="flat" joinstyle="miter" miterlimit="4" on="false" color="#000000" opacity="0"/>
                  <v:fill on="true" color="#221f1f"/>
                </v:shape>
                <v:shape id="Shape 1172" style="position:absolute;width:79;height:56;left:1228;top:2441;" coordsize="7900,5690" path="m4216,0c7900,0,7341,5690,3683,5690c0,5690,559,0,4216,0x">
                  <v:stroke weight="0pt" endcap="flat" joinstyle="miter" miterlimit="4" on="false" color="#000000" opacity="0"/>
                  <v:fill on="true" color="#221f1f"/>
                </v:shape>
                <v:shape id="Shape 1173" style="position:absolute;width:2185;height:2616;left:492;top:738;" coordsize="218580,261684" path="m155042,0c155042,0,54216,32995,69469,59093c81179,79134,139726,36856,155042,57557c183274,95733,0,148768,29223,194056c43993,216954,116675,155055,136398,175730c152502,192621,91491,212573,109284,237122c127076,261684,218580,212573,218580,212573">
                  <v:stroke weight="2pt" endcap="round" joinstyle="miter" miterlimit="4" on="true" color="#221f1f"/>
                  <v:fill on="false" color="#000000" opacity="0"/>
                </v:shape>
                <v:shape id="Shape 1174" style="position:absolute;width:439;height:424;left:1399;top:222;" coordsize="43942,42405" path="m25121,0c25121,0,0,13526,7061,27966c14135,42405,36094,29769,43942,22555">
                  <v:stroke weight="2pt" endcap="round" joinstyle="miter" miterlimit="4" on="true" color="#221f1f"/>
                  <v:fill on="false" color="#000000" opacity="0"/>
                </v:shape>
                <v:shape id="Shape 1175" style="position:absolute;width:2185;height:2616;left:492;top:738;" coordsize="218580,261684" path="m155042,0c155042,0,54216,32995,69469,59093c81179,79134,139726,36856,155042,57557c183274,95733,0,148755,29223,194056c43993,216954,116675,155055,136398,175730c152502,192608,91491,212560,109284,237122c127076,261684,218580,212560,218580,212560">
                  <v:stroke weight="1pt" endcap="round" joinstyle="miter" miterlimit="4" on="true" color="#ffffff"/>
                  <v:fill on="false" color="#000000" opacity="0"/>
                </v:shape>
                <v:shape id="Shape 1176" style="position:absolute;width:439;height:424;left:1399;top:222;" coordsize="43942,42405" path="m25121,0c25121,0,0,13526,7061,27966c14135,42405,36094,29769,43942,22555">
                  <v:stroke weight="1pt" endcap="round" joinstyle="miter" miterlimit="4" on="true" color="#ffffff"/>
                  <v:fill on="false" color="#000000" opacity="0"/>
                </v:shape>
                <v:shape id="Shape 1178" style="position:absolute;width:3600;height:3599;left:0;top:0;" coordsize="360020,359994" path="m360020,179998c360020,279350,279374,359994,180010,359994c80645,359994,0,279350,0,179998c0,80632,80645,0,180010,0c279374,0,360020,80632,360020,179998x">
                  <v:stroke weight="2pt" endcap="flat" joinstyle="miter" miterlimit="10" on="true" color="#221f1f"/>
                  <v:fill on="false" color="#000000" opacity="0"/>
                </v:shape>
                <w10:wrap type="square"/>
              </v:group>
            </w:pict>
          </mc:Fallback>
        </mc:AlternateContent>
      </w:r>
      <w:r>
        <w:t>examine employment and learning opportunities and trends both locally and further afield</w:t>
      </w:r>
    </w:p>
    <w:p w:rsidR="00105A0F" w:rsidRDefault="00CA2AC8">
      <w:pPr>
        <w:pStyle w:val="Heading3"/>
        <w:ind w:left="-5"/>
      </w:pPr>
      <w:r>
        <w:t>Understanding the world of work</w:t>
      </w:r>
    </w:p>
    <w:p w:rsidR="00105A0F" w:rsidRDefault="00CA2AC8">
      <w:pPr>
        <w:numPr>
          <w:ilvl w:val="0"/>
          <w:numId w:val="11"/>
        </w:numPr>
        <w:ind w:left="466" w:right="8" w:hanging="454"/>
      </w:pPr>
      <w:r>
        <w:t>examine the implications of stereotyping in employment and training, recognising the benefits of a positive attitude to difference and diversity</w:t>
      </w:r>
    </w:p>
    <w:p w:rsidR="00105A0F" w:rsidRDefault="00CA2AC8">
      <w:pPr>
        <w:numPr>
          <w:ilvl w:val="0"/>
          <w:numId w:val="11"/>
        </w:numPr>
        <w:ind w:left="466" w:right="8" w:hanging="454"/>
      </w:pPr>
      <w:r>
        <w:t>explore the role of enterprise/wealth creation and develop their own ability to act in entrepreneurial ways</w:t>
      </w:r>
    </w:p>
    <w:p w:rsidR="00105A0F" w:rsidRDefault="00CA2AC8">
      <w:pPr>
        <w:numPr>
          <w:ilvl w:val="0"/>
          <w:numId w:val="11"/>
        </w:numPr>
        <w:ind w:left="466" w:right="8" w:hanging="454"/>
      </w:pPr>
      <w:r>
        <w:t>recognise their responsibilities and rights as employees and learn how to follow safe working practices</w:t>
      </w:r>
    </w:p>
    <w:p w:rsidR="00105A0F" w:rsidRDefault="00CA2AC8">
      <w:pPr>
        <w:numPr>
          <w:ilvl w:val="0"/>
          <w:numId w:val="11"/>
        </w:numPr>
        <w:ind w:left="466" w:right="8" w:hanging="454"/>
      </w:pPr>
      <w:r>
        <w:t>use work-focused experiences to understand better what skills and personal qualities employers want</w:t>
      </w:r>
    </w:p>
    <w:p w:rsidR="00105A0F" w:rsidRDefault="00CA2AC8">
      <w:pPr>
        <w:pStyle w:val="Heading3"/>
        <w:ind w:left="-5"/>
      </w:pPr>
      <w:r>
        <w:t>Guidance</w:t>
      </w:r>
    </w:p>
    <w:p w:rsidR="00105A0F" w:rsidRDefault="00CA2AC8">
      <w:pPr>
        <w:numPr>
          <w:ilvl w:val="0"/>
          <w:numId w:val="12"/>
        </w:numPr>
        <w:ind w:left="466" w:right="8" w:hanging="454"/>
      </w:pPr>
      <w:r>
        <w:t>access realistic, impartial guidance on learning, careers and work-related matters</w:t>
      </w:r>
    </w:p>
    <w:p w:rsidR="00105A0F" w:rsidRDefault="00CA2AC8">
      <w:pPr>
        <w:numPr>
          <w:ilvl w:val="0"/>
          <w:numId w:val="12"/>
        </w:numPr>
        <w:ind w:left="466" w:right="8" w:hanging="454"/>
      </w:pPr>
      <w:r>
        <w:t>understand the prospects and progression patterns in the jobs in which they are interested</w:t>
      </w:r>
    </w:p>
    <w:p w:rsidR="00105A0F" w:rsidRDefault="00CA2AC8">
      <w:pPr>
        <w:numPr>
          <w:ilvl w:val="0"/>
          <w:numId w:val="12"/>
        </w:numPr>
        <w:ind w:left="466" w:right="8" w:hanging="454"/>
      </w:pPr>
      <w:r>
        <w:t>examine their careers ideas and the potential effects on their lives</w:t>
      </w:r>
    </w:p>
    <w:p w:rsidR="00105A0F" w:rsidRDefault="00CA2AC8">
      <w:pPr>
        <w:numPr>
          <w:ilvl w:val="0"/>
          <w:numId w:val="12"/>
        </w:numPr>
        <w:ind w:left="466" w:right="8" w:hanging="454"/>
      </w:pPr>
      <w:r>
        <w:t>identify any obstacles to future aspirations and plan thoughtfully how they might be overcome</w:t>
      </w:r>
    </w:p>
    <w:p w:rsidR="00105A0F" w:rsidRDefault="00CA2AC8">
      <w:pPr>
        <w:pStyle w:val="Heading3"/>
        <w:ind w:left="-5"/>
      </w:pPr>
      <w:r>
        <w:rPr>
          <w:noProof/>
          <w:color w:val="000000"/>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1195007</wp:posOffset>
                </wp:positionV>
                <wp:extent cx="7559992" cy="4140441"/>
                <wp:effectExtent l="0" t="0" r="0" b="0"/>
                <wp:wrapTopAndBottom/>
                <wp:docPr id="13109" name="Group 13109"/>
                <wp:cNvGraphicFramePr/>
                <a:graphic xmlns:a="http://schemas.openxmlformats.org/drawingml/2006/main">
                  <a:graphicData uri="http://schemas.microsoft.com/office/word/2010/wordprocessingGroup">
                    <wpg:wgp>
                      <wpg:cNvGrpSpPr/>
                      <wpg:grpSpPr>
                        <a:xfrm>
                          <a:off x="0" y="0"/>
                          <a:ext cx="7559992" cy="4140441"/>
                          <a:chOff x="0" y="0"/>
                          <a:chExt cx="7559992" cy="4140441"/>
                        </a:xfrm>
                      </wpg:grpSpPr>
                      <wps:wsp>
                        <wps:cNvPr id="16687" name="Shape 16687"/>
                        <wps:cNvSpPr/>
                        <wps:spPr>
                          <a:xfrm>
                            <a:off x="0" y="0"/>
                            <a:ext cx="7559992" cy="4140441"/>
                          </a:xfrm>
                          <a:custGeom>
                            <a:avLst/>
                            <a:gdLst/>
                            <a:ahLst/>
                            <a:cxnLst/>
                            <a:rect l="0" t="0" r="0" b="0"/>
                            <a:pathLst>
                              <a:path w="7559992" h="4140441">
                                <a:moveTo>
                                  <a:pt x="0" y="0"/>
                                </a:moveTo>
                                <a:lnTo>
                                  <a:pt x="7559992" y="0"/>
                                </a:lnTo>
                                <a:lnTo>
                                  <a:pt x="7559992" y="4140441"/>
                                </a:lnTo>
                                <a:lnTo>
                                  <a:pt x="0" y="4140441"/>
                                </a:lnTo>
                                <a:lnTo>
                                  <a:pt x="0" y="0"/>
                                </a:lnTo>
                              </a:path>
                            </a:pathLst>
                          </a:custGeom>
                          <a:ln w="0" cap="flat">
                            <a:miter lim="127000"/>
                          </a:ln>
                        </wps:spPr>
                        <wps:style>
                          <a:lnRef idx="0">
                            <a:srgbClr val="000000">
                              <a:alpha val="0"/>
                            </a:srgbClr>
                          </a:lnRef>
                          <a:fillRef idx="1">
                            <a:srgbClr val="E5F2E6"/>
                          </a:fillRef>
                          <a:effectRef idx="0">
                            <a:scrgbClr r="0" g="0" b="0"/>
                          </a:effectRef>
                          <a:fontRef idx="none"/>
                        </wps:style>
                        <wps:bodyPr/>
                      </wps:wsp>
                      <wps:wsp>
                        <wps:cNvPr id="1243" name="Rectangle 1243"/>
                        <wps:cNvSpPr/>
                        <wps:spPr>
                          <a:xfrm>
                            <a:off x="731855" y="357977"/>
                            <a:ext cx="258189" cy="199735"/>
                          </a:xfrm>
                          <a:prstGeom prst="rect">
                            <a:avLst/>
                          </a:prstGeom>
                          <a:ln>
                            <a:noFill/>
                          </a:ln>
                        </wps:spPr>
                        <wps:txbx>
                          <w:txbxContent>
                            <w:p w:rsidR="00105A0F" w:rsidRDefault="00CA2AC8">
                              <w:pPr>
                                <w:spacing w:after="160" w:line="259" w:lineRule="auto"/>
                                <w:ind w:left="0" w:firstLine="0"/>
                              </w:pPr>
                              <w:r>
                                <w:rPr>
                                  <w:b/>
                                  <w:w w:val="110"/>
                                </w:rPr>
                                <w:t>11.</w:t>
                              </w:r>
                            </w:p>
                          </w:txbxContent>
                        </wps:txbx>
                        <wps:bodyPr horzOverflow="overflow" vert="horz" lIns="0" tIns="0" rIns="0" bIns="0" rtlCol="0">
                          <a:noAutofit/>
                        </wps:bodyPr>
                      </wps:wsp>
                      <wps:wsp>
                        <wps:cNvPr id="1244" name="Rectangle 1244"/>
                        <wps:cNvSpPr/>
                        <wps:spPr>
                          <a:xfrm>
                            <a:off x="1019861" y="357977"/>
                            <a:ext cx="3063710" cy="200479"/>
                          </a:xfrm>
                          <a:prstGeom prst="rect">
                            <a:avLst/>
                          </a:prstGeom>
                          <a:ln>
                            <a:noFill/>
                          </a:ln>
                        </wps:spPr>
                        <wps:txbx>
                          <w:txbxContent>
                            <w:p w:rsidR="00105A0F" w:rsidRDefault="00CA2AC8">
                              <w:pPr>
                                <w:spacing w:after="160" w:line="259" w:lineRule="auto"/>
                                <w:ind w:left="0" w:firstLine="0"/>
                              </w:pPr>
                              <w:r>
                                <w:rPr>
                                  <w:w w:val="103"/>
                                </w:rPr>
                                <w:t>plan,</w:t>
                              </w:r>
                              <w:r>
                                <w:rPr>
                                  <w:spacing w:val="17"/>
                                  <w:w w:val="103"/>
                                </w:rPr>
                                <w:t xml:space="preserve"> </w:t>
                              </w:r>
                              <w:r>
                                <w:rPr>
                                  <w:w w:val="103"/>
                                </w:rPr>
                                <w:t>set</w:t>
                              </w:r>
                              <w:r>
                                <w:rPr>
                                  <w:spacing w:val="17"/>
                                  <w:w w:val="103"/>
                                </w:rPr>
                                <w:t xml:space="preserve"> </w:t>
                              </w:r>
                              <w:r>
                                <w:rPr>
                                  <w:w w:val="103"/>
                                </w:rPr>
                                <w:t>targets</w:t>
                              </w:r>
                              <w:r>
                                <w:rPr>
                                  <w:spacing w:val="17"/>
                                  <w:w w:val="103"/>
                                </w:rPr>
                                <w:t xml:space="preserve"> </w:t>
                              </w:r>
                              <w:r>
                                <w:rPr>
                                  <w:w w:val="103"/>
                                </w:rPr>
                                <w:t>and</w:t>
                              </w:r>
                              <w:r>
                                <w:rPr>
                                  <w:spacing w:val="17"/>
                                  <w:w w:val="103"/>
                                </w:rPr>
                                <w:t xml:space="preserve"> </w:t>
                              </w:r>
                              <w:r>
                                <w:rPr>
                                  <w:w w:val="103"/>
                                </w:rPr>
                                <w:t>review/reflect</w:t>
                              </w:r>
                              <w:r>
                                <w:rPr>
                                  <w:spacing w:val="17"/>
                                  <w:w w:val="103"/>
                                </w:rPr>
                                <w:t xml:space="preserve"> </w:t>
                              </w:r>
                              <w:r>
                                <w:rPr>
                                  <w:w w:val="103"/>
                                </w:rPr>
                                <w:t>on</w:t>
                              </w:r>
                              <w:r>
                                <w:rPr>
                                  <w:spacing w:val="11"/>
                                  <w:w w:val="103"/>
                                </w:rPr>
                                <w:t xml:space="preserve"> </w:t>
                              </w:r>
                            </w:p>
                          </w:txbxContent>
                        </wps:txbx>
                        <wps:bodyPr horzOverflow="overflow" vert="horz" lIns="0" tIns="0" rIns="0" bIns="0" rtlCol="0">
                          <a:noAutofit/>
                        </wps:bodyPr>
                      </wps:wsp>
                      <wps:wsp>
                        <wps:cNvPr id="1245" name="Rectangle 1245"/>
                        <wps:cNvSpPr/>
                        <wps:spPr>
                          <a:xfrm>
                            <a:off x="1019861" y="561170"/>
                            <a:ext cx="643280" cy="200479"/>
                          </a:xfrm>
                          <a:prstGeom prst="rect">
                            <a:avLst/>
                          </a:prstGeom>
                          <a:ln>
                            <a:noFill/>
                          </a:ln>
                        </wps:spPr>
                        <wps:txbx>
                          <w:txbxContent>
                            <w:p w:rsidR="00105A0F" w:rsidRDefault="00CA2AC8">
                              <w:pPr>
                                <w:spacing w:after="160" w:line="259" w:lineRule="auto"/>
                                <w:ind w:left="0" w:firstLine="0"/>
                              </w:pPr>
                              <w:r>
                                <w:rPr>
                                  <w:w w:val="105"/>
                                </w:rPr>
                                <w:t>learning</w:t>
                              </w:r>
                            </w:p>
                          </w:txbxContent>
                        </wps:txbx>
                        <wps:bodyPr horzOverflow="overflow" vert="horz" lIns="0" tIns="0" rIns="0" bIns="0" rtlCol="0">
                          <a:noAutofit/>
                        </wps:bodyPr>
                      </wps:wsp>
                      <wps:wsp>
                        <wps:cNvPr id="1246" name="Rectangle 1246"/>
                        <wps:cNvSpPr/>
                        <wps:spPr>
                          <a:xfrm>
                            <a:off x="731855" y="908381"/>
                            <a:ext cx="258189" cy="199735"/>
                          </a:xfrm>
                          <a:prstGeom prst="rect">
                            <a:avLst/>
                          </a:prstGeom>
                          <a:ln>
                            <a:noFill/>
                          </a:ln>
                        </wps:spPr>
                        <wps:txbx>
                          <w:txbxContent>
                            <w:p w:rsidR="00105A0F" w:rsidRDefault="00CA2AC8">
                              <w:pPr>
                                <w:spacing w:after="160" w:line="259" w:lineRule="auto"/>
                                <w:ind w:left="0" w:firstLine="0"/>
                              </w:pPr>
                              <w:r>
                                <w:rPr>
                                  <w:b/>
                                  <w:w w:val="110"/>
                                </w:rPr>
                                <w:t>12.</w:t>
                              </w:r>
                            </w:p>
                          </w:txbxContent>
                        </wps:txbx>
                        <wps:bodyPr horzOverflow="overflow" vert="horz" lIns="0" tIns="0" rIns="0" bIns="0" rtlCol="0">
                          <a:noAutofit/>
                        </wps:bodyPr>
                      </wps:wsp>
                      <wps:wsp>
                        <wps:cNvPr id="1247" name="Rectangle 1247"/>
                        <wps:cNvSpPr/>
                        <wps:spPr>
                          <a:xfrm>
                            <a:off x="1019861" y="908381"/>
                            <a:ext cx="3158580" cy="200479"/>
                          </a:xfrm>
                          <a:prstGeom prst="rect">
                            <a:avLst/>
                          </a:prstGeom>
                          <a:ln>
                            <a:noFill/>
                          </a:ln>
                        </wps:spPr>
                        <wps:txbx>
                          <w:txbxContent>
                            <w:p w:rsidR="00105A0F" w:rsidRDefault="00CA2AC8">
                              <w:pPr>
                                <w:spacing w:after="160" w:line="259" w:lineRule="auto"/>
                                <w:ind w:left="0" w:firstLine="0"/>
                              </w:pPr>
                              <w:r>
                                <w:rPr>
                                  <w:w w:val="105"/>
                                </w:rPr>
                                <w:t>manage</w:t>
                              </w:r>
                              <w:r>
                                <w:rPr>
                                  <w:spacing w:val="17"/>
                                  <w:w w:val="105"/>
                                </w:rPr>
                                <w:t xml:space="preserve"> </w:t>
                              </w:r>
                              <w:r>
                                <w:rPr>
                                  <w:w w:val="105"/>
                                </w:rPr>
                                <w:t>time</w:t>
                              </w:r>
                              <w:r>
                                <w:rPr>
                                  <w:spacing w:val="17"/>
                                  <w:w w:val="105"/>
                                </w:rPr>
                                <w:t xml:space="preserve"> </w:t>
                              </w:r>
                              <w:r>
                                <w:rPr>
                                  <w:w w:val="105"/>
                                </w:rPr>
                                <w:t>with</w:t>
                              </w:r>
                              <w:r>
                                <w:rPr>
                                  <w:spacing w:val="17"/>
                                  <w:w w:val="105"/>
                                </w:rPr>
                                <w:t xml:space="preserve"> </w:t>
                              </w:r>
                              <w:r>
                                <w:rPr>
                                  <w:w w:val="105"/>
                                </w:rPr>
                                <w:t>some</w:t>
                              </w:r>
                              <w:r>
                                <w:rPr>
                                  <w:spacing w:val="17"/>
                                  <w:w w:val="105"/>
                                </w:rPr>
                                <w:t xml:space="preserve"> </w:t>
                              </w:r>
                              <w:r>
                                <w:rPr>
                                  <w:w w:val="105"/>
                                </w:rPr>
                                <w:t>independence</w:t>
                              </w:r>
                              <w:r>
                                <w:rPr>
                                  <w:spacing w:val="11"/>
                                  <w:w w:val="105"/>
                                </w:rPr>
                                <w:t xml:space="preserve"> </w:t>
                              </w:r>
                            </w:p>
                          </w:txbxContent>
                        </wps:txbx>
                        <wps:bodyPr horzOverflow="overflow" vert="horz" lIns="0" tIns="0" rIns="0" bIns="0" rtlCol="0">
                          <a:noAutofit/>
                        </wps:bodyPr>
                      </wps:wsp>
                      <wps:wsp>
                        <wps:cNvPr id="1248" name="Rectangle 1248"/>
                        <wps:cNvSpPr/>
                        <wps:spPr>
                          <a:xfrm>
                            <a:off x="731855" y="1255578"/>
                            <a:ext cx="258189" cy="199735"/>
                          </a:xfrm>
                          <a:prstGeom prst="rect">
                            <a:avLst/>
                          </a:prstGeom>
                          <a:ln>
                            <a:noFill/>
                          </a:ln>
                        </wps:spPr>
                        <wps:txbx>
                          <w:txbxContent>
                            <w:p w:rsidR="00105A0F" w:rsidRDefault="00CA2AC8">
                              <w:pPr>
                                <w:spacing w:after="160" w:line="259" w:lineRule="auto"/>
                                <w:ind w:left="0" w:firstLine="0"/>
                              </w:pPr>
                              <w:r>
                                <w:rPr>
                                  <w:b/>
                                  <w:w w:val="110"/>
                                </w:rPr>
                                <w:t>13.</w:t>
                              </w:r>
                            </w:p>
                          </w:txbxContent>
                        </wps:txbx>
                        <wps:bodyPr horzOverflow="overflow" vert="horz" lIns="0" tIns="0" rIns="0" bIns="0" rtlCol="0">
                          <a:noAutofit/>
                        </wps:bodyPr>
                      </wps:wsp>
                      <wps:wsp>
                        <wps:cNvPr id="1249" name="Rectangle 1249"/>
                        <wps:cNvSpPr/>
                        <wps:spPr>
                          <a:xfrm>
                            <a:off x="1019861" y="1255578"/>
                            <a:ext cx="2766484" cy="200479"/>
                          </a:xfrm>
                          <a:prstGeom prst="rect">
                            <a:avLst/>
                          </a:prstGeom>
                          <a:ln>
                            <a:noFill/>
                          </a:ln>
                        </wps:spPr>
                        <wps:txbx>
                          <w:txbxContent>
                            <w:p w:rsidR="00105A0F" w:rsidRDefault="00CA2AC8">
                              <w:pPr>
                                <w:spacing w:after="160" w:line="259" w:lineRule="auto"/>
                                <w:ind w:left="0" w:firstLine="0"/>
                              </w:pPr>
                              <w:r>
                                <w:rPr>
                                  <w:w w:val="105"/>
                                </w:rPr>
                                <w:t>adapt</w:t>
                              </w:r>
                              <w:r>
                                <w:rPr>
                                  <w:spacing w:val="17"/>
                                  <w:w w:val="105"/>
                                </w:rPr>
                                <w:t xml:space="preserve"> </w:t>
                              </w:r>
                              <w:r>
                                <w:rPr>
                                  <w:w w:val="105"/>
                                </w:rPr>
                                <w:t>to</w:t>
                              </w:r>
                              <w:r>
                                <w:rPr>
                                  <w:spacing w:val="17"/>
                                  <w:w w:val="105"/>
                                </w:rPr>
                                <w:t xml:space="preserve"> </w:t>
                              </w:r>
                              <w:r>
                                <w:rPr>
                                  <w:w w:val="105"/>
                                </w:rPr>
                                <w:t>a</w:t>
                              </w:r>
                              <w:r>
                                <w:rPr>
                                  <w:spacing w:val="17"/>
                                  <w:w w:val="105"/>
                                </w:rPr>
                                <w:t xml:space="preserve"> </w:t>
                              </w:r>
                              <w:r>
                                <w:rPr>
                                  <w:w w:val="105"/>
                                </w:rPr>
                                <w:t>range</w:t>
                              </w:r>
                              <w:r>
                                <w:rPr>
                                  <w:spacing w:val="17"/>
                                  <w:w w:val="105"/>
                                </w:rPr>
                                <w:t xml:space="preserve"> </w:t>
                              </w:r>
                              <w:r>
                                <w:rPr>
                                  <w:w w:val="105"/>
                                </w:rPr>
                                <w:t>of</w:t>
                              </w:r>
                              <w:r>
                                <w:rPr>
                                  <w:spacing w:val="17"/>
                                  <w:w w:val="105"/>
                                </w:rPr>
                                <w:t xml:space="preserve"> </w:t>
                              </w:r>
                              <w:r>
                                <w:rPr>
                                  <w:w w:val="105"/>
                                </w:rPr>
                                <w:t>new</w:t>
                              </w:r>
                              <w:r>
                                <w:rPr>
                                  <w:spacing w:val="17"/>
                                  <w:w w:val="105"/>
                                </w:rPr>
                                <w:t xml:space="preserve"> </w:t>
                              </w:r>
                              <w:r>
                                <w:rPr>
                                  <w:w w:val="105"/>
                                </w:rPr>
                                <w:t>situations</w:t>
                              </w:r>
                            </w:p>
                          </w:txbxContent>
                        </wps:txbx>
                        <wps:bodyPr horzOverflow="overflow" vert="horz" lIns="0" tIns="0" rIns="0" bIns="0" rtlCol="0">
                          <a:noAutofit/>
                        </wps:bodyPr>
                      </wps:wsp>
                      <wps:wsp>
                        <wps:cNvPr id="1250" name="Rectangle 1250"/>
                        <wps:cNvSpPr/>
                        <wps:spPr>
                          <a:xfrm>
                            <a:off x="731855" y="1602774"/>
                            <a:ext cx="258189" cy="199735"/>
                          </a:xfrm>
                          <a:prstGeom prst="rect">
                            <a:avLst/>
                          </a:prstGeom>
                          <a:ln>
                            <a:noFill/>
                          </a:ln>
                        </wps:spPr>
                        <wps:txbx>
                          <w:txbxContent>
                            <w:p w:rsidR="00105A0F" w:rsidRDefault="00CA2AC8">
                              <w:pPr>
                                <w:spacing w:after="160" w:line="259" w:lineRule="auto"/>
                                <w:ind w:left="0" w:firstLine="0"/>
                              </w:pPr>
                              <w:r>
                                <w:rPr>
                                  <w:b/>
                                  <w:w w:val="110"/>
                                </w:rPr>
                                <w:t>14.</w:t>
                              </w:r>
                            </w:p>
                          </w:txbxContent>
                        </wps:txbx>
                        <wps:bodyPr horzOverflow="overflow" vert="horz" lIns="0" tIns="0" rIns="0" bIns="0" rtlCol="0">
                          <a:noAutofit/>
                        </wps:bodyPr>
                      </wps:wsp>
                      <wps:wsp>
                        <wps:cNvPr id="1251" name="Rectangle 1251"/>
                        <wps:cNvSpPr/>
                        <wps:spPr>
                          <a:xfrm>
                            <a:off x="1019861" y="1602774"/>
                            <a:ext cx="2919473" cy="200479"/>
                          </a:xfrm>
                          <a:prstGeom prst="rect">
                            <a:avLst/>
                          </a:prstGeom>
                          <a:ln>
                            <a:noFill/>
                          </a:ln>
                        </wps:spPr>
                        <wps:txbx>
                          <w:txbxContent>
                            <w:p w:rsidR="00105A0F" w:rsidRDefault="00CA2AC8">
                              <w:pPr>
                                <w:spacing w:after="160" w:line="259" w:lineRule="auto"/>
                                <w:ind w:left="0" w:firstLine="0"/>
                              </w:pPr>
                              <w:r>
                                <w:rPr>
                                  <w:w w:val="105"/>
                                </w:rPr>
                                <w:t>be</w:t>
                              </w:r>
                              <w:r>
                                <w:rPr>
                                  <w:spacing w:val="17"/>
                                  <w:w w:val="105"/>
                                </w:rPr>
                                <w:t xml:space="preserve"> </w:t>
                              </w:r>
                              <w:r>
                                <w:rPr>
                                  <w:w w:val="105"/>
                                </w:rPr>
                                <w:t>able</w:t>
                              </w:r>
                              <w:r>
                                <w:rPr>
                                  <w:spacing w:val="17"/>
                                  <w:w w:val="105"/>
                                </w:rPr>
                                <w:t xml:space="preserve"> </w:t>
                              </w:r>
                              <w:r>
                                <w:rPr>
                                  <w:w w:val="105"/>
                                </w:rPr>
                                <w:t>to</w:t>
                              </w:r>
                              <w:r>
                                <w:rPr>
                                  <w:spacing w:val="17"/>
                                  <w:w w:val="105"/>
                                </w:rPr>
                                <w:t xml:space="preserve"> </w:t>
                              </w:r>
                              <w:r>
                                <w:rPr>
                                  <w:w w:val="105"/>
                                </w:rPr>
                                <w:t>apply</w:t>
                              </w:r>
                              <w:r>
                                <w:rPr>
                                  <w:spacing w:val="17"/>
                                  <w:w w:val="105"/>
                                </w:rPr>
                                <w:t xml:space="preserve"> </w:t>
                              </w:r>
                              <w:r>
                                <w:rPr>
                                  <w:w w:val="105"/>
                                </w:rPr>
                                <w:t>learning</w:t>
                              </w:r>
                              <w:r>
                                <w:rPr>
                                  <w:spacing w:val="17"/>
                                  <w:w w:val="105"/>
                                </w:rPr>
                                <w:t xml:space="preserve"> </w:t>
                              </w:r>
                              <w:r>
                                <w:rPr>
                                  <w:w w:val="105"/>
                                </w:rPr>
                                <w:t>to</w:t>
                              </w:r>
                              <w:r>
                                <w:rPr>
                                  <w:spacing w:val="17"/>
                                  <w:w w:val="105"/>
                                </w:rPr>
                                <w:t xml:space="preserve"> </w:t>
                              </w:r>
                              <w:r>
                                <w:rPr>
                                  <w:w w:val="105"/>
                                </w:rPr>
                                <w:t>a</w:t>
                              </w:r>
                              <w:r>
                                <w:rPr>
                                  <w:spacing w:val="17"/>
                                  <w:w w:val="105"/>
                                </w:rPr>
                                <w:t xml:space="preserve"> </w:t>
                              </w:r>
                              <w:r>
                                <w:rPr>
                                  <w:w w:val="105"/>
                                </w:rPr>
                                <w:t>range</w:t>
                              </w:r>
                              <w:r>
                                <w:rPr>
                                  <w:spacing w:val="11"/>
                                  <w:w w:val="105"/>
                                </w:rPr>
                                <w:t xml:space="preserve"> </w:t>
                              </w:r>
                            </w:p>
                          </w:txbxContent>
                        </wps:txbx>
                        <wps:bodyPr horzOverflow="overflow" vert="horz" lIns="0" tIns="0" rIns="0" bIns="0" rtlCol="0">
                          <a:noAutofit/>
                        </wps:bodyPr>
                      </wps:wsp>
                      <wps:wsp>
                        <wps:cNvPr id="1252" name="Rectangle 1252"/>
                        <wps:cNvSpPr/>
                        <wps:spPr>
                          <a:xfrm>
                            <a:off x="1019861" y="1805968"/>
                            <a:ext cx="2998884" cy="200479"/>
                          </a:xfrm>
                          <a:prstGeom prst="rect">
                            <a:avLst/>
                          </a:prstGeom>
                          <a:ln>
                            <a:noFill/>
                          </a:ln>
                        </wps:spPr>
                        <wps:txbx>
                          <w:txbxContent>
                            <w:p w:rsidR="00105A0F" w:rsidRDefault="00CA2AC8">
                              <w:pPr>
                                <w:spacing w:after="160" w:line="259" w:lineRule="auto"/>
                                <w:ind w:left="0" w:firstLine="0"/>
                              </w:pPr>
                              <w:r>
                                <w:rPr>
                                  <w:w w:val="105"/>
                                </w:rPr>
                                <w:t>of</w:t>
                              </w:r>
                              <w:r>
                                <w:rPr>
                                  <w:spacing w:val="17"/>
                                  <w:w w:val="105"/>
                                </w:rPr>
                                <w:t xml:space="preserve"> </w:t>
                              </w:r>
                              <w:r>
                                <w:rPr>
                                  <w:w w:val="105"/>
                                </w:rPr>
                                <w:t>situations</w:t>
                              </w:r>
                              <w:r>
                                <w:rPr>
                                  <w:spacing w:val="17"/>
                                  <w:w w:val="105"/>
                                </w:rPr>
                                <w:t xml:space="preserve"> </w:t>
                              </w:r>
                              <w:r>
                                <w:rPr>
                                  <w:w w:val="105"/>
                                </w:rPr>
                                <w:t>both</w:t>
                              </w:r>
                              <w:r>
                                <w:rPr>
                                  <w:spacing w:val="17"/>
                                  <w:w w:val="105"/>
                                </w:rPr>
                                <w:t xml:space="preserve"> </w:t>
                              </w:r>
                              <w:r>
                                <w:rPr>
                                  <w:w w:val="105"/>
                                </w:rPr>
                                <w:t>within</w:t>
                              </w:r>
                              <w:r>
                                <w:rPr>
                                  <w:spacing w:val="17"/>
                                  <w:w w:val="105"/>
                                </w:rPr>
                                <w:t xml:space="preserve"> </w:t>
                              </w:r>
                              <w:r>
                                <w:rPr>
                                  <w:w w:val="105"/>
                                </w:rPr>
                                <w:t>and</w:t>
                              </w:r>
                              <w:r>
                                <w:rPr>
                                  <w:spacing w:val="17"/>
                                  <w:w w:val="105"/>
                                </w:rPr>
                                <w:t xml:space="preserve"> </w:t>
                              </w:r>
                              <w:r>
                                <w:rPr>
                                  <w:w w:val="105"/>
                                </w:rPr>
                                <w:t>outside</w:t>
                              </w:r>
                              <w:r>
                                <w:rPr>
                                  <w:spacing w:val="11"/>
                                  <w:w w:val="105"/>
                                </w:rPr>
                                <w:t xml:space="preserve"> </w:t>
                              </w:r>
                            </w:p>
                          </w:txbxContent>
                        </wps:txbx>
                        <wps:bodyPr horzOverflow="overflow" vert="horz" lIns="0" tIns="0" rIns="0" bIns="0" rtlCol="0">
                          <a:noAutofit/>
                        </wps:bodyPr>
                      </wps:wsp>
                      <wps:wsp>
                        <wps:cNvPr id="1253" name="Rectangle 1253"/>
                        <wps:cNvSpPr/>
                        <wps:spPr>
                          <a:xfrm>
                            <a:off x="1019861" y="2009162"/>
                            <a:ext cx="505843" cy="200479"/>
                          </a:xfrm>
                          <a:prstGeom prst="rect">
                            <a:avLst/>
                          </a:prstGeom>
                          <a:ln>
                            <a:noFill/>
                          </a:ln>
                        </wps:spPr>
                        <wps:txbx>
                          <w:txbxContent>
                            <w:p w:rsidR="00105A0F" w:rsidRDefault="00CA2AC8">
                              <w:pPr>
                                <w:spacing w:after="160" w:line="259" w:lineRule="auto"/>
                                <w:ind w:left="0" w:firstLine="0"/>
                              </w:pPr>
                              <w:r>
                                <w:rPr>
                                  <w:w w:val="104"/>
                                </w:rPr>
                                <w:t>school</w:t>
                              </w:r>
                            </w:p>
                          </w:txbxContent>
                        </wps:txbx>
                        <wps:bodyPr horzOverflow="overflow" vert="horz" lIns="0" tIns="0" rIns="0" bIns="0" rtlCol="0">
                          <a:noAutofit/>
                        </wps:bodyPr>
                      </wps:wsp>
                      <wps:wsp>
                        <wps:cNvPr id="1254" name="Rectangle 1254"/>
                        <wps:cNvSpPr/>
                        <wps:spPr>
                          <a:xfrm>
                            <a:off x="731855" y="2356373"/>
                            <a:ext cx="258189" cy="199735"/>
                          </a:xfrm>
                          <a:prstGeom prst="rect">
                            <a:avLst/>
                          </a:prstGeom>
                          <a:ln>
                            <a:noFill/>
                          </a:ln>
                        </wps:spPr>
                        <wps:txbx>
                          <w:txbxContent>
                            <w:p w:rsidR="00105A0F" w:rsidRDefault="00CA2AC8">
                              <w:pPr>
                                <w:spacing w:after="160" w:line="259" w:lineRule="auto"/>
                                <w:ind w:left="0" w:firstLine="0"/>
                              </w:pPr>
                              <w:r>
                                <w:rPr>
                                  <w:b/>
                                  <w:w w:val="110"/>
                                </w:rPr>
                                <w:t>15.</w:t>
                              </w:r>
                            </w:p>
                          </w:txbxContent>
                        </wps:txbx>
                        <wps:bodyPr horzOverflow="overflow" vert="horz" lIns="0" tIns="0" rIns="0" bIns="0" rtlCol="0">
                          <a:noAutofit/>
                        </wps:bodyPr>
                      </wps:wsp>
                      <wps:wsp>
                        <wps:cNvPr id="1255" name="Rectangle 1255"/>
                        <wps:cNvSpPr/>
                        <wps:spPr>
                          <a:xfrm>
                            <a:off x="1019861" y="2356373"/>
                            <a:ext cx="3175896" cy="200479"/>
                          </a:xfrm>
                          <a:prstGeom prst="rect">
                            <a:avLst/>
                          </a:prstGeom>
                          <a:ln>
                            <a:noFill/>
                          </a:ln>
                        </wps:spPr>
                        <wps:txbx>
                          <w:txbxContent>
                            <w:p w:rsidR="00105A0F" w:rsidRDefault="00CA2AC8">
                              <w:pPr>
                                <w:spacing w:after="160" w:line="259" w:lineRule="auto"/>
                                <w:ind w:left="0" w:firstLine="0"/>
                              </w:pPr>
                              <w:r>
                                <w:rPr>
                                  <w:w w:val="105"/>
                                </w:rPr>
                                <w:t>show</w:t>
                              </w:r>
                              <w:r>
                                <w:rPr>
                                  <w:spacing w:val="17"/>
                                  <w:w w:val="105"/>
                                </w:rPr>
                                <w:t xml:space="preserve"> </w:t>
                              </w:r>
                              <w:r>
                                <w:rPr>
                                  <w:w w:val="105"/>
                                </w:rPr>
                                <w:t>emerging</w:t>
                              </w:r>
                              <w:r>
                                <w:rPr>
                                  <w:spacing w:val="17"/>
                                  <w:w w:val="105"/>
                                </w:rPr>
                                <w:t xml:space="preserve"> </w:t>
                              </w:r>
                              <w:r>
                                <w:rPr>
                                  <w:w w:val="105"/>
                                </w:rPr>
                                <w:t>awareness</w:t>
                              </w:r>
                              <w:r>
                                <w:rPr>
                                  <w:spacing w:val="17"/>
                                  <w:w w:val="105"/>
                                </w:rPr>
                                <w:t xml:space="preserve"> </w:t>
                              </w:r>
                              <w:r>
                                <w:rPr>
                                  <w:w w:val="105"/>
                                </w:rPr>
                                <w:t>of</w:t>
                              </w:r>
                              <w:r>
                                <w:rPr>
                                  <w:spacing w:val="17"/>
                                  <w:w w:val="105"/>
                                </w:rPr>
                                <w:t xml:space="preserve"> </w:t>
                              </w:r>
                              <w:r>
                                <w:rPr>
                                  <w:w w:val="105"/>
                                </w:rPr>
                                <w:t>customer</w:t>
                              </w:r>
                              <w:r>
                                <w:rPr>
                                  <w:spacing w:val="11"/>
                                  <w:w w:val="105"/>
                                </w:rPr>
                                <w:t xml:space="preserve"> </w:t>
                              </w:r>
                            </w:p>
                          </w:txbxContent>
                        </wps:txbx>
                        <wps:bodyPr horzOverflow="overflow" vert="horz" lIns="0" tIns="0" rIns="0" bIns="0" rtlCol="0">
                          <a:noAutofit/>
                        </wps:bodyPr>
                      </wps:wsp>
                      <wps:wsp>
                        <wps:cNvPr id="1256" name="Rectangle 1256"/>
                        <wps:cNvSpPr/>
                        <wps:spPr>
                          <a:xfrm>
                            <a:off x="1019861" y="2559566"/>
                            <a:ext cx="516248" cy="200479"/>
                          </a:xfrm>
                          <a:prstGeom prst="rect">
                            <a:avLst/>
                          </a:prstGeom>
                          <a:ln>
                            <a:noFill/>
                          </a:ln>
                        </wps:spPr>
                        <wps:txbx>
                          <w:txbxContent>
                            <w:p w:rsidR="00105A0F" w:rsidRDefault="00CA2AC8">
                              <w:pPr>
                                <w:spacing w:after="160" w:line="259" w:lineRule="auto"/>
                                <w:ind w:left="0" w:firstLine="0"/>
                              </w:pPr>
                              <w:r>
                                <w:rPr>
                                  <w:w w:val="104"/>
                                </w:rPr>
                                <w:t>needs.</w:t>
                              </w:r>
                            </w:p>
                          </w:txbxContent>
                        </wps:txbx>
                        <wps:bodyPr horzOverflow="overflow" vert="horz" lIns="0" tIns="0" rIns="0" bIns="0" rtlCol="0">
                          <a:noAutofit/>
                        </wps:bodyPr>
                      </wps:wsp>
                    </wpg:wgp>
                  </a:graphicData>
                </a:graphic>
              </wp:anchor>
            </w:drawing>
          </mc:Choice>
          <mc:Fallback>
            <w:pict>
              <v:group id="Group 13109" o:spid="_x0000_s1196" style="position:absolute;left:0;text-align:left;margin-left:0;margin-top:94.1pt;width:595.25pt;height:326pt;z-index:251675648;mso-position-horizontal-relative:page;mso-position-vertical-relative:page" coordsize="75599,4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">
                <v:shape id="Shape 16687" o:spid="_x0000_s1197" style="position:absolute;width:75599;height:41404;visibility:visible;mso-wrap-style:square;v-text-anchor:top" coordsize="7559992,414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" path="m,l7559992,r,4140441l,4140441,,e" fillcolor="#e5f2e6" stroked="f" strokeweight="0">
                  <v:stroke miterlimit="83231f" joinstyle="miter"/>
                  <v:path arrowok="t" textboxrect="0,0,7559992,4140441"/>
                </v:shape>
                <v:rect id="Rectangle 1243" o:spid="_x0000_s1198" style="position:absolute;left:7318;top:3579;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11.</w:t>
                        </w:r>
                      </w:p>
                    </w:txbxContent>
                  </v:textbox>
                </v:rect>
                <v:rect id="Rectangle 1244" o:spid="_x0000_s1199" style="position:absolute;left:10198;top:3579;width:3063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105A0F" w:rsidRDefault="00CA2AC8">
                        <w:pPr>
                          <w:spacing w:after="160" w:line="259" w:lineRule="auto"/>
                          <w:ind w:left="0" w:firstLine="0"/>
                        </w:pPr>
                        <w:r>
                          <w:rPr>
                            <w:w w:val="103"/>
                          </w:rPr>
                          <w:t>plan,</w:t>
                        </w:r>
                        <w:r>
                          <w:rPr>
                            <w:spacing w:val="17"/>
                            <w:w w:val="103"/>
                          </w:rPr>
                          <w:t xml:space="preserve"> </w:t>
                        </w:r>
                        <w:r>
                          <w:rPr>
                            <w:w w:val="103"/>
                          </w:rPr>
                          <w:t>set</w:t>
                        </w:r>
                        <w:r>
                          <w:rPr>
                            <w:spacing w:val="17"/>
                            <w:w w:val="103"/>
                          </w:rPr>
                          <w:t xml:space="preserve"> </w:t>
                        </w:r>
                        <w:r>
                          <w:rPr>
                            <w:w w:val="103"/>
                          </w:rPr>
                          <w:t>targets</w:t>
                        </w:r>
                        <w:r>
                          <w:rPr>
                            <w:spacing w:val="17"/>
                            <w:w w:val="103"/>
                          </w:rPr>
                          <w:t xml:space="preserve"> </w:t>
                        </w:r>
                        <w:r>
                          <w:rPr>
                            <w:w w:val="103"/>
                          </w:rPr>
                          <w:t>and</w:t>
                        </w:r>
                        <w:r>
                          <w:rPr>
                            <w:spacing w:val="17"/>
                            <w:w w:val="103"/>
                          </w:rPr>
                          <w:t xml:space="preserve"> </w:t>
                        </w:r>
                        <w:r>
                          <w:rPr>
                            <w:w w:val="103"/>
                          </w:rPr>
                          <w:t>review/reflect</w:t>
                        </w:r>
                        <w:r>
                          <w:rPr>
                            <w:spacing w:val="17"/>
                            <w:w w:val="103"/>
                          </w:rPr>
                          <w:t xml:space="preserve"> </w:t>
                        </w:r>
                        <w:r>
                          <w:rPr>
                            <w:w w:val="103"/>
                          </w:rPr>
                          <w:t>on</w:t>
                        </w:r>
                        <w:r>
                          <w:rPr>
                            <w:spacing w:val="11"/>
                            <w:w w:val="103"/>
                          </w:rPr>
                          <w:t xml:space="preserve"> </w:t>
                        </w:r>
                      </w:p>
                    </w:txbxContent>
                  </v:textbox>
                </v:rect>
                <v:rect id="Rectangle 1245" o:spid="_x0000_s1200" style="position:absolute;left:10198;top:5611;width:643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learning</w:t>
                        </w:r>
                      </w:p>
                    </w:txbxContent>
                  </v:textbox>
                </v:rect>
                <v:rect id="Rectangle 1246" o:spid="_x0000_s1201" style="position:absolute;left:7318;top:9083;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12.</w:t>
                        </w:r>
                      </w:p>
                    </w:txbxContent>
                  </v:textbox>
                </v:rect>
                <v:rect id="Rectangle 1247" o:spid="_x0000_s1202" style="position:absolute;left:10198;top:9083;width:3158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manage</w:t>
                        </w:r>
                        <w:r>
                          <w:rPr>
                            <w:spacing w:val="17"/>
                            <w:w w:val="105"/>
                          </w:rPr>
                          <w:t xml:space="preserve"> </w:t>
                        </w:r>
                        <w:r>
                          <w:rPr>
                            <w:w w:val="105"/>
                          </w:rPr>
                          <w:t>time</w:t>
                        </w:r>
                        <w:r>
                          <w:rPr>
                            <w:spacing w:val="17"/>
                            <w:w w:val="105"/>
                          </w:rPr>
                          <w:t xml:space="preserve"> </w:t>
                        </w:r>
                        <w:r>
                          <w:rPr>
                            <w:w w:val="105"/>
                          </w:rPr>
                          <w:t>with</w:t>
                        </w:r>
                        <w:r>
                          <w:rPr>
                            <w:spacing w:val="17"/>
                            <w:w w:val="105"/>
                          </w:rPr>
                          <w:t xml:space="preserve"> </w:t>
                        </w:r>
                        <w:r>
                          <w:rPr>
                            <w:w w:val="105"/>
                          </w:rPr>
                          <w:t>some</w:t>
                        </w:r>
                        <w:r>
                          <w:rPr>
                            <w:spacing w:val="17"/>
                            <w:w w:val="105"/>
                          </w:rPr>
                          <w:t xml:space="preserve"> </w:t>
                        </w:r>
                        <w:r>
                          <w:rPr>
                            <w:w w:val="105"/>
                          </w:rPr>
                          <w:t>independence</w:t>
                        </w:r>
                        <w:r>
                          <w:rPr>
                            <w:spacing w:val="11"/>
                            <w:w w:val="105"/>
                          </w:rPr>
                          <w:t xml:space="preserve"> </w:t>
                        </w:r>
                      </w:p>
                    </w:txbxContent>
                  </v:textbox>
                </v:rect>
                <v:rect id="Rectangle 1248" o:spid="_x0000_s1203" style="position:absolute;left:7318;top:12555;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105A0F" w:rsidRDefault="00CA2AC8">
                        <w:pPr>
                          <w:spacing w:after="160" w:line="259" w:lineRule="auto"/>
                          <w:ind w:left="0" w:firstLine="0"/>
                        </w:pPr>
                        <w:r>
                          <w:rPr>
                            <w:b/>
                            <w:w w:val="110"/>
                          </w:rPr>
                          <w:t>13.</w:t>
                        </w:r>
                      </w:p>
                    </w:txbxContent>
                  </v:textbox>
                </v:rect>
                <v:rect id="Rectangle 1249" o:spid="_x0000_s1204" style="position:absolute;left:10198;top:12555;width:2766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105A0F" w:rsidRDefault="00CA2AC8">
                        <w:pPr>
                          <w:spacing w:after="160" w:line="259" w:lineRule="auto"/>
                          <w:ind w:left="0" w:firstLine="0"/>
                        </w:pPr>
                        <w:r>
                          <w:rPr>
                            <w:w w:val="105"/>
                          </w:rPr>
                          <w:t>adapt</w:t>
                        </w:r>
                        <w:r>
                          <w:rPr>
                            <w:spacing w:val="17"/>
                            <w:w w:val="105"/>
                          </w:rPr>
                          <w:t xml:space="preserve"> </w:t>
                        </w:r>
                        <w:r>
                          <w:rPr>
                            <w:w w:val="105"/>
                          </w:rPr>
                          <w:t>to</w:t>
                        </w:r>
                        <w:r>
                          <w:rPr>
                            <w:spacing w:val="17"/>
                            <w:w w:val="105"/>
                          </w:rPr>
                          <w:t xml:space="preserve"> </w:t>
                        </w:r>
                        <w:r>
                          <w:rPr>
                            <w:w w:val="105"/>
                          </w:rPr>
                          <w:t>a</w:t>
                        </w:r>
                        <w:r>
                          <w:rPr>
                            <w:spacing w:val="17"/>
                            <w:w w:val="105"/>
                          </w:rPr>
                          <w:t xml:space="preserve"> </w:t>
                        </w:r>
                        <w:r>
                          <w:rPr>
                            <w:w w:val="105"/>
                          </w:rPr>
                          <w:t>range</w:t>
                        </w:r>
                        <w:r>
                          <w:rPr>
                            <w:spacing w:val="17"/>
                            <w:w w:val="105"/>
                          </w:rPr>
                          <w:t xml:space="preserve"> </w:t>
                        </w:r>
                        <w:r>
                          <w:rPr>
                            <w:w w:val="105"/>
                          </w:rPr>
                          <w:t>of</w:t>
                        </w:r>
                        <w:r>
                          <w:rPr>
                            <w:spacing w:val="17"/>
                            <w:w w:val="105"/>
                          </w:rPr>
                          <w:t xml:space="preserve"> </w:t>
                        </w:r>
                        <w:r>
                          <w:rPr>
                            <w:w w:val="105"/>
                          </w:rPr>
                          <w:t>new</w:t>
                        </w:r>
                        <w:r>
                          <w:rPr>
                            <w:spacing w:val="17"/>
                            <w:w w:val="105"/>
                          </w:rPr>
                          <w:t xml:space="preserve"> </w:t>
                        </w:r>
                        <w:r>
                          <w:rPr>
                            <w:w w:val="105"/>
                          </w:rPr>
                          <w:t>situations</w:t>
                        </w:r>
                      </w:p>
                    </w:txbxContent>
                  </v:textbox>
                </v:rect>
                <v:rect id="Rectangle 1250" o:spid="_x0000_s1205" style="position:absolute;left:7318;top:16027;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105A0F" w:rsidRDefault="00CA2AC8">
                        <w:pPr>
                          <w:spacing w:after="160" w:line="259" w:lineRule="auto"/>
                          <w:ind w:left="0" w:firstLine="0"/>
                        </w:pPr>
                        <w:r>
                          <w:rPr>
                            <w:b/>
                            <w:w w:val="110"/>
                          </w:rPr>
                          <w:t>14.</w:t>
                        </w:r>
                      </w:p>
                    </w:txbxContent>
                  </v:textbox>
                </v:rect>
                <v:rect id="Rectangle 1251" o:spid="_x0000_s1206" style="position:absolute;left:10198;top:16027;width:2919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be</w:t>
                        </w:r>
                        <w:r>
                          <w:rPr>
                            <w:spacing w:val="17"/>
                            <w:w w:val="105"/>
                          </w:rPr>
                          <w:t xml:space="preserve"> </w:t>
                        </w:r>
                        <w:r>
                          <w:rPr>
                            <w:w w:val="105"/>
                          </w:rPr>
                          <w:t>able</w:t>
                        </w:r>
                        <w:r>
                          <w:rPr>
                            <w:spacing w:val="17"/>
                            <w:w w:val="105"/>
                          </w:rPr>
                          <w:t xml:space="preserve"> </w:t>
                        </w:r>
                        <w:r>
                          <w:rPr>
                            <w:w w:val="105"/>
                          </w:rPr>
                          <w:t>to</w:t>
                        </w:r>
                        <w:r>
                          <w:rPr>
                            <w:spacing w:val="17"/>
                            <w:w w:val="105"/>
                          </w:rPr>
                          <w:t xml:space="preserve"> </w:t>
                        </w:r>
                        <w:r>
                          <w:rPr>
                            <w:w w:val="105"/>
                          </w:rPr>
                          <w:t>apply</w:t>
                        </w:r>
                        <w:r>
                          <w:rPr>
                            <w:spacing w:val="17"/>
                            <w:w w:val="105"/>
                          </w:rPr>
                          <w:t xml:space="preserve"> </w:t>
                        </w:r>
                        <w:r>
                          <w:rPr>
                            <w:w w:val="105"/>
                          </w:rPr>
                          <w:t>learning</w:t>
                        </w:r>
                        <w:r>
                          <w:rPr>
                            <w:spacing w:val="17"/>
                            <w:w w:val="105"/>
                          </w:rPr>
                          <w:t xml:space="preserve"> </w:t>
                        </w:r>
                        <w:r>
                          <w:rPr>
                            <w:w w:val="105"/>
                          </w:rPr>
                          <w:t>to</w:t>
                        </w:r>
                        <w:r>
                          <w:rPr>
                            <w:spacing w:val="17"/>
                            <w:w w:val="105"/>
                          </w:rPr>
                          <w:t xml:space="preserve"> </w:t>
                        </w:r>
                        <w:r>
                          <w:rPr>
                            <w:w w:val="105"/>
                          </w:rPr>
                          <w:t>a</w:t>
                        </w:r>
                        <w:r>
                          <w:rPr>
                            <w:spacing w:val="17"/>
                            <w:w w:val="105"/>
                          </w:rPr>
                          <w:t xml:space="preserve"> </w:t>
                        </w:r>
                        <w:r>
                          <w:rPr>
                            <w:w w:val="105"/>
                          </w:rPr>
                          <w:t>range</w:t>
                        </w:r>
                        <w:r>
                          <w:rPr>
                            <w:spacing w:val="11"/>
                            <w:w w:val="105"/>
                          </w:rPr>
                          <w:t xml:space="preserve"> </w:t>
                        </w:r>
                      </w:p>
                    </w:txbxContent>
                  </v:textbox>
                </v:rect>
                <v:rect id="Rectangle 1252" o:spid="_x0000_s1207" style="position:absolute;left:10198;top:18059;width:2998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105A0F" w:rsidRDefault="00CA2AC8">
                        <w:pPr>
                          <w:spacing w:after="160" w:line="259" w:lineRule="auto"/>
                          <w:ind w:left="0" w:firstLine="0"/>
                        </w:pPr>
                        <w:r>
                          <w:rPr>
                            <w:w w:val="105"/>
                          </w:rPr>
                          <w:t>of</w:t>
                        </w:r>
                        <w:r>
                          <w:rPr>
                            <w:spacing w:val="17"/>
                            <w:w w:val="105"/>
                          </w:rPr>
                          <w:t xml:space="preserve"> </w:t>
                        </w:r>
                        <w:r>
                          <w:rPr>
                            <w:w w:val="105"/>
                          </w:rPr>
                          <w:t>situations</w:t>
                        </w:r>
                        <w:r>
                          <w:rPr>
                            <w:spacing w:val="17"/>
                            <w:w w:val="105"/>
                          </w:rPr>
                          <w:t xml:space="preserve"> </w:t>
                        </w:r>
                        <w:r>
                          <w:rPr>
                            <w:w w:val="105"/>
                          </w:rPr>
                          <w:t>both</w:t>
                        </w:r>
                        <w:r>
                          <w:rPr>
                            <w:spacing w:val="17"/>
                            <w:w w:val="105"/>
                          </w:rPr>
                          <w:t xml:space="preserve"> </w:t>
                        </w:r>
                        <w:r>
                          <w:rPr>
                            <w:w w:val="105"/>
                          </w:rPr>
                          <w:t>within</w:t>
                        </w:r>
                        <w:r>
                          <w:rPr>
                            <w:spacing w:val="17"/>
                            <w:w w:val="105"/>
                          </w:rPr>
                          <w:t xml:space="preserve"> </w:t>
                        </w:r>
                        <w:r>
                          <w:rPr>
                            <w:w w:val="105"/>
                          </w:rPr>
                          <w:t>and</w:t>
                        </w:r>
                        <w:r>
                          <w:rPr>
                            <w:spacing w:val="17"/>
                            <w:w w:val="105"/>
                          </w:rPr>
                          <w:t xml:space="preserve"> </w:t>
                        </w:r>
                        <w:r>
                          <w:rPr>
                            <w:w w:val="105"/>
                          </w:rPr>
                          <w:t>outside</w:t>
                        </w:r>
                        <w:r>
                          <w:rPr>
                            <w:spacing w:val="11"/>
                            <w:w w:val="105"/>
                          </w:rPr>
                          <w:t xml:space="preserve"> </w:t>
                        </w:r>
                      </w:p>
                    </w:txbxContent>
                  </v:textbox>
                </v:rect>
                <v:rect id="Rectangle 1253" o:spid="_x0000_s1208" style="position:absolute;left:10198;top:20091;width:505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school</w:t>
                        </w:r>
                      </w:p>
                    </w:txbxContent>
                  </v:textbox>
                </v:rect>
                <v:rect id="Rectangle 1254" o:spid="_x0000_s1209" style="position:absolute;left:7318;top:23563;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15.</w:t>
                        </w:r>
                      </w:p>
                    </w:txbxContent>
                  </v:textbox>
                </v:rect>
                <v:rect id="Rectangle 1255" o:spid="_x0000_s1210" style="position:absolute;left:10198;top:23563;width:3175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105A0F" w:rsidRDefault="00CA2AC8">
                        <w:pPr>
                          <w:spacing w:after="160" w:line="259" w:lineRule="auto"/>
                          <w:ind w:left="0" w:firstLine="0"/>
                        </w:pPr>
                        <w:r>
                          <w:rPr>
                            <w:w w:val="105"/>
                          </w:rPr>
                          <w:t>show</w:t>
                        </w:r>
                        <w:r>
                          <w:rPr>
                            <w:spacing w:val="17"/>
                            <w:w w:val="105"/>
                          </w:rPr>
                          <w:t xml:space="preserve"> </w:t>
                        </w:r>
                        <w:r>
                          <w:rPr>
                            <w:w w:val="105"/>
                          </w:rPr>
                          <w:t>emerging</w:t>
                        </w:r>
                        <w:r>
                          <w:rPr>
                            <w:spacing w:val="17"/>
                            <w:w w:val="105"/>
                          </w:rPr>
                          <w:t xml:space="preserve"> </w:t>
                        </w:r>
                        <w:r>
                          <w:rPr>
                            <w:w w:val="105"/>
                          </w:rPr>
                          <w:t>awareness</w:t>
                        </w:r>
                        <w:r>
                          <w:rPr>
                            <w:spacing w:val="17"/>
                            <w:w w:val="105"/>
                          </w:rPr>
                          <w:t xml:space="preserve"> </w:t>
                        </w:r>
                        <w:r>
                          <w:rPr>
                            <w:w w:val="105"/>
                          </w:rPr>
                          <w:t>of</w:t>
                        </w:r>
                        <w:r>
                          <w:rPr>
                            <w:spacing w:val="17"/>
                            <w:w w:val="105"/>
                          </w:rPr>
                          <w:t xml:space="preserve"> </w:t>
                        </w:r>
                        <w:r>
                          <w:rPr>
                            <w:w w:val="105"/>
                          </w:rPr>
                          <w:t>customer</w:t>
                        </w:r>
                        <w:r>
                          <w:rPr>
                            <w:spacing w:val="11"/>
                            <w:w w:val="105"/>
                          </w:rPr>
                          <w:t xml:space="preserve"> </w:t>
                        </w:r>
                      </w:p>
                    </w:txbxContent>
                  </v:textbox>
                </v:rect>
                <v:rect id="Rectangle 1256" o:spid="_x0000_s1211" style="position:absolute;left:10198;top:25595;width:516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needs.</w:t>
                        </w:r>
                      </w:p>
                    </w:txbxContent>
                  </v:textbox>
                </v:rect>
                <w10:wrap type="topAndBottom" anchorx="page" anchory="page"/>
              </v:group>
            </w:pict>
          </mc:Fallback>
        </mc:AlternateContent>
      </w:r>
      <w:r>
        <w:t>Making and implementing decisions</w:t>
      </w:r>
    </w:p>
    <w:p w:rsidR="00105A0F" w:rsidRDefault="00CA2AC8">
      <w:pPr>
        <w:numPr>
          <w:ilvl w:val="0"/>
          <w:numId w:val="13"/>
        </w:numPr>
        <w:ind w:left="466" w:right="8" w:hanging="454"/>
      </w:pPr>
      <w:r>
        <w:t>identify, understand and make decisions about individual pathways in education, training and work</w:t>
      </w:r>
    </w:p>
    <w:p w:rsidR="00105A0F" w:rsidRDefault="00CA2AC8">
      <w:pPr>
        <w:numPr>
          <w:ilvl w:val="0"/>
          <w:numId w:val="13"/>
        </w:numPr>
        <w:ind w:left="466" w:right="8" w:hanging="454"/>
      </w:pPr>
      <w:r>
        <w:t>be able to explain in some detail their choices both to their peers and to appropriate adults</w:t>
      </w:r>
    </w:p>
    <w:p w:rsidR="00105A0F" w:rsidRDefault="00CA2AC8">
      <w:pPr>
        <w:numPr>
          <w:ilvl w:val="0"/>
          <w:numId w:val="13"/>
        </w:numPr>
        <w:ind w:left="466" w:right="8" w:hanging="454"/>
      </w:pPr>
      <w:r>
        <w:t>review current information about themselves in relation to learning and work in order to negotiate a career plan</w:t>
      </w:r>
    </w:p>
    <w:p w:rsidR="00105A0F" w:rsidRDefault="00CA2AC8">
      <w:pPr>
        <w:numPr>
          <w:ilvl w:val="0"/>
          <w:numId w:val="13"/>
        </w:numPr>
        <w:ind w:left="466" w:right="8" w:hanging="454"/>
      </w:pPr>
      <w:r>
        <w:t>promote a positive self-image when making applications and attending interviews.</w:t>
      </w:r>
    </w:p>
    <w:tbl>
      <w:tblPr>
        <w:tblStyle w:val="TableGrid"/>
        <w:tblpPr w:vertAnchor="text" w:horzAnchor="margin"/>
        <w:tblOverlap w:val="never"/>
        <w:tblW w:w="11905" w:type="dxa"/>
        <w:tblInd w:w="0" w:type="dxa"/>
        <w:tblLook w:val="04A0" w:firstRow="1" w:lastRow="0" w:firstColumn="1" w:lastColumn="0" w:noHBand="0" w:noVBand="1"/>
      </w:tblPr>
      <w:tblGrid>
        <w:gridCol w:w="11905"/>
      </w:tblGrid>
      <w:tr w:rsidR="00105A0F">
        <w:trPr>
          <w:trHeight w:val="430"/>
        </w:trPr>
        <w:tc>
          <w:tcPr>
            <w:tcW w:w="5006" w:type="dxa"/>
            <w:tcBorders>
              <w:top w:val="nil"/>
              <w:left w:val="nil"/>
              <w:bottom w:val="nil"/>
              <w:right w:val="nil"/>
            </w:tcBorders>
          </w:tcPr>
          <w:p w:rsidR="00105A0F" w:rsidRDefault="00CA2AC8">
            <w:pPr>
              <w:tabs>
                <w:tab w:val="center" w:pos="3656"/>
                <w:tab w:val="center" w:pos="7330"/>
              </w:tabs>
              <w:spacing w:after="131" w:line="259" w:lineRule="auto"/>
              <w:ind w:left="0" w:firstLine="0"/>
            </w:pPr>
            <w:r>
              <w:rPr>
                <w:color w:val="000000"/>
              </w:rPr>
              <w:tab/>
            </w:r>
            <w:r>
              <w:rPr>
                <w:b/>
                <w:color w:val="FFFFFF"/>
                <w:sz w:val="40"/>
              </w:rPr>
              <w:t>Post-16 learning outcomes</w:t>
            </w:r>
            <w:r>
              <w:rPr>
                <w:b/>
                <w:color w:val="FFFFFF"/>
                <w:sz w:val="40"/>
              </w:rPr>
              <w:tab/>
            </w:r>
            <w:r>
              <w:rPr>
                <w:noProof/>
                <w:color w:val="000000"/>
              </w:rPr>
              <mc:AlternateContent>
                <mc:Choice Requires="wpg">
                  <w:drawing>
                    <wp:inline distT="0" distB="0" distL="0" distR="0">
                      <wp:extent cx="503506" cy="454984"/>
                      <wp:effectExtent l="0" t="0" r="0" b="0"/>
                      <wp:docPr id="12557" name="Group 12557"/>
                      <wp:cNvGraphicFramePr/>
                      <a:graphic xmlns:a="http://schemas.openxmlformats.org/drawingml/2006/main">
                        <a:graphicData uri="http://schemas.microsoft.com/office/word/2010/wordprocessingGroup">
                          <wpg:wgp>
                            <wpg:cNvGrpSpPr/>
                            <wpg:grpSpPr>
                              <a:xfrm>
                                <a:off x="0" y="0"/>
                                <a:ext cx="503506" cy="454984"/>
                                <a:chOff x="0" y="0"/>
                                <a:chExt cx="503506" cy="454984"/>
                              </a:xfrm>
                            </wpg:grpSpPr>
                            <wps:wsp>
                              <wps:cNvPr id="1285" name="Shape 1285"/>
                              <wps:cNvSpPr/>
                              <wps:spPr>
                                <a:xfrm>
                                  <a:off x="414526" y="406693"/>
                                  <a:ext cx="22797" cy="20334"/>
                                </a:xfrm>
                                <a:custGeom>
                                  <a:avLst/>
                                  <a:gdLst/>
                                  <a:ahLst/>
                                  <a:cxnLst/>
                                  <a:rect l="0" t="0" r="0" b="0"/>
                                  <a:pathLst>
                                    <a:path w="22797" h="20334">
                                      <a:moveTo>
                                        <a:pt x="0" y="20334"/>
                                      </a:moveTo>
                                      <a:lnTo>
                                        <a:pt x="22797"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86" name="Shape 1286"/>
                              <wps:cNvSpPr/>
                              <wps:spPr>
                                <a:xfrm>
                                  <a:off x="502464" y="175788"/>
                                  <a:ext cx="1042" cy="4671"/>
                                </a:xfrm>
                                <a:custGeom>
                                  <a:avLst/>
                                  <a:gdLst/>
                                  <a:ahLst/>
                                  <a:cxnLst/>
                                  <a:rect l="0" t="0" r="0" b="0"/>
                                  <a:pathLst>
                                    <a:path w="1042" h="4671">
                                      <a:moveTo>
                                        <a:pt x="1042" y="4671"/>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87" name="Shape 1287"/>
                              <wps:cNvSpPr/>
                              <wps:spPr>
                                <a:xfrm>
                                  <a:off x="346865" y="162554"/>
                                  <a:ext cx="49556" cy="31038"/>
                                </a:xfrm>
                                <a:custGeom>
                                  <a:avLst/>
                                  <a:gdLst/>
                                  <a:ahLst/>
                                  <a:cxnLst/>
                                  <a:rect l="0" t="0" r="0" b="0"/>
                                  <a:pathLst>
                                    <a:path w="49556" h="31038">
                                      <a:moveTo>
                                        <a:pt x="19634" y="0"/>
                                      </a:moveTo>
                                      <a:cubicBezTo>
                                        <a:pt x="30480" y="0"/>
                                        <a:pt x="49556" y="16128"/>
                                        <a:pt x="49556" y="22098"/>
                                      </a:cubicBezTo>
                                      <a:cubicBezTo>
                                        <a:pt x="49556" y="27635"/>
                                        <a:pt x="0" y="31038"/>
                                        <a:pt x="0" y="19989"/>
                                      </a:cubicBezTo>
                                      <a:cubicBezTo>
                                        <a:pt x="0" y="8953"/>
                                        <a:pt x="8789" y="0"/>
                                        <a:pt x="19634"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88" name="Shape 1288"/>
                              <wps:cNvSpPr/>
                              <wps:spPr>
                                <a:xfrm>
                                  <a:off x="281422" y="244"/>
                                  <a:ext cx="133047" cy="454741"/>
                                </a:xfrm>
                                <a:custGeom>
                                  <a:avLst/>
                                  <a:gdLst/>
                                  <a:ahLst/>
                                  <a:cxnLst/>
                                  <a:rect l="0" t="0" r="0" b="0"/>
                                  <a:pathLst>
                                    <a:path w="133047" h="454741">
                                      <a:moveTo>
                                        <a:pt x="133047" y="426831"/>
                                      </a:moveTo>
                                      <a:lnTo>
                                        <a:pt x="111804" y="442372"/>
                                      </a:lnTo>
                                      <a:cubicBezTo>
                                        <a:pt x="99390" y="450647"/>
                                        <a:pt x="91173" y="454741"/>
                                        <a:pt x="91173" y="454741"/>
                                      </a:cubicBezTo>
                                      <a:cubicBezTo>
                                        <a:pt x="24765" y="454741"/>
                                        <a:pt x="64465" y="399343"/>
                                        <a:pt x="55804" y="374692"/>
                                      </a:cubicBezTo>
                                      <a:cubicBezTo>
                                        <a:pt x="50990" y="360976"/>
                                        <a:pt x="45110" y="362056"/>
                                        <a:pt x="45733" y="353204"/>
                                      </a:cubicBezTo>
                                      <a:cubicBezTo>
                                        <a:pt x="46444" y="343425"/>
                                        <a:pt x="60985" y="333481"/>
                                        <a:pt x="60985" y="333481"/>
                                      </a:cubicBezTo>
                                      <a:cubicBezTo>
                                        <a:pt x="60985" y="333481"/>
                                        <a:pt x="34404" y="324553"/>
                                        <a:pt x="34404" y="312424"/>
                                      </a:cubicBezTo>
                                      <a:cubicBezTo>
                                        <a:pt x="34404" y="300296"/>
                                        <a:pt x="45047" y="280649"/>
                                        <a:pt x="41021" y="277334"/>
                                      </a:cubicBezTo>
                                      <a:cubicBezTo>
                                        <a:pt x="35408" y="272712"/>
                                        <a:pt x="0" y="271441"/>
                                        <a:pt x="15989" y="242244"/>
                                      </a:cubicBezTo>
                                      <a:cubicBezTo>
                                        <a:pt x="26378" y="223283"/>
                                        <a:pt x="32982" y="209605"/>
                                        <a:pt x="39129" y="193882"/>
                                      </a:cubicBezTo>
                                      <a:cubicBezTo>
                                        <a:pt x="44539" y="180078"/>
                                        <a:pt x="48235" y="175162"/>
                                        <a:pt x="38862" y="165739"/>
                                      </a:cubicBezTo>
                                      <a:cubicBezTo>
                                        <a:pt x="17726" y="144514"/>
                                        <a:pt x="60852" y="25968"/>
                                        <a:pt x="80540" y="1036"/>
                                      </a:cubicBezTo>
                                      <a:lnTo>
                                        <a:pt x="82129"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91" name="Shape 1291"/>
                              <wps:cNvSpPr/>
                              <wps:spPr>
                                <a:xfrm>
                                  <a:off x="0" y="166276"/>
                                  <a:ext cx="4685" cy="21002"/>
                                </a:xfrm>
                                <a:custGeom>
                                  <a:avLst/>
                                  <a:gdLst/>
                                  <a:ahLst/>
                                  <a:cxnLst/>
                                  <a:rect l="0" t="0" r="0" b="0"/>
                                  <a:pathLst>
                                    <a:path w="4685" h="21002">
                                      <a:moveTo>
                                        <a:pt x="0" y="21002"/>
                                      </a:moveTo>
                                      <a:lnTo>
                                        <a:pt x="4685"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92" name="Shape 1292"/>
                              <wps:cNvSpPr/>
                              <wps:spPr>
                                <a:xfrm>
                                  <a:off x="108613" y="162554"/>
                                  <a:ext cx="49543" cy="31038"/>
                                </a:xfrm>
                                <a:custGeom>
                                  <a:avLst/>
                                  <a:gdLst/>
                                  <a:ahLst/>
                                  <a:cxnLst/>
                                  <a:rect l="0" t="0" r="0" b="0"/>
                                  <a:pathLst>
                                    <a:path w="49543" h="31038">
                                      <a:moveTo>
                                        <a:pt x="29908" y="0"/>
                                      </a:moveTo>
                                      <a:cubicBezTo>
                                        <a:pt x="40754" y="0"/>
                                        <a:pt x="49543" y="8953"/>
                                        <a:pt x="49543" y="19989"/>
                                      </a:cubicBezTo>
                                      <a:cubicBezTo>
                                        <a:pt x="49543" y="31038"/>
                                        <a:pt x="0" y="27635"/>
                                        <a:pt x="0" y="22098"/>
                                      </a:cubicBezTo>
                                      <a:cubicBezTo>
                                        <a:pt x="0" y="16128"/>
                                        <a:pt x="19063" y="0"/>
                                        <a:pt x="29908"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93" name="Shape 1293"/>
                              <wps:cNvSpPr/>
                              <wps:spPr>
                                <a:xfrm>
                                  <a:off x="12904" y="126537"/>
                                  <a:ext cx="5020" cy="13282"/>
                                </a:xfrm>
                                <a:custGeom>
                                  <a:avLst/>
                                  <a:gdLst/>
                                  <a:ahLst/>
                                  <a:cxnLst/>
                                  <a:rect l="0" t="0" r="0" b="0"/>
                                  <a:pathLst>
                                    <a:path w="5020" h="13282">
                                      <a:moveTo>
                                        <a:pt x="0" y="13282"/>
                                      </a:moveTo>
                                      <a:lnTo>
                                        <a:pt x="502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94" name="Shape 1294"/>
                              <wps:cNvSpPr/>
                              <wps:spPr>
                                <a:xfrm>
                                  <a:off x="59637" y="0"/>
                                  <a:ext cx="163949" cy="454984"/>
                                </a:xfrm>
                                <a:custGeom>
                                  <a:avLst/>
                                  <a:gdLst/>
                                  <a:ahLst/>
                                  <a:cxnLst/>
                                  <a:rect l="0" t="0" r="0" b="0"/>
                                  <a:pathLst>
                                    <a:path w="163949" h="454984">
                                      <a:moveTo>
                                        <a:pt x="81456" y="0"/>
                                      </a:moveTo>
                                      <a:lnTo>
                                        <a:pt x="83418" y="1279"/>
                                      </a:lnTo>
                                      <a:cubicBezTo>
                                        <a:pt x="103100" y="26211"/>
                                        <a:pt x="146237" y="144758"/>
                                        <a:pt x="125112" y="165983"/>
                                      </a:cubicBezTo>
                                      <a:cubicBezTo>
                                        <a:pt x="115727" y="175406"/>
                                        <a:pt x="119435" y="180321"/>
                                        <a:pt x="124833" y="194126"/>
                                      </a:cubicBezTo>
                                      <a:cubicBezTo>
                                        <a:pt x="130980" y="209849"/>
                                        <a:pt x="137583" y="223526"/>
                                        <a:pt x="147972" y="242487"/>
                                      </a:cubicBezTo>
                                      <a:cubicBezTo>
                                        <a:pt x="163949" y="271685"/>
                                        <a:pt x="128567" y="272955"/>
                                        <a:pt x="122941" y="277577"/>
                                      </a:cubicBezTo>
                                      <a:cubicBezTo>
                                        <a:pt x="118914" y="280893"/>
                                        <a:pt x="129557" y="300540"/>
                                        <a:pt x="129557" y="312668"/>
                                      </a:cubicBezTo>
                                      <a:cubicBezTo>
                                        <a:pt x="129557" y="324796"/>
                                        <a:pt x="102976" y="333724"/>
                                        <a:pt x="102976" y="333724"/>
                                      </a:cubicBezTo>
                                      <a:cubicBezTo>
                                        <a:pt x="102976" y="333724"/>
                                        <a:pt x="117530" y="343669"/>
                                        <a:pt x="118216" y="353447"/>
                                      </a:cubicBezTo>
                                      <a:cubicBezTo>
                                        <a:pt x="118851" y="362299"/>
                                        <a:pt x="112971" y="361220"/>
                                        <a:pt x="108145" y="374936"/>
                                      </a:cubicBezTo>
                                      <a:cubicBezTo>
                                        <a:pt x="99496" y="399587"/>
                                        <a:pt x="139197" y="454984"/>
                                        <a:pt x="72788" y="454984"/>
                                      </a:cubicBezTo>
                                      <a:cubicBezTo>
                                        <a:pt x="72788" y="454984"/>
                                        <a:pt x="39920" y="438608"/>
                                        <a:pt x="6345" y="405162"/>
                                      </a:cubicBezTo>
                                      <a:lnTo>
                                        <a:pt x="0" y="397926"/>
                                      </a:lnTo>
                                    </a:path>
                                  </a:pathLst>
                                </a:custGeom>
                                <a:ln w="6452" cap="rnd">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57" style="width:39.6462pt;height:35.8255pt;mso-position-horizontal-relative:char;mso-position-vertical-relative:line" coordsize="5035,4549">
                      <v:shape id="Shape 1285" style="position:absolute;width:227;height:203;left:4145;top:4066;" coordsize="22797,20334" path="m0,20334l22797,0">
                        <v:stroke weight="0.508pt" endcap="round" joinstyle="miter" miterlimit="4" on="true" color="#221f1f"/>
                        <v:fill on="false" color="#000000" opacity="0"/>
                      </v:shape>
                      <v:shape id="Shape 1286" style="position:absolute;width:10;height:46;left:5024;top:1757;" coordsize="1042,4671" path="m1042,4671l0,0">
                        <v:stroke weight="0.508pt" endcap="round" joinstyle="miter" miterlimit="4" on="true" color="#221f1f"/>
                        <v:fill on="false" color="#000000" opacity="0"/>
                      </v:shape>
                      <v:shape id="Shape 1287" style="position:absolute;width:495;height:310;left:3468;top:1625;" coordsize="49556,31038" path="m19634,0c30480,0,49556,16128,49556,22098c49556,27635,0,31038,0,19989c0,8953,8789,0,19634,0x">
                        <v:stroke weight="0.508pt" endcap="round" joinstyle="miter" miterlimit="4" on="true" color="#221f1f"/>
                        <v:fill on="false" color="#000000" opacity="0"/>
                      </v:shape>
                      <v:shape id="Shape 1288" style="position:absolute;width:1330;height:4547;left:2814;top:2;" coordsize="133047,454741" path="m133047,426831l111804,442372c99390,450647,91173,454741,91173,454741c24765,454741,64465,399343,55804,374692c50990,360976,45110,362056,45733,353204c46444,343425,60985,333481,60985,333481c60985,333481,34404,324553,34404,312424c34404,300296,45047,280649,41021,277334c35408,272712,0,271441,15989,242244c26378,223283,32982,209605,39129,193882c44539,180078,48235,175162,38862,165739c17726,144514,60852,25968,80540,1036l82129,0">
                        <v:stroke weight="0.508pt" endcap="round" joinstyle="miter" miterlimit="4" on="true" color="#221f1f"/>
                        <v:fill on="false" color="#000000" opacity="0"/>
                      </v:shape>
                      <v:shape id="Shape 1291" style="position:absolute;width:46;height:210;left:0;top:1662;" coordsize="4685,21002" path="m0,21002l4685,0">
                        <v:stroke weight="0.508pt" endcap="round" joinstyle="miter" miterlimit="4" on="true" color="#221f1f"/>
                        <v:fill on="false" color="#000000" opacity="0"/>
                      </v:shape>
                      <v:shape id="Shape 1292" style="position:absolute;width:495;height:310;left:1086;top:1625;" coordsize="49543,31038" path="m29908,0c40754,0,49543,8953,49543,19989c49543,31038,0,27635,0,22098c0,16128,19063,0,29908,0x">
                        <v:stroke weight="0.508pt" endcap="round" joinstyle="miter" miterlimit="4" on="true" color="#221f1f"/>
                        <v:fill on="false" color="#000000" opacity="0"/>
                      </v:shape>
                      <v:shape id="Shape 1293" style="position:absolute;width:50;height:132;left:129;top:1265;" coordsize="5020,13282" path="m0,13282l5020,0">
                        <v:stroke weight="0.508pt" endcap="round" joinstyle="miter" miterlimit="4" on="true" color="#221f1f"/>
                        <v:fill on="false" color="#000000" opacity="0"/>
                      </v:shape>
                      <v:shape id="Shape 1294" style="position:absolute;width:1639;height:4549;left:596;top:0;" coordsize="163949,454984" path="m81456,0l83418,1279c103100,26211,146237,144758,125112,165983c115727,175406,119435,180321,124833,194126c130980,209849,137583,223526,147972,242487c163949,271685,128567,272955,122941,277577c118914,280893,129557,300540,129557,312668c129557,324796,102976,333724,102976,333724c102976,333724,117530,343669,118216,353447c118851,362299,112971,361220,108145,374936c99496,399587,139197,454984,72788,454984c72788,454984,39920,438608,6345,405162l0,397926">
                        <v:stroke weight="0.508pt" endcap="round" joinstyle="miter" miterlimit="4" on="true" color="#221f1f"/>
                        <v:fill on="false" color="#000000" opacity="0"/>
                      </v:shape>
                    </v:group>
                  </w:pict>
                </mc:Fallback>
              </mc:AlternateContent>
            </w:r>
          </w:p>
          <w:p w:rsidR="00105A0F" w:rsidRDefault="00CA2AC8">
            <w:pPr>
              <w:spacing w:after="0" w:line="259" w:lineRule="auto"/>
              <w:ind w:left="0" w:firstLine="0"/>
            </w:pPr>
            <w:r>
              <w:rPr>
                <w:noProof/>
                <w:color w:val="000000"/>
              </w:rPr>
              <mc:AlternateContent>
                <mc:Choice Requires="wpg">
                  <w:drawing>
                    <wp:inline distT="0" distB="0" distL="0" distR="0">
                      <wp:extent cx="7559992" cy="4500779"/>
                      <wp:effectExtent l="0" t="0" r="0" b="0"/>
                      <wp:docPr id="12558" name="Group 12558"/>
                      <wp:cNvGraphicFramePr/>
                      <a:graphic xmlns:a="http://schemas.openxmlformats.org/drawingml/2006/main">
                        <a:graphicData uri="http://schemas.microsoft.com/office/word/2010/wordprocessingGroup">
                          <wpg:wgp>
                            <wpg:cNvGrpSpPr/>
                            <wpg:grpSpPr>
                              <a:xfrm>
                                <a:off x="0" y="0"/>
                                <a:ext cx="7559992" cy="4500779"/>
                                <a:chOff x="0" y="0"/>
                                <a:chExt cx="7559992" cy="4500779"/>
                              </a:xfrm>
                            </wpg:grpSpPr>
                            <wps:wsp>
                              <wps:cNvPr id="16879" name="Shape 16879"/>
                              <wps:cNvSpPr/>
                              <wps:spPr>
                                <a:xfrm>
                                  <a:off x="0" y="180454"/>
                                  <a:ext cx="7559992" cy="4137775"/>
                                </a:xfrm>
                                <a:custGeom>
                                  <a:avLst/>
                                  <a:gdLst/>
                                  <a:ahLst/>
                                  <a:cxnLst/>
                                  <a:rect l="0" t="0" r="0" b="0"/>
                                  <a:pathLst>
                                    <a:path w="7559992" h="4137775">
                                      <a:moveTo>
                                        <a:pt x="0" y="0"/>
                                      </a:moveTo>
                                      <a:lnTo>
                                        <a:pt x="7559992" y="0"/>
                                      </a:lnTo>
                                      <a:lnTo>
                                        <a:pt x="7559992" y="4137775"/>
                                      </a:lnTo>
                                      <a:lnTo>
                                        <a:pt x="0" y="4137775"/>
                                      </a:lnTo>
                                      <a:lnTo>
                                        <a:pt x="0" y="0"/>
                                      </a:lnTo>
                                    </a:path>
                                  </a:pathLst>
                                </a:custGeom>
                                <a:ln w="0" cap="rnd">
                                  <a:miter lim="100000"/>
                                </a:ln>
                              </wps:spPr>
                              <wps:style>
                                <a:lnRef idx="0">
                                  <a:srgbClr val="000000">
                                    <a:alpha val="0"/>
                                  </a:srgbClr>
                                </a:lnRef>
                                <a:fillRef idx="1">
                                  <a:srgbClr val="E5F2E6"/>
                                </a:fillRef>
                                <a:effectRef idx="0">
                                  <a:scrgbClr r="0" g="0" b="0"/>
                                </a:effectRef>
                                <a:fontRef idx="none"/>
                              </wps:style>
                              <wps:bodyPr/>
                            </wps:wsp>
                            <wps:wsp>
                              <wps:cNvPr id="1366" name="Shape 1366"/>
                              <wps:cNvSpPr/>
                              <wps:spPr>
                                <a:xfrm>
                                  <a:off x="731849" y="4144239"/>
                                  <a:ext cx="1440002" cy="356540"/>
                                </a:xfrm>
                                <a:custGeom>
                                  <a:avLst/>
                                  <a:gdLst/>
                                  <a:ahLst/>
                                  <a:cxnLst/>
                                  <a:rect l="0" t="0" r="0" b="0"/>
                                  <a:pathLst>
                                    <a:path w="1440002" h="356540">
                                      <a:moveTo>
                                        <a:pt x="178270" y="0"/>
                                      </a:moveTo>
                                      <a:lnTo>
                                        <a:pt x="1261733" y="0"/>
                                      </a:lnTo>
                                      <a:cubicBezTo>
                                        <a:pt x="1360183" y="0"/>
                                        <a:pt x="1440002" y="79820"/>
                                        <a:pt x="1440002" y="178270"/>
                                      </a:cubicBezTo>
                                      <a:cubicBezTo>
                                        <a:pt x="1440002" y="276720"/>
                                        <a:pt x="1360183" y="356540"/>
                                        <a:pt x="1261733" y="356540"/>
                                      </a:cubicBezTo>
                                      <a:lnTo>
                                        <a:pt x="178270" y="356540"/>
                                      </a:lnTo>
                                      <a:cubicBezTo>
                                        <a:pt x="79819" y="356540"/>
                                        <a:pt x="0" y="276720"/>
                                        <a:pt x="0" y="178270"/>
                                      </a:cubicBezTo>
                                      <a:cubicBezTo>
                                        <a:pt x="0" y="79820"/>
                                        <a:pt x="79819" y="0"/>
                                        <a:pt x="17827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367" name="Rectangle 1367"/>
                              <wps:cNvSpPr/>
                              <wps:spPr>
                                <a:xfrm>
                                  <a:off x="876004" y="4235971"/>
                                  <a:ext cx="671362" cy="245130"/>
                                </a:xfrm>
                                <a:prstGeom prst="rect">
                                  <a:avLst/>
                                </a:prstGeom>
                                <a:ln>
                                  <a:noFill/>
                                </a:ln>
                              </wps:spPr>
                              <wps:txbx>
                                <w:txbxContent>
                                  <w:p w:rsidR="00105A0F" w:rsidRDefault="00CA2AC8">
                                    <w:pPr>
                                      <w:spacing w:after="160" w:line="259" w:lineRule="auto"/>
                                      <w:ind w:left="0" w:firstLine="0"/>
                                    </w:pPr>
                                    <w:r>
                                      <w:rPr>
                                        <w:b/>
                                        <w:color w:val="FFFFFF"/>
                                        <w:w w:val="118"/>
                                        <w:sz w:val="27"/>
                                      </w:rPr>
                                      <w:t>Range</w:t>
                                    </w:r>
                                  </w:p>
                                </w:txbxContent>
                              </wps:txbx>
                              <wps:bodyPr horzOverflow="overflow" vert="horz" lIns="0" tIns="0" rIns="0" bIns="0" rtlCol="0">
                                <a:noAutofit/>
                              </wps:bodyPr>
                            </wps:wsp>
                            <wps:wsp>
                              <wps:cNvPr id="1369" name="Shape 1369"/>
                              <wps:cNvSpPr/>
                              <wps:spPr>
                                <a:xfrm>
                                  <a:off x="731849" y="0"/>
                                  <a:ext cx="1440002" cy="359994"/>
                                </a:xfrm>
                                <a:custGeom>
                                  <a:avLst/>
                                  <a:gdLst/>
                                  <a:ahLst/>
                                  <a:cxnLst/>
                                  <a:rect l="0" t="0" r="0" b="0"/>
                                  <a:pathLst>
                                    <a:path w="1440002" h="359994">
                                      <a:moveTo>
                                        <a:pt x="179997" y="0"/>
                                      </a:moveTo>
                                      <a:lnTo>
                                        <a:pt x="1260005" y="0"/>
                                      </a:lnTo>
                                      <a:cubicBezTo>
                                        <a:pt x="1359421" y="0"/>
                                        <a:pt x="1440002" y="80581"/>
                                        <a:pt x="1440002" y="179997"/>
                                      </a:cubicBezTo>
                                      <a:cubicBezTo>
                                        <a:pt x="1440002" y="279400"/>
                                        <a:pt x="1359421" y="359994"/>
                                        <a:pt x="1260005" y="359994"/>
                                      </a:cubicBezTo>
                                      <a:lnTo>
                                        <a:pt x="179997" y="359994"/>
                                      </a:lnTo>
                                      <a:cubicBezTo>
                                        <a:pt x="80582" y="359994"/>
                                        <a:pt x="0" y="279400"/>
                                        <a:pt x="0" y="179997"/>
                                      </a:cubicBezTo>
                                      <a:cubicBezTo>
                                        <a:pt x="0" y="80581"/>
                                        <a:pt x="80582" y="0"/>
                                        <a:pt x="17999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370" name="Rectangle 1370"/>
                              <wps:cNvSpPr/>
                              <wps:spPr>
                                <a:xfrm>
                                  <a:off x="731850" y="529248"/>
                                  <a:ext cx="3744875" cy="199735"/>
                                </a:xfrm>
                                <a:prstGeom prst="rect">
                                  <a:avLst/>
                                </a:prstGeom>
                                <a:ln>
                                  <a:noFill/>
                                </a:ln>
                              </wps:spPr>
                              <wps:txbx>
                                <w:txbxContent>
                                  <w:p w:rsidR="00105A0F" w:rsidRDefault="00CA2AC8">
                                    <w:pPr>
                                      <w:spacing w:after="160" w:line="259" w:lineRule="auto"/>
                                      <w:ind w:left="0" w:firstLine="0"/>
                                    </w:pPr>
                                    <w:r>
                                      <w:rPr>
                                        <w:b/>
                                        <w:w w:val="117"/>
                                      </w:rPr>
                                      <w:t>Learners</w:t>
                                    </w:r>
                                    <w:r>
                                      <w:rPr>
                                        <w:b/>
                                        <w:spacing w:val="17"/>
                                        <w:w w:val="117"/>
                                      </w:rPr>
                                      <w:t xml:space="preserve"> </w:t>
                                    </w:r>
                                    <w:r>
                                      <w:rPr>
                                        <w:b/>
                                        <w:w w:val="117"/>
                                      </w:rPr>
                                      <w:t>should</w:t>
                                    </w:r>
                                    <w:r>
                                      <w:rPr>
                                        <w:b/>
                                        <w:spacing w:val="17"/>
                                        <w:w w:val="117"/>
                                      </w:rPr>
                                      <w:t xml:space="preserve"> </w:t>
                                    </w:r>
                                    <w:r>
                                      <w:rPr>
                                        <w:b/>
                                        <w:w w:val="117"/>
                                      </w:rPr>
                                      <w:t>be</w:t>
                                    </w:r>
                                    <w:r>
                                      <w:rPr>
                                        <w:b/>
                                        <w:spacing w:val="17"/>
                                        <w:w w:val="117"/>
                                      </w:rPr>
                                      <w:t xml:space="preserve"> </w:t>
                                    </w:r>
                                    <w:r>
                                      <w:rPr>
                                        <w:b/>
                                        <w:w w:val="117"/>
                                      </w:rPr>
                                      <w:t>given</w:t>
                                    </w:r>
                                    <w:r>
                                      <w:rPr>
                                        <w:b/>
                                        <w:spacing w:val="17"/>
                                        <w:w w:val="117"/>
                                      </w:rPr>
                                      <w:t xml:space="preserve"> </w:t>
                                    </w:r>
                                    <w:r>
                                      <w:rPr>
                                        <w:b/>
                                        <w:w w:val="117"/>
                                      </w:rPr>
                                      <w:t>opportunities</w:t>
                                    </w:r>
                                    <w:r>
                                      <w:rPr>
                                        <w:b/>
                                        <w:spacing w:val="17"/>
                                        <w:w w:val="117"/>
                                      </w:rPr>
                                      <w:t xml:space="preserve"> </w:t>
                                    </w:r>
                                    <w:r>
                                      <w:rPr>
                                        <w:b/>
                                        <w:w w:val="117"/>
                                      </w:rPr>
                                      <w:t>to:</w:t>
                                    </w:r>
                                  </w:p>
                                </w:txbxContent>
                              </wps:txbx>
                              <wps:bodyPr horzOverflow="overflow" vert="horz" lIns="0" tIns="0" rIns="0" bIns="0" rtlCol="0">
                                <a:noAutofit/>
                              </wps:bodyPr>
                            </wps:wsp>
                            <wps:wsp>
                              <wps:cNvPr id="1371" name="Rectangle 1371"/>
                              <wps:cNvSpPr/>
                              <wps:spPr>
                                <a:xfrm>
                                  <a:off x="731850" y="863759"/>
                                  <a:ext cx="154902" cy="199735"/>
                                </a:xfrm>
                                <a:prstGeom prst="rect">
                                  <a:avLst/>
                                </a:prstGeom>
                                <a:ln>
                                  <a:noFill/>
                                </a:ln>
                              </wps:spPr>
                              <wps:txbx>
                                <w:txbxContent>
                                  <w:p w:rsidR="00105A0F" w:rsidRDefault="00CA2AC8">
                                    <w:pPr>
                                      <w:spacing w:after="160" w:line="259" w:lineRule="auto"/>
                                      <w:ind w:left="0" w:firstLine="0"/>
                                    </w:pPr>
                                    <w:r>
                                      <w:rPr>
                                        <w:b/>
                                        <w:w w:val="110"/>
                                      </w:rPr>
                                      <w:t>1.</w:t>
                                    </w:r>
                                  </w:p>
                                </w:txbxContent>
                              </wps:txbx>
                              <wps:bodyPr horzOverflow="overflow" vert="horz" lIns="0" tIns="0" rIns="0" bIns="0" rtlCol="0">
                                <a:noAutofit/>
                              </wps:bodyPr>
                            </wps:wsp>
                            <wps:wsp>
                              <wps:cNvPr id="1372" name="Rectangle 1372"/>
                              <wps:cNvSpPr/>
                              <wps:spPr>
                                <a:xfrm>
                                  <a:off x="1019856" y="863759"/>
                                  <a:ext cx="3519833" cy="200479"/>
                                </a:xfrm>
                                <a:prstGeom prst="rect">
                                  <a:avLst/>
                                </a:prstGeom>
                                <a:ln>
                                  <a:noFill/>
                                </a:ln>
                              </wps:spPr>
                              <wps:txbx>
                                <w:txbxContent>
                                  <w:p w:rsidR="00105A0F" w:rsidRDefault="00CA2AC8">
                                    <w:pPr>
                                      <w:spacing w:after="160" w:line="259" w:lineRule="auto"/>
                                      <w:ind w:left="0" w:firstLine="0"/>
                                    </w:pPr>
                                    <w:r>
                                      <w:rPr>
                                        <w:w w:val="104"/>
                                      </w:rPr>
                                      <w:t>work</w:t>
                                    </w:r>
                                    <w:r>
                                      <w:rPr>
                                        <w:spacing w:val="17"/>
                                        <w:w w:val="104"/>
                                      </w:rPr>
                                      <w:t xml:space="preserve"> </w:t>
                                    </w:r>
                                    <w:r>
                                      <w:rPr>
                                        <w:w w:val="104"/>
                                      </w:rPr>
                                      <w:t>both</w:t>
                                    </w:r>
                                    <w:r>
                                      <w:rPr>
                                        <w:spacing w:val="17"/>
                                        <w:w w:val="104"/>
                                      </w:rPr>
                                      <w:t xml:space="preserve"> </w:t>
                                    </w:r>
                                    <w:r>
                                      <w:rPr>
                                        <w:w w:val="104"/>
                                      </w:rPr>
                                      <w:t>independently</w:t>
                                    </w:r>
                                    <w:r>
                                      <w:rPr>
                                        <w:spacing w:val="17"/>
                                        <w:w w:val="104"/>
                                      </w:rPr>
                                      <w:t xml:space="preserve"> </w:t>
                                    </w:r>
                                    <w:r>
                                      <w:rPr>
                                        <w:w w:val="104"/>
                                      </w:rPr>
                                      <w:t>and</w:t>
                                    </w:r>
                                    <w:r>
                                      <w:rPr>
                                        <w:spacing w:val="17"/>
                                        <w:w w:val="104"/>
                                      </w:rPr>
                                      <w:t xml:space="preserve"> </w:t>
                                    </w:r>
                                    <w:r>
                                      <w:rPr>
                                        <w:w w:val="104"/>
                                      </w:rPr>
                                      <w:t>cooperatively</w:t>
                                    </w:r>
                                    <w:r>
                                      <w:rPr>
                                        <w:spacing w:val="11"/>
                                        <w:w w:val="104"/>
                                      </w:rPr>
                                      <w:t xml:space="preserve"> </w:t>
                                    </w:r>
                                  </w:p>
                                </w:txbxContent>
                              </wps:txbx>
                              <wps:bodyPr horzOverflow="overflow" vert="horz" lIns="0" tIns="0" rIns="0" bIns="0" rtlCol="0">
                                <a:noAutofit/>
                              </wps:bodyPr>
                            </wps:wsp>
                            <wps:wsp>
                              <wps:cNvPr id="1373" name="Rectangle 1373"/>
                              <wps:cNvSpPr/>
                              <wps:spPr>
                                <a:xfrm>
                                  <a:off x="1019856" y="1054240"/>
                                  <a:ext cx="2131584" cy="200479"/>
                                </a:xfrm>
                                <a:prstGeom prst="rect">
                                  <a:avLst/>
                                </a:prstGeom>
                                <a:ln>
                                  <a:noFill/>
                                </a:ln>
                              </wps:spPr>
                              <wps:txbx>
                                <w:txbxContent>
                                  <w:p w:rsidR="00105A0F" w:rsidRDefault="00CA2AC8">
                                    <w:pPr>
                                      <w:spacing w:after="160" w:line="259" w:lineRule="auto"/>
                                      <w:ind w:left="0" w:firstLine="0"/>
                                    </w:pPr>
                                    <w:r>
                                      <w:rPr>
                                        <w:w w:val="105"/>
                                      </w:rPr>
                                      <w:t>in</w:t>
                                    </w:r>
                                    <w:r>
                                      <w:rPr>
                                        <w:spacing w:val="17"/>
                                        <w:w w:val="105"/>
                                      </w:rPr>
                                      <w:t xml:space="preserve"> </w:t>
                                    </w:r>
                                    <w:r>
                                      <w:rPr>
                                        <w:w w:val="105"/>
                                      </w:rPr>
                                      <w:t>a</w:t>
                                    </w:r>
                                    <w:r>
                                      <w:rPr>
                                        <w:spacing w:val="17"/>
                                        <w:w w:val="105"/>
                                      </w:rPr>
                                      <w:t xml:space="preserve"> </w:t>
                                    </w:r>
                                    <w:r>
                                      <w:rPr>
                                        <w:w w:val="105"/>
                                      </w:rPr>
                                      <w:t>wide</w:t>
                                    </w:r>
                                    <w:r>
                                      <w:rPr>
                                        <w:spacing w:val="17"/>
                                        <w:w w:val="105"/>
                                      </w:rPr>
                                      <w:t xml:space="preserve"> </w:t>
                                    </w:r>
                                    <w:r>
                                      <w:rPr>
                                        <w:w w:val="105"/>
                                      </w:rPr>
                                      <w:t>range</w:t>
                                    </w:r>
                                    <w:r>
                                      <w:rPr>
                                        <w:spacing w:val="17"/>
                                        <w:w w:val="105"/>
                                      </w:rPr>
                                      <w:t xml:space="preserve"> </w:t>
                                    </w:r>
                                    <w:r>
                                      <w:rPr>
                                        <w:w w:val="105"/>
                                      </w:rPr>
                                      <w:t>of</w:t>
                                    </w:r>
                                    <w:r>
                                      <w:rPr>
                                        <w:spacing w:val="17"/>
                                        <w:w w:val="105"/>
                                      </w:rPr>
                                      <w:t xml:space="preserve"> </w:t>
                                    </w:r>
                                    <w:r>
                                      <w:rPr>
                                        <w:w w:val="105"/>
                                      </w:rPr>
                                      <w:t>settings</w:t>
                                    </w:r>
                                  </w:p>
                                </w:txbxContent>
                              </wps:txbx>
                              <wps:bodyPr horzOverflow="overflow" vert="horz" lIns="0" tIns="0" rIns="0" bIns="0" rtlCol="0">
                                <a:noAutofit/>
                              </wps:bodyPr>
                            </wps:wsp>
                            <wps:wsp>
                              <wps:cNvPr id="1374" name="Rectangle 1374"/>
                              <wps:cNvSpPr/>
                              <wps:spPr>
                                <a:xfrm>
                                  <a:off x="731850" y="1388751"/>
                                  <a:ext cx="154902" cy="199735"/>
                                </a:xfrm>
                                <a:prstGeom prst="rect">
                                  <a:avLst/>
                                </a:prstGeom>
                                <a:ln>
                                  <a:noFill/>
                                </a:ln>
                              </wps:spPr>
                              <wps:txbx>
                                <w:txbxContent>
                                  <w:p w:rsidR="00105A0F" w:rsidRDefault="00CA2AC8">
                                    <w:pPr>
                                      <w:spacing w:after="160" w:line="259" w:lineRule="auto"/>
                                      <w:ind w:left="0" w:firstLine="0"/>
                                    </w:pPr>
                                    <w:r>
                                      <w:rPr>
                                        <w:b/>
                                        <w:w w:val="110"/>
                                      </w:rPr>
                                      <w:t>2.</w:t>
                                    </w:r>
                                  </w:p>
                                </w:txbxContent>
                              </wps:txbx>
                              <wps:bodyPr horzOverflow="overflow" vert="horz" lIns="0" tIns="0" rIns="0" bIns="0" rtlCol="0">
                                <a:noAutofit/>
                              </wps:bodyPr>
                            </wps:wsp>
                            <wps:wsp>
                              <wps:cNvPr id="1375" name="Rectangle 1375"/>
                              <wps:cNvSpPr/>
                              <wps:spPr>
                                <a:xfrm>
                                  <a:off x="1019856" y="1388751"/>
                                  <a:ext cx="3268203" cy="200479"/>
                                </a:xfrm>
                                <a:prstGeom prst="rect">
                                  <a:avLst/>
                                </a:prstGeom>
                                <a:ln>
                                  <a:noFill/>
                                </a:ln>
                              </wps:spPr>
                              <wps:txbx>
                                <w:txbxContent>
                                  <w:p w:rsidR="00105A0F" w:rsidRDefault="00CA2AC8">
                                    <w:pPr>
                                      <w:spacing w:after="160" w:line="259" w:lineRule="auto"/>
                                      <w:ind w:left="0" w:firstLine="0"/>
                                    </w:pPr>
                                    <w:r>
                                      <w:rPr>
                                        <w:w w:val="102"/>
                                      </w:rPr>
                                      <w:t>listen</w:t>
                                    </w:r>
                                    <w:r>
                                      <w:rPr>
                                        <w:spacing w:val="17"/>
                                        <w:w w:val="102"/>
                                      </w:rPr>
                                      <w:t xml:space="preserve"> </w:t>
                                    </w:r>
                                    <w:r>
                                      <w:rPr>
                                        <w:w w:val="102"/>
                                      </w:rPr>
                                      <w:t>attentively</w:t>
                                    </w:r>
                                    <w:r>
                                      <w:rPr>
                                        <w:spacing w:val="17"/>
                                        <w:w w:val="102"/>
                                      </w:rPr>
                                      <w:t xml:space="preserve"> </w:t>
                                    </w:r>
                                    <w:r>
                                      <w:rPr>
                                        <w:w w:val="102"/>
                                      </w:rPr>
                                      <w:t>and</w:t>
                                    </w:r>
                                    <w:r>
                                      <w:rPr>
                                        <w:spacing w:val="17"/>
                                        <w:w w:val="102"/>
                                      </w:rPr>
                                      <w:t xml:space="preserve"> </w:t>
                                    </w:r>
                                    <w:r>
                                      <w:rPr>
                                        <w:w w:val="102"/>
                                      </w:rPr>
                                      <w:t>respond</w:t>
                                    </w:r>
                                    <w:r>
                                      <w:rPr>
                                        <w:spacing w:val="17"/>
                                        <w:w w:val="102"/>
                                      </w:rPr>
                                      <w:t xml:space="preserve"> </w:t>
                                    </w:r>
                                    <w:r>
                                      <w:rPr>
                                        <w:w w:val="102"/>
                                      </w:rPr>
                                      <w:t>effectively,</w:t>
                                    </w:r>
                                    <w:r>
                                      <w:rPr>
                                        <w:spacing w:val="11"/>
                                        <w:w w:val="102"/>
                                      </w:rPr>
                                      <w:t xml:space="preserve"> </w:t>
                                    </w:r>
                                  </w:p>
                                </w:txbxContent>
                              </wps:txbx>
                              <wps:bodyPr horzOverflow="overflow" vert="horz" lIns="0" tIns="0" rIns="0" bIns="0" rtlCol="0">
                                <a:noAutofit/>
                              </wps:bodyPr>
                            </wps:wsp>
                            <wps:wsp>
                              <wps:cNvPr id="1376" name="Rectangle 1376"/>
                              <wps:cNvSpPr/>
                              <wps:spPr>
                                <a:xfrm>
                                  <a:off x="1019856" y="1579232"/>
                                  <a:ext cx="2822857" cy="200479"/>
                                </a:xfrm>
                                <a:prstGeom prst="rect">
                                  <a:avLst/>
                                </a:prstGeom>
                                <a:ln>
                                  <a:noFill/>
                                </a:ln>
                              </wps:spPr>
                              <wps:txbx>
                                <w:txbxContent>
                                  <w:p w:rsidR="00105A0F" w:rsidRDefault="00CA2AC8">
                                    <w:pPr>
                                      <w:spacing w:after="160" w:line="259" w:lineRule="auto"/>
                                      <w:ind w:left="0" w:firstLine="0"/>
                                    </w:pPr>
                                    <w:r>
                                      <w:rPr>
                                        <w:w w:val="105"/>
                                      </w:rPr>
                                      <w:t>making</w:t>
                                    </w:r>
                                    <w:r>
                                      <w:rPr>
                                        <w:spacing w:val="17"/>
                                        <w:w w:val="105"/>
                                      </w:rPr>
                                      <w:t xml:space="preserve"> </w:t>
                                    </w:r>
                                    <w:r>
                                      <w:rPr>
                                        <w:w w:val="105"/>
                                      </w:rPr>
                                      <w:t>significant</w:t>
                                    </w:r>
                                    <w:r>
                                      <w:rPr>
                                        <w:spacing w:val="17"/>
                                        <w:w w:val="105"/>
                                      </w:rPr>
                                      <w:t xml:space="preserve"> </w:t>
                                    </w:r>
                                    <w:r>
                                      <w:rPr>
                                        <w:w w:val="105"/>
                                      </w:rPr>
                                      <w:t>contributions</w:t>
                                    </w:r>
                                    <w:r>
                                      <w:rPr>
                                        <w:spacing w:val="17"/>
                                        <w:w w:val="105"/>
                                      </w:rPr>
                                      <w:t xml:space="preserve"> </w:t>
                                    </w:r>
                                    <w:r>
                                      <w:rPr>
                                        <w:w w:val="105"/>
                                      </w:rPr>
                                      <w:t>to</w:t>
                                    </w:r>
                                    <w:r>
                                      <w:rPr>
                                        <w:spacing w:val="11"/>
                                        <w:w w:val="105"/>
                                      </w:rPr>
                                      <w:t xml:space="preserve"> </w:t>
                                    </w:r>
                                  </w:p>
                                </w:txbxContent>
                              </wps:txbx>
                              <wps:bodyPr horzOverflow="overflow" vert="horz" lIns="0" tIns="0" rIns="0" bIns="0" rtlCol="0">
                                <a:noAutofit/>
                              </wps:bodyPr>
                            </wps:wsp>
                            <wps:wsp>
                              <wps:cNvPr id="1377" name="Rectangle 1377"/>
                              <wps:cNvSpPr/>
                              <wps:spPr>
                                <a:xfrm>
                                  <a:off x="1019856" y="1769712"/>
                                  <a:ext cx="867133" cy="200479"/>
                                </a:xfrm>
                                <a:prstGeom prst="rect">
                                  <a:avLst/>
                                </a:prstGeom>
                                <a:ln>
                                  <a:noFill/>
                                </a:ln>
                              </wps:spPr>
                              <wps:txbx>
                                <w:txbxContent>
                                  <w:p w:rsidR="00105A0F" w:rsidRDefault="00CA2AC8">
                                    <w:pPr>
                                      <w:spacing w:after="160" w:line="259" w:lineRule="auto"/>
                                      <w:ind w:left="0" w:firstLine="0"/>
                                    </w:pPr>
                                    <w:r>
                                      <w:rPr>
                                        <w:w w:val="103"/>
                                      </w:rPr>
                                      <w:t>discussions</w:t>
                                    </w:r>
                                  </w:p>
                                </w:txbxContent>
                              </wps:txbx>
                              <wps:bodyPr horzOverflow="overflow" vert="horz" lIns="0" tIns="0" rIns="0" bIns="0" rtlCol="0">
                                <a:noAutofit/>
                              </wps:bodyPr>
                            </wps:wsp>
                            <wps:wsp>
                              <wps:cNvPr id="1378" name="Rectangle 1378"/>
                              <wps:cNvSpPr/>
                              <wps:spPr>
                                <a:xfrm>
                                  <a:off x="731850" y="2104210"/>
                                  <a:ext cx="154902" cy="199735"/>
                                </a:xfrm>
                                <a:prstGeom prst="rect">
                                  <a:avLst/>
                                </a:prstGeom>
                                <a:ln>
                                  <a:noFill/>
                                </a:ln>
                              </wps:spPr>
                              <wps:txbx>
                                <w:txbxContent>
                                  <w:p w:rsidR="00105A0F" w:rsidRDefault="00CA2AC8">
                                    <w:pPr>
                                      <w:spacing w:after="160" w:line="259" w:lineRule="auto"/>
                                      <w:ind w:left="0" w:firstLine="0"/>
                                    </w:pPr>
                                    <w:r>
                                      <w:rPr>
                                        <w:b/>
                                        <w:w w:val="110"/>
                                      </w:rPr>
                                      <w:t>3.</w:t>
                                    </w:r>
                                  </w:p>
                                </w:txbxContent>
                              </wps:txbx>
                              <wps:bodyPr horzOverflow="overflow" vert="horz" lIns="0" tIns="0" rIns="0" bIns="0" rtlCol="0">
                                <a:noAutofit/>
                              </wps:bodyPr>
                            </wps:wsp>
                            <wps:wsp>
                              <wps:cNvPr id="1379" name="Rectangle 1379"/>
                              <wps:cNvSpPr/>
                              <wps:spPr>
                                <a:xfrm>
                                  <a:off x="1019856" y="2104210"/>
                                  <a:ext cx="3050184" cy="200479"/>
                                </a:xfrm>
                                <a:prstGeom prst="rect">
                                  <a:avLst/>
                                </a:prstGeom>
                                <a:ln>
                                  <a:noFill/>
                                </a:ln>
                              </wps:spPr>
                              <wps:txbx>
                                <w:txbxContent>
                                  <w:p w:rsidR="00105A0F" w:rsidRDefault="00CA2AC8">
                                    <w:pPr>
                                      <w:spacing w:after="160" w:line="259" w:lineRule="auto"/>
                                      <w:ind w:left="0" w:firstLine="0"/>
                                    </w:pPr>
                                    <w:r>
                                      <w:rPr>
                                        <w:w w:val="104"/>
                                      </w:rPr>
                                      <w:t>access</w:t>
                                    </w:r>
                                    <w:r>
                                      <w:rPr>
                                        <w:spacing w:val="17"/>
                                        <w:w w:val="104"/>
                                      </w:rPr>
                                      <w:t xml:space="preserve"> </w:t>
                                    </w:r>
                                    <w:r>
                                      <w:rPr>
                                        <w:w w:val="104"/>
                                      </w:rPr>
                                      <w:t>independently</w:t>
                                    </w:r>
                                    <w:r>
                                      <w:rPr>
                                        <w:spacing w:val="17"/>
                                        <w:w w:val="104"/>
                                      </w:rPr>
                                      <w:t xml:space="preserve"> </w:t>
                                    </w:r>
                                    <w:r>
                                      <w:rPr>
                                        <w:w w:val="104"/>
                                      </w:rPr>
                                      <w:t>a</w:t>
                                    </w:r>
                                    <w:r>
                                      <w:rPr>
                                        <w:spacing w:val="17"/>
                                        <w:w w:val="104"/>
                                      </w:rPr>
                                      <w:t xml:space="preserve"> </w:t>
                                    </w:r>
                                    <w:r>
                                      <w:rPr>
                                        <w:w w:val="104"/>
                                      </w:rPr>
                                      <w:t>wide</w:t>
                                    </w:r>
                                    <w:r>
                                      <w:rPr>
                                        <w:spacing w:val="17"/>
                                        <w:w w:val="104"/>
                                      </w:rPr>
                                      <w:t xml:space="preserve"> </w:t>
                                    </w:r>
                                    <w:r>
                                      <w:rPr>
                                        <w:w w:val="104"/>
                                      </w:rPr>
                                      <w:t>range</w:t>
                                    </w:r>
                                    <w:r>
                                      <w:rPr>
                                        <w:spacing w:val="17"/>
                                        <w:w w:val="104"/>
                                      </w:rPr>
                                      <w:t xml:space="preserve"> </w:t>
                                    </w:r>
                                    <w:r>
                                      <w:rPr>
                                        <w:w w:val="104"/>
                                      </w:rPr>
                                      <w:t>of</w:t>
                                    </w:r>
                                    <w:r>
                                      <w:rPr>
                                        <w:spacing w:val="11"/>
                                        <w:w w:val="104"/>
                                      </w:rPr>
                                      <w:t xml:space="preserve"> </w:t>
                                    </w:r>
                                  </w:p>
                                </w:txbxContent>
                              </wps:txbx>
                              <wps:bodyPr horzOverflow="overflow" vert="horz" lIns="0" tIns="0" rIns="0" bIns="0" rtlCol="0">
                                <a:noAutofit/>
                              </wps:bodyPr>
                            </wps:wsp>
                            <wps:wsp>
                              <wps:cNvPr id="1380" name="Rectangle 1380"/>
                              <wps:cNvSpPr/>
                              <wps:spPr>
                                <a:xfrm>
                                  <a:off x="1019856" y="2294704"/>
                                  <a:ext cx="2892141" cy="200479"/>
                                </a:xfrm>
                                <a:prstGeom prst="rect">
                                  <a:avLst/>
                                </a:prstGeom>
                                <a:ln>
                                  <a:noFill/>
                                </a:ln>
                              </wps:spPr>
                              <wps:txbx>
                                <w:txbxContent>
                                  <w:p w:rsidR="00105A0F" w:rsidRDefault="00CA2AC8">
                                    <w:pPr>
                                      <w:spacing w:after="160" w:line="259" w:lineRule="auto"/>
                                      <w:ind w:left="0" w:firstLine="0"/>
                                    </w:pPr>
                                    <w:r>
                                      <w:rPr>
                                        <w:w w:val="104"/>
                                      </w:rPr>
                                      <w:t>sources</w:t>
                                    </w:r>
                                    <w:r>
                                      <w:rPr>
                                        <w:spacing w:val="17"/>
                                        <w:w w:val="104"/>
                                      </w:rPr>
                                      <w:t xml:space="preserve"> </w:t>
                                    </w:r>
                                    <w:r>
                                      <w:rPr>
                                        <w:w w:val="104"/>
                                      </w:rPr>
                                      <w:t>for</w:t>
                                    </w:r>
                                    <w:r>
                                      <w:rPr>
                                        <w:spacing w:val="17"/>
                                        <w:w w:val="104"/>
                                      </w:rPr>
                                      <w:t xml:space="preserve"> </w:t>
                                    </w:r>
                                    <w:r>
                                      <w:rPr>
                                        <w:w w:val="104"/>
                                      </w:rPr>
                                      <w:t>help,</w:t>
                                    </w:r>
                                    <w:r>
                                      <w:rPr>
                                        <w:spacing w:val="17"/>
                                        <w:w w:val="104"/>
                                      </w:rPr>
                                      <w:t xml:space="preserve"> </w:t>
                                    </w:r>
                                    <w:r>
                                      <w:rPr>
                                        <w:w w:val="104"/>
                                      </w:rPr>
                                      <w:t>support</w:t>
                                    </w:r>
                                    <w:r>
                                      <w:rPr>
                                        <w:spacing w:val="17"/>
                                        <w:w w:val="104"/>
                                      </w:rPr>
                                      <w:t xml:space="preserve"> </w:t>
                                    </w:r>
                                    <w:r>
                                      <w:rPr>
                                        <w:w w:val="104"/>
                                      </w:rPr>
                                      <w:t>and</w:t>
                                    </w:r>
                                    <w:r>
                                      <w:rPr>
                                        <w:spacing w:val="17"/>
                                        <w:w w:val="104"/>
                                      </w:rPr>
                                      <w:t xml:space="preserve"> </w:t>
                                    </w:r>
                                    <w:r>
                                      <w:rPr>
                                        <w:w w:val="104"/>
                                      </w:rPr>
                                      <w:t>advice</w:t>
                                    </w:r>
                                  </w:p>
                                </w:txbxContent>
                              </wps:txbx>
                              <wps:bodyPr horzOverflow="overflow" vert="horz" lIns="0" tIns="0" rIns="0" bIns="0" rtlCol="0">
                                <a:noAutofit/>
                              </wps:bodyPr>
                            </wps:wsp>
                            <wps:wsp>
                              <wps:cNvPr id="1381" name="Rectangle 1381"/>
                              <wps:cNvSpPr/>
                              <wps:spPr>
                                <a:xfrm>
                                  <a:off x="731850" y="2629202"/>
                                  <a:ext cx="154902" cy="199735"/>
                                </a:xfrm>
                                <a:prstGeom prst="rect">
                                  <a:avLst/>
                                </a:prstGeom>
                                <a:ln>
                                  <a:noFill/>
                                </a:ln>
                              </wps:spPr>
                              <wps:txbx>
                                <w:txbxContent>
                                  <w:p w:rsidR="00105A0F" w:rsidRDefault="00CA2AC8">
                                    <w:pPr>
                                      <w:spacing w:after="160" w:line="259" w:lineRule="auto"/>
                                      <w:ind w:left="0" w:firstLine="0"/>
                                    </w:pPr>
                                    <w:r>
                                      <w:rPr>
                                        <w:b/>
                                        <w:w w:val="110"/>
                                      </w:rPr>
                                      <w:t>4.</w:t>
                                    </w:r>
                                  </w:p>
                                </w:txbxContent>
                              </wps:txbx>
                              <wps:bodyPr horzOverflow="overflow" vert="horz" lIns="0" tIns="0" rIns="0" bIns="0" rtlCol="0">
                                <a:noAutofit/>
                              </wps:bodyPr>
                            </wps:wsp>
                            <wps:wsp>
                              <wps:cNvPr id="1382" name="Rectangle 1382"/>
                              <wps:cNvSpPr/>
                              <wps:spPr>
                                <a:xfrm>
                                  <a:off x="1019856" y="2629202"/>
                                  <a:ext cx="3441926" cy="200479"/>
                                </a:xfrm>
                                <a:prstGeom prst="rect">
                                  <a:avLst/>
                                </a:prstGeom>
                                <a:ln>
                                  <a:noFill/>
                                </a:ln>
                              </wps:spPr>
                              <wps:txbx>
                                <w:txbxContent>
                                  <w:p w:rsidR="00105A0F" w:rsidRDefault="00CA2AC8">
                                    <w:pPr>
                                      <w:spacing w:after="160" w:line="259" w:lineRule="auto"/>
                                      <w:ind w:left="0" w:firstLine="0"/>
                                    </w:pPr>
                                    <w:r>
                                      <w:rPr>
                                        <w:w w:val="103"/>
                                      </w:rPr>
                                      <w:t>select,</w:t>
                                    </w:r>
                                    <w:r>
                                      <w:rPr>
                                        <w:spacing w:val="17"/>
                                        <w:w w:val="103"/>
                                      </w:rPr>
                                      <w:t xml:space="preserve"> </w:t>
                                    </w:r>
                                    <w:r>
                                      <w:rPr>
                                        <w:w w:val="103"/>
                                      </w:rPr>
                                      <w:t>summarise</w:t>
                                    </w:r>
                                    <w:r>
                                      <w:rPr>
                                        <w:spacing w:val="17"/>
                                        <w:w w:val="103"/>
                                      </w:rPr>
                                      <w:t xml:space="preserve"> </w:t>
                                    </w:r>
                                    <w:r>
                                      <w:rPr>
                                        <w:w w:val="103"/>
                                      </w:rPr>
                                      <w:t>and</w:t>
                                    </w:r>
                                    <w:r>
                                      <w:rPr>
                                        <w:spacing w:val="17"/>
                                        <w:w w:val="103"/>
                                      </w:rPr>
                                      <w:t xml:space="preserve"> </w:t>
                                    </w:r>
                                    <w:r>
                                      <w:rPr>
                                        <w:w w:val="103"/>
                                      </w:rPr>
                                      <w:t>synthesise</w:t>
                                    </w:r>
                                    <w:r>
                                      <w:rPr>
                                        <w:spacing w:val="17"/>
                                        <w:w w:val="103"/>
                                      </w:rPr>
                                      <w:t xml:space="preserve"> </w:t>
                                    </w:r>
                                    <w:r>
                                      <w:rPr>
                                        <w:w w:val="103"/>
                                      </w:rPr>
                                      <w:t>key</w:t>
                                    </w:r>
                                    <w:r>
                                      <w:rPr>
                                        <w:spacing w:val="17"/>
                                        <w:w w:val="103"/>
                                      </w:rPr>
                                      <w:t xml:space="preserve"> </w:t>
                                    </w:r>
                                    <w:r>
                                      <w:rPr>
                                        <w:w w:val="103"/>
                                      </w:rPr>
                                      <w:t>ideas</w:t>
                                    </w:r>
                                    <w:r>
                                      <w:rPr>
                                        <w:spacing w:val="11"/>
                                        <w:w w:val="103"/>
                                      </w:rPr>
                                      <w:t xml:space="preserve"> </w:t>
                                    </w:r>
                                  </w:p>
                                </w:txbxContent>
                              </wps:txbx>
                              <wps:bodyPr horzOverflow="overflow" vert="horz" lIns="0" tIns="0" rIns="0" bIns="0" rtlCol="0">
                                <a:noAutofit/>
                              </wps:bodyPr>
                            </wps:wsp>
                            <wps:wsp>
                              <wps:cNvPr id="1383" name="Rectangle 1383"/>
                              <wps:cNvSpPr/>
                              <wps:spPr>
                                <a:xfrm>
                                  <a:off x="1019856" y="2819696"/>
                                  <a:ext cx="1285074" cy="200479"/>
                                </a:xfrm>
                                <a:prstGeom prst="rect">
                                  <a:avLst/>
                                </a:prstGeom>
                                <a:ln>
                                  <a:noFill/>
                                </a:ln>
                              </wps:spPr>
                              <wps:txbx>
                                <w:txbxContent>
                                  <w:p w:rsidR="00105A0F" w:rsidRDefault="00CA2AC8">
                                    <w:pPr>
                                      <w:spacing w:after="160" w:line="259" w:lineRule="auto"/>
                                      <w:ind w:left="0" w:firstLine="0"/>
                                    </w:pPr>
                                    <w:r>
                                      <w:rPr>
                                        <w:w w:val="105"/>
                                      </w:rPr>
                                      <w:t>and</w:t>
                                    </w:r>
                                    <w:r>
                                      <w:rPr>
                                        <w:spacing w:val="17"/>
                                        <w:w w:val="105"/>
                                      </w:rPr>
                                      <w:t xml:space="preserve"> </w:t>
                                    </w:r>
                                    <w:r>
                                      <w:rPr>
                                        <w:w w:val="105"/>
                                      </w:rPr>
                                      <w:t>information</w:t>
                                    </w:r>
                                  </w:p>
                                </w:txbxContent>
                              </wps:txbx>
                              <wps:bodyPr horzOverflow="overflow" vert="horz" lIns="0" tIns="0" rIns="0" bIns="0" rtlCol="0">
                                <a:noAutofit/>
                              </wps:bodyPr>
                            </wps:wsp>
                            <wps:wsp>
                              <wps:cNvPr id="1384" name="Rectangle 1384"/>
                              <wps:cNvSpPr/>
                              <wps:spPr>
                                <a:xfrm>
                                  <a:off x="731850" y="3154194"/>
                                  <a:ext cx="154902" cy="199735"/>
                                </a:xfrm>
                                <a:prstGeom prst="rect">
                                  <a:avLst/>
                                </a:prstGeom>
                                <a:ln>
                                  <a:noFill/>
                                </a:ln>
                              </wps:spPr>
                              <wps:txbx>
                                <w:txbxContent>
                                  <w:p w:rsidR="00105A0F" w:rsidRDefault="00CA2AC8">
                                    <w:pPr>
                                      <w:spacing w:after="160" w:line="259" w:lineRule="auto"/>
                                      <w:ind w:left="0" w:firstLine="0"/>
                                    </w:pPr>
                                    <w:r>
                                      <w:rPr>
                                        <w:b/>
                                        <w:w w:val="110"/>
                                      </w:rPr>
                                      <w:t>5.</w:t>
                                    </w:r>
                                  </w:p>
                                </w:txbxContent>
                              </wps:txbx>
                              <wps:bodyPr horzOverflow="overflow" vert="horz" lIns="0" tIns="0" rIns="0" bIns="0" rtlCol="0">
                                <a:noAutofit/>
                              </wps:bodyPr>
                            </wps:wsp>
                            <wps:wsp>
                              <wps:cNvPr id="1385" name="Rectangle 1385"/>
                              <wps:cNvSpPr/>
                              <wps:spPr>
                                <a:xfrm>
                                  <a:off x="1019856" y="3154194"/>
                                  <a:ext cx="2790248" cy="200479"/>
                                </a:xfrm>
                                <a:prstGeom prst="rect">
                                  <a:avLst/>
                                </a:prstGeom>
                                <a:ln>
                                  <a:noFill/>
                                </a:ln>
                              </wps:spPr>
                              <wps:txbx>
                                <w:txbxContent>
                                  <w:p w:rsidR="00105A0F" w:rsidRDefault="00CA2AC8">
                                    <w:pPr>
                                      <w:spacing w:after="160" w:line="259" w:lineRule="auto"/>
                                      <w:ind w:left="0" w:firstLine="0"/>
                                    </w:pPr>
                                    <w:r>
                                      <w:rPr>
                                        <w:w w:val="103"/>
                                      </w:rPr>
                                      <w:t>select,</w:t>
                                    </w:r>
                                    <w:r>
                                      <w:rPr>
                                        <w:spacing w:val="17"/>
                                        <w:w w:val="103"/>
                                      </w:rPr>
                                      <w:t xml:space="preserve"> </w:t>
                                    </w:r>
                                    <w:r>
                                      <w:rPr>
                                        <w:w w:val="103"/>
                                      </w:rPr>
                                      <w:t>compare</w:t>
                                    </w:r>
                                    <w:r>
                                      <w:rPr>
                                        <w:spacing w:val="17"/>
                                        <w:w w:val="103"/>
                                      </w:rPr>
                                      <w:t xml:space="preserve"> </w:t>
                                    </w:r>
                                    <w:r>
                                      <w:rPr>
                                        <w:w w:val="103"/>
                                      </w:rPr>
                                      <w:t>and</w:t>
                                    </w:r>
                                    <w:r>
                                      <w:rPr>
                                        <w:spacing w:val="17"/>
                                        <w:w w:val="103"/>
                                      </w:rPr>
                                      <w:t xml:space="preserve"> </w:t>
                                    </w:r>
                                    <w:r>
                                      <w:rPr>
                                        <w:w w:val="103"/>
                                      </w:rPr>
                                      <w:t>interpret</w:t>
                                    </w:r>
                                    <w:r>
                                      <w:rPr>
                                        <w:spacing w:val="17"/>
                                        <w:w w:val="103"/>
                                      </w:rPr>
                                      <w:t xml:space="preserve"> </w:t>
                                    </w:r>
                                    <w:r>
                                      <w:rPr>
                                        <w:w w:val="103"/>
                                      </w:rPr>
                                      <w:t>data</w:t>
                                    </w:r>
                                    <w:r>
                                      <w:rPr>
                                        <w:spacing w:val="11"/>
                                        <w:w w:val="103"/>
                                      </w:rPr>
                                      <w:t xml:space="preserve"> </w:t>
                                    </w:r>
                                  </w:p>
                                </w:txbxContent>
                              </wps:txbx>
                              <wps:bodyPr horzOverflow="overflow" vert="horz" lIns="0" tIns="0" rIns="0" bIns="0" rtlCol="0">
                                <a:noAutofit/>
                              </wps:bodyPr>
                            </wps:wsp>
                            <wps:wsp>
                              <wps:cNvPr id="1386" name="Rectangle 1386"/>
                              <wps:cNvSpPr/>
                              <wps:spPr>
                                <a:xfrm>
                                  <a:off x="1019856" y="3344688"/>
                                  <a:ext cx="2867262" cy="200479"/>
                                </a:xfrm>
                                <a:prstGeom prst="rect">
                                  <a:avLst/>
                                </a:prstGeom>
                                <a:ln>
                                  <a:noFill/>
                                </a:ln>
                              </wps:spPr>
                              <wps:txbx>
                                <w:txbxContent>
                                  <w:p w:rsidR="00105A0F" w:rsidRDefault="00CA2AC8">
                                    <w:pPr>
                                      <w:spacing w:after="160" w:line="259" w:lineRule="auto"/>
                                      <w:ind w:left="0" w:firstLine="0"/>
                                    </w:pPr>
                                    <w:r>
                                      <w:rPr>
                                        <w:w w:val="103"/>
                                      </w:rPr>
                                      <w:t>from</w:t>
                                    </w:r>
                                    <w:r>
                                      <w:rPr>
                                        <w:spacing w:val="17"/>
                                        <w:w w:val="103"/>
                                      </w:rPr>
                                      <w:t xml:space="preserve"> </w:t>
                                    </w:r>
                                    <w:r>
                                      <w:rPr>
                                        <w:w w:val="103"/>
                                      </w:rPr>
                                      <w:t>a</w:t>
                                    </w:r>
                                    <w:r>
                                      <w:rPr>
                                        <w:spacing w:val="17"/>
                                        <w:w w:val="103"/>
                                      </w:rPr>
                                      <w:t xml:space="preserve"> </w:t>
                                    </w:r>
                                    <w:r>
                                      <w:rPr>
                                        <w:w w:val="103"/>
                                      </w:rPr>
                                      <w:t>variety</w:t>
                                    </w:r>
                                    <w:r>
                                      <w:rPr>
                                        <w:spacing w:val="17"/>
                                        <w:w w:val="103"/>
                                      </w:rPr>
                                      <w:t xml:space="preserve"> </w:t>
                                    </w:r>
                                    <w:r>
                                      <w:rPr>
                                        <w:w w:val="103"/>
                                      </w:rPr>
                                      <w:t>of</w:t>
                                    </w:r>
                                    <w:r>
                                      <w:rPr>
                                        <w:spacing w:val="17"/>
                                        <w:w w:val="103"/>
                                      </w:rPr>
                                      <w:t xml:space="preserve"> </w:t>
                                    </w:r>
                                    <w:r>
                                      <w:rPr>
                                        <w:w w:val="103"/>
                                      </w:rPr>
                                      <w:t>situations</w:t>
                                    </w:r>
                                    <w:r>
                                      <w:rPr>
                                        <w:spacing w:val="17"/>
                                        <w:w w:val="103"/>
                                      </w:rPr>
                                      <w:t xml:space="preserve"> </w:t>
                                    </w:r>
                                    <w:r>
                                      <w:rPr>
                                        <w:w w:val="103"/>
                                      </w:rPr>
                                      <w:t>relevant</w:t>
                                    </w:r>
                                    <w:r>
                                      <w:rPr>
                                        <w:spacing w:val="11"/>
                                        <w:w w:val="103"/>
                                      </w:rPr>
                                      <w:t xml:space="preserve"> </w:t>
                                    </w:r>
                                  </w:p>
                                </w:txbxContent>
                              </wps:txbx>
                              <wps:bodyPr horzOverflow="overflow" vert="horz" lIns="0" tIns="0" rIns="0" bIns="0" rtlCol="0">
                                <a:noAutofit/>
                              </wps:bodyPr>
                            </wps:wsp>
                            <wps:wsp>
                              <wps:cNvPr id="1387" name="Rectangle 1387"/>
                              <wps:cNvSpPr/>
                              <wps:spPr>
                                <a:xfrm>
                                  <a:off x="1019856" y="3535183"/>
                                  <a:ext cx="1515523" cy="200480"/>
                                </a:xfrm>
                                <a:prstGeom prst="rect">
                                  <a:avLst/>
                                </a:prstGeom>
                                <a:ln>
                                  <a:noFill/>
                                </a:ln>
                              </wps:spPr>
                              <wps:txbx>
                                <w:txbxContent>
                                  <w:p w:rsidR="00105A0F" w:rsidRDefault="00CA2AC8">
                                    <w:pPr>
                                      <w:spacing w:after="160" w:line="259" w:lineRule="auto"/>
                                      <w:ind w:left="0" w:firstLine="0"/>
                                    </w:pPr>
                                    <w:r>
                                      <w:rPr>
                                        <w:w w:val="104"/>
                                      </w:rPr>
                                      <w:t>to</w:t>
                                    </w:r>
                                    <w:r>
                                      <w:rPr>
                                        <w:spacing w:val="21"/>
                                        <w:w w:val="104"/>
                                      </w:rPr>
                                      <w:t xml:space="preserve"> </w:t>
                                    </w:r>
                                    <w:r>
                                      <w:rPr>
                                        <w:w w:val="104"/>
                                      </w:rPr>
                                      <w:t>their</w:t>
                                    </w:r>
                                    <w:r>
                                      <w:rPr>
                                        <w:spacing w:val="17"/>
                                        <w:w w:val="104"/>
                                      </w:rPr>
                                      <w:t xml:space="preserve"> </w:t>
                                    </w:r>
                                    <w:r>
                                      <w:rPr>
                                        <w:w w:val="104"/>
                                      </w:rPr>
                                      <w:t>own</w:t>
                                    </w:r>
                                    <w:r>
                                      <w:rPr>
                                        <w:spacing w:val="17"/>
                                        <w:w w:val="104"/>
                                      </w:rPr>
                                      <w:t xml:space="preserve"> </w:t>
                                    </w:r>
                                    <w:r>
                                      <w:rPr>
                                        <w:w w:val="104"/>
                                      </w:rPr>
                                      <w:t>needs</w:t>
                                    </w:r>
                                  </w:p>
                                </w:txbxContent>
                              </wps:txbx>
                              <wps:bodyPr horzOverflow="overflow" vert="horz" lIns="0" tIns="0" rIns="0" bIns="0" rtlCol="0">
                                <a:noAutofit/>
                              </wps:bodyPr>
                            </wps:wsp>
                            <wps:wsp>
                              <wps:cNvPr id="1388" name="Rectangle 1388"/>
                              <wps:cNvSpPr/>
                              <wps:spPr>
                                <a:xfrm>
                                  <a:off x="3868073" y="529188"/>
                                  <a:ext cx="154902" cy="199735"/>
                                </a:xfrm>
                                <a:prstGeom prst="rect">
                                  <a:avLst/>
                                </a:prstGeom>
                                <a:ln>
                                  <a:noFill/>
                                </a:ln>
                              </wps:spPr>
                              <wps:txbx>
                                <w:txbxContent>
                                  <w:p w:rsidR="00105A0F" w:rsidRDefault="00CA2AC8">
                                    <w:pPr>
                                      <w:spacing w:after="160" w:line="259" w:lineRule="auto"/>
                                      <w:ind w:left="0" w:firstLine="0"/>
                                    </w:pPr>
                                    <w:r>
                                      <w:rPr>
                                        <w:b/>
                                        <w:w w:val="110"/>
                                      </w:rPr>
                                      <w:t>6.</w:t>
                                    </w:r>
                                  </w:p>
                                </w:txbxContent>
                              </wps:txbx>
                              <wps:bodyPr horzOverflow="overflow" vert="horz" lIns="0" tIns="0" rIns="0" bIns="0" rtlCol="0">
                                <a:noAutofit/>
                              </wps:bodyPr>
                            </wps:wsp>
                            <wps:wsp>
                              <wps:cNvPr id="1389" name="Rectangle 1389"/>
                              <wps:cNvSpPr/>
                              <wps:spPr>
                                <a:xfrm>
                                  <a:off x="4156065" y="529188"/>
                                  <a:ext cx="2870440" cy="200479"/>
                                </a:xfrm>
                                <a:prstGeom prst="rect">
                                  <a:avLst/>
                                </a:prstGeom>
                                <a:ln>
                                  <a:noFill/>
                                </a:ln>
                              </wps:spPr>
                              <wps:txbx>
                                <w:txbxContent>
                                  <w:p w:rsidR="00105A0F" w:rsidRDefault="00CA2AC8">
                                    <w:pPr>
                                      <w:spacing w:after="160" w:line="259" w:lineRule="auto"/>
                                      <w:ind w:left="0" w:firstLine="0"/>
                                    </w:pPr>
                                    <w:r>
                                      <w:rPr>
                                        <w:w w:val="103"/>
                                      </w:rPr>
                                      <w:t>use</w:t>
                                    </w:r>
                                    <w:r>
                                      <w:rPr>
                                        <w:spacing w:val="17"/>
                                        <w:w w:val="103"/>
                                      </w:rPr>
                                      <w:t xml:space="preserve"> </w:t>
                                    </w:r>
                                    <w:r>
                                      <w:rPr>
                                        <w:w w:val="103"/>
                                      </w:rPr>
                                      <w:t>ICT</w:t>
                                    </w:r>
                                    <w:r>
                                      <w:rPr>
                                        <w:spacing w:val="17"/>
                                        <w:w w:val="103"/>
                                      </w:rPr>
                                      <w:t xml:space="preserve"> </w:t>
                                    </w:r>
                                    <w:r>
                                      <w:rPr>
                                        <w:w w:val="103"/>
                                      </w:rPr>
                                      <w:t>selectively</w:t>
                                    </w:r>
                                    <w:r>
                                      <w:rPr>
                                        <w:spacing w:val="17"/>
                                        <w:w w:val="103"/>
                                      </w:rPr>
                                      <w:t xml:space="preserve"> </w:t>
                                    </w:r>
                                    <w:r>
                                      <w:rPr>
                                        <w:w w:val="103"/>
                                      </w:rPr>
                                      <w:t>and</w:t>
                                    </w:r>
                                    <w:r>
                                      <w:rPr>
                                        <w:spacing w:val="17"/>
                                        <w:w w:val="103"/>
                                      </w:rPr>
                                      <w:t xml:space="preserve"> </w:t>
                                    </w:r>
                                    <w:r>
                                      <w:rPr>
                                        <w:w w:val="103"/>
                                      </w:rPr>
                                      <w:t>efficiently</w:t>
                                    </w:r>
                                    <w:r>
                                      <w:rPr>
                                        <w:spacing w:val="17"/>
                                        <w:w w:val="103"/>
                                      </w:rPr>
                                      <w:t xml:space="preserve"> </w:t>
                                    </w:r>
                                    <w:r>
                                      <w:rPr>
                                        <w:w w:val="103"/>
                                      </w:rPr>
                                      <w:t>to</w:t>
                                    </w:r>
                                    <w:r>
                                      <w:rPr>
                                        <w:spacing w:val="11"/>
                                        <w:w w:val="103"/>
                                      </w:rPr>
                                      <w:t xml:space="preserve"> </w:t>
                                    </w:r>
                                  </w:p>
                                </w:txbxContent>
                              </wps:txbx>
                              <wps:bodyPr horzOverflow="overflow" vert="horz" lIns="0" tIns="0" rIns="0" bIns="0" rtlCol="0">
                                <a:noAutofit/>
                              </wps:bodyPr>
                            </wps:wsp>
                            <wps:wsp>
                              <wps:cNvPr id="1390" name="Rectangle 1390"/>
                              <wps:cNvSpPr/>
                              <wps:spPr>
                                <a:xfrm>
                                  <a:off x="4156065" y="719669"/>
                                  <a:ext cx="2296742" cy="200479"/>
                                </a:xfrm>
                                <a:prstGeom prst="rect">
                                  <a:avLst/>
                                </a:prstGeom>
                                <a:ln>
                                  <a:noFill/>
                                </a:ln>
                              </wps:spPr>
                              <wps:txbx>
                                <w:txbxContent>
                                  <w:p w:rsidR="00105A0F" w:rsidRDefault="00CA2AC8">
                                    <w:pPr>
                                      <w:spacing w:after="160" w:line="259" w:lineRule="auto"/>
                                      <w:ind w:left="0" w:firstLine="0"/>
                                    </w:pPr>
                                    <w:r>
                                      <w:rPr>
                                        <w:w w:val="104"/>
                                      </w:rPr>
                                      <w:t>find,</w:t>
                                    </w:r>
                                    <w:r>
                                      <w:rPr>
                                        <w:spacing w:val="17"/>
                                        <w:w w:val="104"/>
                                      </w:rPr>
                                      <w:t xml:space="preserve"> </w:t>
                                    </w:r>
                                    <w:r>
                                      <w:rPr>
                                        <w:w w:val="104"/>
                                      </w:rPr>
                                      <w:t>develop</w:t>
                                    </w:r>
                                    <w:r>
                                      <w:rPr>
                                        <w:spacing w:val="17"/>
                                        <w:w w:val="104"/>
                                      </w:rPr>
                                      <w:t xml:space="preserve"> </w:t>
                                    </w:r>
                                    <w:r>
                                      <w:rPr>
                                        <w:w w:val="104"/>
                                      </w:rPr>
                                      <w:t>and</w:t>
                                    </w:r>
                                    <w:r>
                                      <w:rPr>
                                        <w:spacing w:val="17"/>
                                        <w:w w:val="104"/>
                                      </w:rPr>
                                      <w:t xml:space="preserve"> </w:t>
                                    </w:r>
                                    <w:r>
                                      <w:rPr>
                                        <w:w w:val="104"/>
                                      </w:rPr>
                                      <w:t>synthesise</w:t>
                                    </w:r>
                                    <w:r>
                                      <w:rPr>
                                        <w:spacing w:val="11"/>
                                        <w:w w:val="104"/>
                                      </w:rPr>
                                      <w:t xml:space="preserve"> </w:t>
                                    </w:r>
                                  </w:p>
                                </w:txbxContent>
                              </wps:txbx>
                              <wps:bodyPr horzOverflow="overflow" vert="horz" lIns="0" tIns="0" rIns="0" bIns="0" rtlCol="0">
                                <a:noAutofit/>
                              </wps:bodyPr>
                            </wps:wsp>
                            <wps:wsp>
                              <wps:cNvPr id="1391" name="Rectangle 1391"/>
                              <wps:cNvSpPr/>
                              <wps:spPr>
                                <a:xfrm>
                                  <a:off x="4156065" y="910149"/>
                                  <a:ext cx="3070343" cy="200479"/>
                                </a:xfrm>
                                <a:prstGeom prst="rect">
                                  <a:avLst/>
                                </a:prstGeom>
                                <a:ln>
                                  <a:noFill/>
                                </a:ln>
                              </wps:spPr>
                              <wps:txbx>
                                <w:txbxContent>
                                  <w:p w:rsidR="00105A0F" w:rsidRDefault="00CA2AC8">
                                    <w:pPr>
                                      <w:spacing w:after="160" w:line="259" w:lineRule="auto"/>
                                      <w:ind w:left="0" w:firstLine="0"/>
                                    </w:pPr>
                                    <w:r>
                                      <w:rPr>
                                        <w:w w:val="104"/>
                                      </w:rPr>
                                      <w:t>information</w:t>
                                    </w:r>
                                    <w:r>
                                      <w:rPr>
                                        <w:spacing w:val="17"/>
                                        <w:w w:val="104"/>
                                      </w:rPr>
                                      <w:t xml:space="preserve"> </w:t>
                                    </w:r>
                                    <w:r>
                                      <w:rPr>
                                        <w:w w:val="104"/>
                                      </w:rPr>
                                      <w:t>so</w:t>
                                    </w:r>
                                    <w:r>
                                      <w:rPr>
                                        <w:spacing w:val="17"/>
                                        <w:w w:val="104"/>
                                      </w:rPr>
                                      <w:t xml:space="preserve"> </w:t>
                                    </w:r>
                                    <w:r>
                                      <w:rPr>
                                        <w:w w:val="104"/>
                                      </w:rPr>
                                      <w:t>that</w:t>
                                    </w:r>
                                    <w:r>
                                      <w:rPr>
                                        <w:spacing w:val="17"/>
                                        <w:w w:val="104"/>
                                      </w:rPr>
                                      <w:t xml:space="preserve"> </w:t>
                                    </w:r>
                                    <w:r>
                                      <w:rPr>
                                        <w:w w:val="104"/>
                                      </w:rPr>
                                      <w:t>it</w:t>
                                    </w:r>
                                    <w:r>
                                      <w:rPr>
                                        <w:spacing w:val="17"/>
                                        <w:w w:val="104"/>
                                      </w:rPr>
                                      <w:t xml:space="preserve"> </w:t>
                                    </w:r>
                                    <w:r>
                                      <w:rPr>
                                        <w:w w:val="104"/>
                                      </w:rPr>
                                      <w:t>is</w:t>
                                    </w:r>
                                    <w:r>
                                      <w:rPr>
                                        <w:spacing w:val="17"/>
                                        <w:w w:val="104"/>
                                      </w:rPr>
                                      <w:t xml:space="preserve"> </w:t>
                                    </w:r>
                                    <w:r>
                                      <w:rPr>
                                        <w:w w:val="104"/>
                                      </w:rPr>
                                      <w:t>fit</w:t>
                                    </w:r>
                                    <w:r>
                                      <w:rPr>
                                        <w:spacing w:val="17"/>
                                        <w:w w:val="104"/>
                                      </w:rPr>
                                      <w:t xml:space="preserve"> </w:t>
                                    </w:r>
                                    <w:r>
                                      <w:rPr>
                                        <w:w w:val="104"/>
                                      </w:rPr>
                                      <w:t>for</w:t>
                                    </w:r>
                                    <w:r>
                                      <w:rPr>
                                        <w:spacing w:val="17"/>
                                        <w:w w:val="104"/>
                                      </w:rPr>
                                      <w:t xml:space="preserve"> </w:t>
                                    </w:r>
                                    <w:r>
                                      <w:rPr>
                                        <w:w w:val="104"/>
                                      </w:rPr>
                                      <w:t>purpose</w:t>
                                    </w:r>
                                  </w:p>
                                </w:txbxContent>
                              </wps:txbx>
                              <wps:bodyPr horzOverflow="overflow" vert="horz" lIns="0" tIns="0" rIns="0" bIns="0" rtlCol="0">
                                <a:noAutofit/>
                              </wps:bodyPr>
                            </wps:wsp>
                            <wps:wsp>
                              <wps:cNvPr id="1392" name="Rectangle 1392"/>
                              <wps:cNvSpPr/>
                              <wps:spPr>
                                <a:xfrm>
                                  <a:off x="3868073" y="1244647"/>
                                  <a:ext cx="154902" cy="199735"/>
                                </a:xfrm>
                                <a:prstGeom prst="rect">
                                  <a:avLst/>
                                </a:prstGeom>
                                <a:ln>
                                  <a:noFill/>
                                </a:ln>
                              </wps:spPr>
                              <wps:txbx>
                                <w:txbxContent>
                                  <w:p w:rsidR="00105A0F" w:rsidRDefault="00CA2AC8">
                                    <w:pPr>
                                      <w:spacing w:after="160" w:line="259" w:lineRule="auto"/>
                                      <w:ind w:left="0" w:firstLine="0"/>
                                    </w:pPr>
                                    <w:r>
                                      <w:rPr>
                                        <w:b/>
                                        <w:w w:val="110"/>
                                      </w:rPr>
                                      <w:t>7.</w:t>
                                    </w:r>
                                  </w:p>
                                </w:txbxContent>
                              </wps:txbx>
                              <wps:bodyPr horzOverflow="overflow" vert="horz" lIns="0" tIns="0" rIns="0" bIns="0" rtlCol="0">
                                <a:noAutofit/>
                              </wps:bodyPr>
                            </wps:wsp>
                            <wps:wsp>
                              <wps:cNvPr id="1393" name="Rectangle 1393"/>
                              <wps:cNvSpPr/>
                              <wps:spPr>
                                <a:xfrm>
                                  <a:off x="4156065" y="1244647"/>
                                  <a:ext cx="2985264" cy="200479"/>
                                </a:xfrm>
                                <a:prstGeom prst="rect">
                                  <a:avLst/>
                                </a:prstGeom>
                                <a:ln>
                                  <a:noFill/>
                                </a:ln>
                              </wps:spPr>
                              <wps:txbx>
                                <w:txbxContent>
                                  <w:p w:rsidR="00105A0F" w:rsidRDefault="00CA2AC8">
                                    <w:pPr>
                                      <w:spacing w:after="160" w:line="259" w:lineRule="auto"/>
                                      <w:ind w:left="0" w:firstLine="0"/>
                                    </w:pPr>
                                    <w:r>
                                      <w:rPr>
                                        <w:w w:val="103"/>
                                      </w:rPr>
                                      <w:t>explore</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and</w:t>
                                    </w:r>
                                    <w:r>
                                      <w:rPr>
                                        <w:spacing w:val="17"/>
                                        <w:w w:val="103"/>
                                      </w:rPr>
                                      <w:t xml:space="preserve"> </w:t>
                                    </w:r>
                                    <w:r>
                                      <w:rPr>
                                        <w:w w:val="103"/>
                                      </w:rPr>
                                      <w:t>other</w:t>
                                    </w:r>
                                    <w:r>
                                      <w:rPr>
                                        <w:spacing w:val="17"/>
                                        <w:w w:val="103"/>
                                      </w:rPr>
                                      <w:t xml:space="preserve"> </w:t>
                                    </w:r>
                                    <w:r>
                                      <w:rPr>
                                        <w:w w:val="103"/>
                                      </w:rPr>
                                      <w:t>people’s</w:t>
                                    </w:r>
                                    <w:r>
                                      <w:rPr>
                                        <w:spacing w:val="11"/>
                                        <w:w w:val="103"/>
                                      </w:rPr>
                                      <w:t xml:space="preserve"> </w:t>
                                    </w:r>
                                  </w:p>
                                </w:txbxContent>
                              </wps:txbx>
                              <wps:bodyPr horzOverflow="overflow" vert="horz" lIns="0" tIns="0" rIns="0" bIns="0" rtlCol="0">
                                <a:noAutofit/>
                              </wps:bodyPr>
                            </wps:wsp>
                            <wps:wsp>
                              <wps:cNvPr id="1394" name="Rectangle 1394"/>
                              <wps:cNvSpPr/>
                              <wps:spPr>
                                <a:xfrm>
                                  <a:off x="4156065" y="1435141"/>
                                  <a:ext cx="2647906" cy="200479"/>
                                </a:xfrm>
                                <a:prstGeom prst="rect">
                                  <a:avLst/>
                                </a:prstGeom>
                                <a:ln>
                                  <a:noFill/>
                                </a:ln>
                              </wps:spPr>
                              <wps:txbx>
                                <w:txbxContent>
                                  <w:p w:rsidR="00105A0F" w:rsidRDefault="00CA2AC8">
                                    <w:pPr>
                                      <w:spacing w:after="160" w:line="259" w:lineRule="auto"/>
                                      <w:ind w:left="0" w:firstLine="0"/>
                                    </w:pPr>
                                    <w:r>
                                      <w:rPr>
                                        <w:w w:val="104"/>
                                      </w:rPr>
                                      <w:t>assumptions</w:t>
                                    </w:r>
                                    <w:r>
                                      <w:rPr>
                                        <w:spacing w:val="17"/>
                                        <w:w w:val="104"/>
                                      </w:rPr>
                                      <w:t xml:space="preserve"> </w:t>
                                    </w:r>
                                    <w:r>
                                      <w:rPr>
                                        <w:w w:val="104"/>
                                      </w:rPr>
                                      <w:t>and</w:t>
                                    </w:r>
                                    <w:r>
                                      <w:rPr>
                                        <w:spacing w:val="17"/>
                                        <w:w w:val="104"/>
                                      </w:rPr>
                                      <w:t xml:space="preserve"> </w:t>
                                    </w:r>
                                    <w:r>
                                      <w:rPr>
                                        <w:w w:val="104"/>
                                      </w:rPr>
                                      <w:t>aspirations</w:t>
                                    </w:r>
                                    <w:r>
                                      <w:rPr>
                                        <w:spacing w:val="17"/>
                                        <w:w w:val="104"/>
                                      </w:rPr>
                                      <w:t xml:space="preserve"> </w:t>
                                    </w:r>
                                    <w:r>
                                      <w:rPr>
                                        <w:w w:val="104"/>
                                      </w:rPr>
                                      <w:t>and</w:t>
                                    </w:r>
                                    <w:r>
                                      <w:rPr>
                                        <w:spacing w:val="11"/>
                                        <w:w w:val="104"/>
                                      </w:rPr>
                                      <w:t xml:space="preserve"> </w:t>
                                    </w:r>
                                  </w:p>
                                </w:txbxContent>
                              </wps:txbx>
                              <wps:bodyPr horzOverflow="overflow" vert="horz" lIns="0" tIns="0" rIns="0" bIns="0" rtlCol="0">
                                <a:noAutofit/>
                              </wps:bodyPr>
                            </wps:wsp>
                            <wps:wsp>
                              <wps:cNvPr id="1395" name="Rectangle 1395"/>
                              <wps:cNvSpPr/>
                              <wps:spPr>
                                <a:xfrm>
                                  <a:off x="4156065" y="1625636"/>
                                  <a:ext cx="2373942" cy="200479"/>
                                </a:xfrm>
                                <a:prstGeom prst="rect">
                                  <a:avLst/>
                                </a:prstGeom>
                                <a:ln>
                                  <a:noFill/>
                                </a:ln>
                              </wps:spPr>
                              <wps:txbx>
                                <w:txbxContent>
                                  <w:p w:rsidR="00105A0F" w:rsidRDefault="00CA2AC8">
                                    <w:pPr>
                                      <w:spacing w:after="160" w:line="259" w:lineRule="auto"/>
                                      <w:ind w:left="0" w:firstLine="0"/>
                                    </w:pPr>
                                    <w:r>
                                      <w:rPr>
                                        <w:w w:val="104"/>
                                      </w:rPr>
                                      <w:t>make</w:t>
                                    </w:r>
                                    <w:r>
                                      <w:rPr>
                                        <w:spacing w:val="17"/>
                                        <w:w w:val="104"/>
                                      </w:rPr>
                                      <w:t xml:space="preserve"> </w:t>
                                    </w:r>
                                    <w:r>
                                      <w:rPr>
                                        <w:w w:val="104"/>
                                      </w:rPr>
                                      <w:t>best</w:t>
                                    </w:r>
                                    <w:r>
                                      <w:rPr>
                                        <w:spacing w:val="17"/>
                                        <w:w w:val="104"/>
                                      </w:rPr>
                                      <w:t xml:space="preserve"> </w:t>
                                    </w:r>
                                    <w:r>
                                      <w:rPr>
                                        <w:w w:val="104"/>
                                      </w:rPr>
                                      <w:t>use</w:t>
                                    </w:r>
                                    <w:r>
                                      <w:rPr>
                                        <w:spacing w:val="17"/>
                                        <w:w w:val="104"/>
                                      </w:rPr>
                                      <w:t xml:space="preserve"> </w:t>
                                    </w:r>
                                    <w:r>
                                      <w:rPr>
                                        <w:w w:val="104"/>
                                      </w:rPr>
                                      <w:t>of</w:t>
                                    </w:r>
                                    <w:r>
                                      <w:rPr>
                                        <w:spacing w:val="17"/>
                                        <w:w w:val="104"/>
                                      </w:rPr>
                                      <w:t xml:space="preserve"> </w:t>
                                    </w:r>
                                    <w:r>
                                      <w:rPr>
                                        <w:w w:val="104"/>
                                      </w:rPr>
                                      <w:t>this</w:t>
                                    </w:r>
                                    <w:r>
                                      <w:rPr>
                                        <w:spacing w:val="17"/>
                                        <w:w w:val="104"/>
                                      </w:rPr>
                                      <w:t xml:space="preserve"> </w:t>
                                    </w:r>
                                    <w:r>
                                      <w:rPr>
                                        <w:w w:val="104"/>
                                      </w:rPr>
                                      <w:t>in</w:t>
                                    </w:r>
                                    <w:r>
                                      <w:rPr>
                                        <w:spacing w:val="17"/>
                                        <w:w w:val="104"/>
                                      </w:rPr>
                                      <w:t xml:space="preserve"> </w:t>
                                    </w:r>
                                    <w:r>
                                      <w:rPr>
                                        <w:w w:val="104"/>
                                      </w:rPr>
                                      <w:t>their</w:t>
                                    </w:r>
                                    <w:r>
                                      <w:rPr>
                                        <w:spacing w:val="11"/>
                                        <w:w w:val="104"/>
                                      </w:rPr>
                                      <w:t xml:space="preserve"> </w:t>
                                    </w:r>
                                  </w:p>
                                </w:txbxContent>
                              </wps:txbx>
                              <wps:bodyPr horzOverflow="overflow" vert="horz" lIns="0" tIns="0" rIns="0" bIns="0" rtlCol="0">
                                <a:noAutofit/>
                              </wps:bodyPr>
                            </wps:wsp>
                            <wps:wsp>
                              <wps:cNvPr id="1396" name="Rectangle 1396"/>
                              <wps:cNvSpPr/>
                              <wps:spPr>
                                <a:xfrm>
                                  <a:off x="4156065" y="1816130"/>
                                  <a:ext cx="1290128" cy="200479"/>
                                </a:xfrm>
                                <a:prstGeom prst="rect">
                                  <a:avLst/>
                                </a:prstGeom>
                                <a:ln>
                                  <a:noFill/>
                                </a:ln>
                              </wps:spPr>
                              <wps:txbx>
                                <w:txbxContent>
                                  <w:p w:rsidR="00105A0F" w:rsidRDefault="00CA2AC8">
                                    <w:pPr>
                                      <w:spacing w:after="160" w:line="259" w:lineRule="auto"/>
                                      <w:ind w:left="0" w:firstLine="0"/>
                                    </w:pPr>
                                    <w:r>
                                      <w:rPr>
                                        <w:w w:val="106"/>
                                      </w:rPr>
                                      <w:t>decision-making</w:t>
                                    </w:r>
                                  </w:p>
                                </w:txbxContent>
                              </wps:txbx>
                              <wps:bodyPr horzOverflow="overflow" vert="horz" lIns="0" tIns="0" rIns="0" bIns="0" rtlCol="0">
                                <a:noAutofit/>
                              </wps:bodyPr>
                            </wps:wsp>
                            <wps:wsp>
                              <wps:cNvPr id="1397" name="Rectangle 1397"/>
                              <wps:cNvSpPr/>
                              <wps:spPr>
                                <a:xfrm>
                                  <a:off x="3868073" y="2150628"/>
                                  <a:ext cx="154902" cy="199735"/>
                                </a:xfrm>
                                <a:prstGeom prst="rect">
                                  <a:avLst/>
                                </a:prstGeom>
                                <a:ln>
                                  <a:noFill/>
                                </a:ln>
                              </wps:spPr>
                              <wps:txbx>
                                <w:txbxContent>
                                  <w:p w:rsidR="00105A0F" w:rsidRDefault="00CA2AC8">
                                    <w:pPr>
                                      <w:spacing w:after="160" w:line="259" w:lineRule="auto"/>
                                      <w:ind w:left="0" w:firstLine="0"/>
                                    </w:pPr>
                                    <w:r>
                                      <w:rPr>
                                        <w:b/>
                                        <w:w w:val="110"/>
                                      </w:rPr>
                                      <w:t>8.</w:t>
                                    </w:r>
                                  </w:p>
                                </w:txbxContent>
                              </wps:txbx>
                              <wps:bodyPr horzOverflow="overflow" vert="horz" lIns="0" tIns="0" rIns="0" bIns="0" rtlCol="0">
                                <a:noAutofit/>
                              </wps:bodyPr>
                            </wps:wsp>
                            <wps:wsp>
                              <wps:cNvPr id="1398" name="Rectangle 1398"/>
                              <wps:cNvSpPr/>
                              <wps:spPr>
                                <a:xfrm>
                                  <a:off x="4156065" y="2150628"/>
                                  <a:ext cx="3010497" cy="200479"/>
                                </a:xfrm>
                                <a:prstGeom prst="rect">
                                  <a:avLst/>
                                </a:prstGeom>
                                <a:ln>
                                  <a:noFill/>
                                </a:ln>
                              </wps:spPr>
                              <wps:txbx>
                                <w:txbxContent>
                                  <w:p w:rsidR="00105A0F" w:rsidRDefault="00CA2AC8">
                                    <w:pPr>
                                      <w:spacing w:after="160" w:line="259" w:lineRule="auto"/>
                                      <w:ind w:left="0" w:firstLine="0"/>
                                    </w:pPr>
                                    <w:r>
                                      <w:rPr>
                                        <w:w w:val="103"/>
                                      </w:rPr>
                                      <w:t>use</w:t>
                                    </w:r>
                                    <w:r>
                                      <w:rPr>
                                        <w:spacing w:val="17"/>
                                        <w:w w:val="103"/>
                                      </w:rPr>
                                      <w:t xml:space="preserve"> </w:t>
                                    </w:r>
                                    <w:r>
                                      <w:rPr>
                                        <w:w w:val="103"/>
                                      </w:rPr>
                                      <w:t>innovative</w:t>
                                    </w:r>
                                    <w:r>
                                      <w:rPr>
                                        <w:spacing w:val="17"/>
                                        <w:w w:val="103"/>
                                      </w:rPr>
                                      <w:t xml:space="preserve"> </w:t>
                                    </w:r>
                                    <w:r>
                                      <w:rPr>
                                        <w:w w:val="103"/>
                                      </w:rPr>
                                      <w:t>approaches</w:t>
                                    </w:r>
                                    <w:r>
                                      <w:rPr>
                                        <w:spacing w:val="17"/>
                                        <w:w w:val="103"/>
                                      </w:rPr>
                                      <w:t xml:space="preserve"> </w:t>
                                    </w:r>
                                    <w:r>
                                      <w:rPr>
                                        <w:w w:val="103"/>
                                      </w:rPr>
                                      <w:t>to</w:t>
                                    </w:r>
                                    <w:r>
                                      <w:rPr>
                                        <w:spacing w:val="17"/>
                                        <w:w w:val="103"/>
                                      </w:rPr>
                                      <w:t xml:space="preserve"> </w:t>
                                    </w:r>
                                    <w:r>
                                      <w:rPr>
                                        <w:w w:val="103"/>
                                      </w:rPr>
                                      <w:t>identify</w:t>
                                    </w:r>
                                    <w:r>
                                      <w:rPr>
                                        <w:spacing w:val="11"/>
                                        <w:w w:val="103"/>
                                      </w:rPr>
                                      <w:t xml:space="preserve"> </w:t>
                                    </w:r>
                                  </w:p>
                                </w:txbxContent>
                              </wps:txbx>
                              <wps:bodyPr horzOverflow="overflow" vert="horz" lIns="0" tIns="0" rIns="0" bIns="0" rtlCol="0">
                                <a:noAutofit/>
                              </wps:bodyPr>
                            </wps:wsp>
                            <wps:wsp>
                              <wps:cNvPr id="1399" name="Rectangle 1399"/>
                              <wps:cNvSpPr/>
                              <wps:spPr>
                                <a:xfrm>
                                  <a:off x="4156065" y="2341122"/>
                                  <a:ext cx="2644432" cy="200479"/>
                                </a:xfrm>
                                <a:prstGeom prst="rect">
                                  <a:avLst/>
                                </a:prstGeom>
                                <a:ln>
                                  <a:noFill/>
                                </a:ln>
                              </wps:spPr>
                              <wps:txbx>
                                <w:txbxContent>
                                  <w:p w:rsidR="00105A0F" w:rsidRDefault="00CA2AC8">
                                    <w:pPr>
                                      <w:spacing w:after="160" w:line="259" w:lineRule="auto"/>
                                      <w:ind w:left="0" w:firstLine="0"/>
                                    </w:pPr>
                                    <w:r>
                                      <w:rPr>
                                        <w:w w:val="103"/>
                                      </w:rPr>
                                      <w:t>opportunities</w:t>
                                    </w:r>
                                    <w:r>
                                      <w:rPr>
                                        <w:spacing w:val="17"/>
                                        <w:w w:val="103"/>
                                      </w:rPr>
                                      <w:t xml:space="preserve"> </w:t>
                                    </w:r>
                                    <w:r>
                                      <w:rPr>
                                        <w:w w:val="103"/>
                                      </w:rPr>
                                      <w:t>and</w:t>
                                    </w:r>
                                    <w:r>
                                      <w:rPr>
                                        <w:spacing w:val="17"/>
                                        <w:w w:val="103"/>
                                      </w:rPr>
                                      <w:t xml:space="preserve"> </w:t>
                                    </w:r>
                                    <w:r>
                                      <w:rPr>
                                        <w:w w:val="103"/>
                                      </w:rPr>
                                      <w:t>solve</w:t>
                                    </w:r>
                                    <w:r>
                                      <w:rPr>
                                        <w:spacing w:val="17"/>
                                        <w:w w:val="103"/>
                                      </w:rPr>
                                      <w:t xml:space="preserve"> </w:t>
                                    </w:r>
                                    <w:r>
                                      <w:rPr>
                                        <w:w w:val="103"/>
                                      </w:rPr>
                                      <w:t>problems</w:t>
                                    </w:r>
                                  </w:p>
                                </w:txbxContent>
                              </wps:txbx>
                              <wps:bodyPr horzOverflow="overflow" vert="horz" lIns="0" tIns="0" rIns="0" bIns="0" rtlCol="0">
                                <a:noAutofit/>
                              </wps:bodyPr>
                            </wps:wsp>
                            <wps:wsp>
                              <wps:cNvPr id="1400" name="Rectangle 1400"/>
                              <wps:cNvSpPr/>
                              <wps:spPr>
                                <a:xfrm>
                                  <a:off x="3868073" y="2675620"/>
                                  <a:ext cx="154902" cy="199735"/>
                                </a:xfrm>
                                <a:prstGeom prst="rect">
                                  <a:avLst/>
                                </a:prstGeom>
                                <a:ln>
                                  <a:noFill/>
                                </a:ln>
                              </wps:spPr>
                              <wps:txbx>
                                <w:txbxContent>
                                  <w:p w:rsidR="00105A0F" w:rsidRDefault="00CA2AC8">
                                    <w:pPr>
                                      <w:spacing w:after="160" w:line="259" w:lineRule="auto"/>
                                      <w:ind w:left="0" w:firstLine="0"/>
                                    </w:pPr>
                                    <w:r>
                                      <w:rPr>
                                        <w:b/>
                                        <w:w w:val="110"/>
                                      </w:rPr>
                                      <w:t>9.</w:t>
                                    </w:r>
                                  </w:p>
                                </w:txbxContent>
                              </wps:txbx>
                              <wps:bodyPr horzOverflow="overflow" vert="horz" lIns="0" tIns="0" rIns="0" bIns="0" rtlCol="0">
                                <a:noAutofit/>
                              </wps:bodyPr>
                            </wps:wsp>
                            <wps:wsp>
                              <wps:cNvPr id="1401" name="Rectangle 1401"/>
                              <wps:cNvSpPr/>
                              <wps:spPr>
                                <a:xfrm>
                                  <a:off x="4156065" y="2675620"/>
                                  <a:ext cx="3529885" cy="200479"/>
                                </a:xfrm>
                                <a:prstGeom prst="rect">
                                  <a:avLst/>
                                </a:prstGeom>
                                <a:ln>
                                  <a:noFill/>
                                </a:ln>
                              </wps:spPr>
                              <wps:txbx>
                                <w:txbxContent>
                                  <w:p w:rsidR="00105A0F" w:rsidRDefault="00CA2AC8">
                                    <w:pPr>
                                      <w:spacing w:after="160" w:line="259" w:lineRule="auto"/>
                                      <w:ind w:left="0" w:firstLine="0"/>
                                    </w:pPr>
                                    <w:r>
                                      <w:rPr>
                                        <w:w w:val="104"/>
                                      </w:rPr>
                                      <w:t>communicate</w:t>
                                    </w:r>
                                    <w:r>
                                      <w:rPr>
                                        <w:spacing w:val="17"/>
                                        <w:w w:val="104"/>
                                      </w:rPr>
                                      <w:t xml:space="preserve"> </w:t>
                                    </w:r>
                                    <w:r>
                                      <w:rPr>
                                        <w:w w:val="104"/>
                                      </w:rPr>
                                      <w:t>confidently</w:t>
                                    </w:r>
                                    <w:r>
                                      <w:rPr>
                                        <w:spacing w:val="17"/>
                                        <w:w w:val="104"/>
                                      </w:rPr>
                                      <w:t xml:space="preserve"> </w:t>
                                    </w:r>
                                    <w:r>
                                      <w:rPr>
                                        <w:w w:val="104"/>
                                      </w:rPr>
                                      <w:t>and</w:t>
                                    </w:r>
                                    <w:r>
                                      <w:rPr>
                                        <w:spacing w:val="17"/>
                                        <w:w w:val="104"/>
                                      </w:rPr>
                                      <w:t xml:space="preserve"> </w:t>
                                    </w:r>
                                    <w:r>
                                      <w:rPr>
                                        <w:w w:val="104"/>
                                      </w:rPr>
                                      <w:t>coherently,</w:t>
                                    </w:r>
                                    <w:r>
                                      <w:rPr>
                                        <w:spacing w:val="17"/>
                                        <w:w w:val="104"/>
                                      </w:rPr>
                                      <w:t xml:space="preserve"> </w:t>
                                    </w:r>
                                    <w:r>
                                      <w:rPr>
                                        <w:w w:val="104"/>
                                      </w:rPr>
                                      <w:t>in</w:t>
                                    </w:r>
                                    <w:r>
                                      <w:rPr>
                                        <w:spacing w:val="11"/>
                                        <w:w w:val="104"/>
                                      </w:rPr>
                                      <w:t xml:space="preserve"> </w:t>
                                    </w:r>
                                  </w:p>
                                </w:txbxContent>
                              </wps:txbx>
                              <wps:bodyPr horzOverflow="overflow" vert="horz" lIns="0" tIns="0" rIns="0" bIns="0" rtlCol="0">
                                <a:noAutofit/>
                              </wps:bodyPr>
                            </wps:wsp>
                            <wps:wsp>
                              <wps:cNvPr id="1402" name="Rectangle 1402"/>
                              <wps:cNvSpPr/>
                              <wps:spPr>
                                <a:xfrm>
                                  <a:off x="4156065" y="2866114"/>
                                  <a:ext cx="3188197" cy="200479"/>
                                </a:xfrm>
                                <a:prstGeom prst="rect">
                                  <a:avLst/>
                                </a:prstGeom>
                                <a:ln>
                                  <a:noFill/>
                                </a:ln>
                              </wps:spPr>
                              <wps:txbx>
                                <w:txbxContent>
                                  <w:p w:rsidR="00105A0F" w:rsidRDefault="00CA2AC8">
                                    <w:pPr>
                                      <w:spacing w:after="160" w:line="259" w:lineRule="auto"/>
                                      <w:ind w:left="0" w:firstLine="0"/>
                                    </w:pPr>
                                    <w:r>
                                      <w:rPr>
                                        <w:w w:val="104"/>
                                      </w:rPr>
                                      <w:t>English</w:t>
                                    </w:r>
                                    <w:r>
                                      <w:rPr>
                                        <w:spacing w:val="17"/>
                                        <w:w w:val="104"/>
                                      </w:rPr>
                                      <w:t xml:space="preserve"> </w:t>
                                    </w:r>
                                    <w:r>
                                      <w:rPr>
                                        <w:w w:val="104"/>
                                      </w:rPr>
                                      <w:t>or</w:t>
                                    </w:r>
                                    <w:r>
                                      <w:rPr>
                                        <w:spacing w:val="17"/>
                                        <w:w w:val="104"/>
                                      </w:rPr>
                                      <w:t xml:space="preserve"> </w:t>
                                    </w:r>
                                    <w:r>
                                      <w:rPr>
                                        <w:w w:val="104"/>
                                      </w:rPr>
                                      <w:t>Welsh,</w:t>
                                    </w:r>
                                    <w:r>
                                      <w:rPr>
                                        <w:spacing w:val="17"/>
                                        <w:w w:val="104"/>
                                      </w:rPr>
                                      <w:t xml:space="preserve"> </w:t>
                                    </w:r>
                                    <w:r>
                                      <w:rPr>
                                        <w:w w:val="104"/>
                                      </w:rPr>
                                      <w:t>as</w:t>
                                    </w:r>
                                    <w:r>
                                      <w:rPr>
                                        <w:spacing w:val="17"/>
                                        <w:w w:val="104"/>
                                      </w:rPr>
                                      <w:t xml:space="preserve"> </w:t>
                                    </w:r>
                                    <w:r>
                                      <w:rPr>
                                        <w:w w:val="104"/>
                                      </w:rPr>
                                      <w:t>appropriate,</w:t>
                                    </w:r>
                                    <w:r>
                                      <w:rPr>
                                        <w:spacing w:val="17"/>
                                        <w:w w:val="104"/>
                                      </w:rPr>
                                      <w:t xml:space="preserve"> </w:t>
                                    </w:r>
                                    <w:r>
                                      <w:rPr>
                                        <w:w w:val="104"/>
                                      </w:rPr>
                                      <w:t>about</w:t>
                                    </w:r>
                                    <w:r>
                                      <w:rPr>
                                        <w:spacing w:val="11"/>
                                        <w:w w:val="104"/>
                                      </w:rPr>
                                      <w:t xml:space="preserve"> </w:t>
                                    </w:r>
                                  </w:p>
                                </w:txbxContent>
                              </wps:txbx>
                              <wps:bodyPr horzOverflow="overflow" vert="horz" lIns="0" tIns="0" rIns="0" bIns="0" rtlCol="0">
                                <a:noAutofit/>
                              </wps:bodyPr>
                            </wps:wsp>
                            <wps:wsp>
                              <wps:cNvPr id="1403" name="Rectangle 1403"/>
                              <wps:cNvSpPr/>
                              <wps:spPr>
                                <a:xfrm>
                                  <a:off x="4156065" y="3056609"/>
                                  <a:ext cx="3258393" cy="200479"/>
                                </a:xfrm>
                                <a:prstGeom prst="rect">
                                  <a:avLst/>
                                </a:prstGeom>
                                <a:ln>
                                  <a:noFill/>
                                </a:ln>
                              </wps:spPr>
                              <wps:txbx>
                                <w:txbxContent>
                                  <w:p w:rsidR="00105A0F" w:rsidRDefault="00CA2AC8">
                                    <w:pPr>
                                      <w:spacing w:after="160" w:line="259" w:lineRule="auto"/>
                                      <w:ind w:left="0" w:firstLine="0"/>
                                    </w:pPr>
                                    <w:r>
                                      <w:rPr>
                                        <w:w w:val="105"/>
                                      </w:rPr>
                                      <w:t>careers</w:t>
                                    </w:r>
                                    <w:r>
                                      <w:rPr>
                                        <w:spacing w:val="17"/>
                                        <w:w w:val="105"/>
                                      </w:rPr>
                                      <w:t xml:space="preserve"> </w:t>
                                    </w:r>
                                    <w:r>
                                      <w:rPr>
                                        <w:w w:val="105"/>
                                      </w:rPr>
                                      <w:t>and</w:t>
                                    </w:r>
                                    <w:r>
                                      <w:rPr>
                                        <w:spacing w:val="17"/>
                                        <w:w w:val="105"/>
                                      </w:rPr>
                                      <w:t xml:space="preserve"> </w:t>
                                    </w:r>
                                    <w:r>
                                      <w:rPr>
                                        <w:w w:val="105"/>
                                      </w:rPr>
                                      <w:t>the</w:t>
                                    </w:r>
                                    <w:r>
                                      <w:rPr>
                                        <w:spacing w:val="17"/>
                                        <w:w w:val="105"/>
                                      </w:rPr>
                                      <w:t xml:space="preserve"> </w:t>
                                    </w:r>
                                    <w:r>
                                      <w:rPr>
                                        <w:w w:val="105"/>
                                      </w:rPr>
                                      <w:t>world</w:t>
                                    </w:r>
                                    <w:r>
                                      <w:rPr>
                                        <w:spacing w:val="17"/>
                                        <w:w w:val="105"/>
                                      </w:rPr>
                                      <w:t xml:space="preserve"> </w:t>
                                    </w:r>
                                    <w:r>
                                      <w:rPr>
                                        <w:w w:val="105"/>
                                      </w:rPr>
                                      <w:t>of</w:t>
                                    </w:r>
                                    <w:r>
                                      <w:rPr>
                                        <w:spacing w:val="17"/>
                                        <w:w w:val="105"/>
                                      </w:rPr>
                                      <w:t xml:space="preserve"> </w:t>
                                    </w:r>
                                    <w:r>
                                      <w:rPr>
                                        <w:w w:val="105"/>
                                      </w:rPr>
                                      <w:t>work</w:t>
                                    </w:r>
                                    <w:r>
                                      <w:rPr>
                                        <w:spacing w:val="17"/>
                                        <w:w w:val="105"/>
                                      </w:rPr>
                                      <w:t xml:space="preserve"> </w:t>
                                    </w:r>
                                    <w:r>
                                      <w:rPr>
                                        <w:w w:val="105"/>
                                      </w:rPr>
                                      <w:t>in</w:t>
                                    </w:r>
                                    <w:r>
                                      <w:rPr>
                                        <w:spacing w:val="17"/>
                                        <w:w w:val="105"/>
                                      </w:rPr>
                                      <w:t xml:space="preserve"> </w:t>
                                    </w:r>
                                    <w:r>
                                      <w:rPr>
                                        <w:w w:val="105"/>
                                      </w:rPr>
                                      <w:t>a</w:t>
                                    </w:r>
                                    <w:r>
                                      <w:rPr>
                                        <w:spacing w:val="17"/>
                                        <w:w w:val="105"/>
                                      </w:rPr>
                                      <w:t xml:space="preserve"> </w:t>
                                    </w:r>
                                    <w:r>
                                      <w:rPr>
                                        <w:w w:val="105"/>
                                      </w:rPr>
                                      <w:t>wide</w:t>
                                    </w:r>
                                    <w:r>
                                      <w:rPr>
                                        <w:spacing w:val="11"/>
                                        <w:w w:val="105"/>
                                      </w:rPr>
                                      <w:t xml:space="preserve"> </w:t>
                                    </w:r>
                                  </w:p>
                                </w:txbxContent>
                              </wps:txbx>
                              <wps:bodyPr horzOverflow="overflow" vert="horz" lIns="0" tIns="0" rIns="0" bIns="0" rtlCol="0">
                                <a:noAutofit/>
                              </wps:bodyPr>
                            </wps:wsp>
                            <wps:wsp>
                              <wps:cNvPr id="1404" name="Rectangle 1404"/>
                              <wps:cNvSpPr/>
                              <wps:spPr>
                                <a:xfrm>
                                  <a:off x="4156065" y="3247103"/>
                                  <a:ext cx="1393284" cy="200479"/>
                                </a:xfrm>
                                <a:prstGeom prst="rect">
                                  <a:avLst/>
                                </a:prstGeom>
                                <a:ln>
                                  <a:noFill/>
                                </a:ln>
                              </wps:spPr>
                              <wps:txbx>
                                <w:txbxContent>
                                  <w:p w:rsidR="00105A0F" w:rsidRDefault="00CA2AC8">
                                    <w:pPr>
                                      <w:spacing w:after="160" w:line="259" w:lineRule="auto"/>
                                      <w:ind w:left="0" w:firstLine="0"/>
                                    </w:pPr>
                                    <w:r>
                                      <w:rPr>
                                        <w:w w:val="105"/>
                                      </w:rPr>
                                      <w:t>range</w:t>
                                    </w:r>
                                    <w:r>
                                      <w:rPr>
                                        <w:spacing w:val="17"/>
                                        <w:w w:val="105"/>
                                      </w:rPr>
                                      <w:t xml:space="preserve"> </w:t>
                                    </w:r>
                                    <w:r>
                                      <w:rPr>
                                        <w:w w:val="105"/>
                                      </w:rPr>
                                      <w:t>of</w:t>
                                    </w:r>
                                    <w:r>
                                      <w:rPr>
                                        <w:spacing w:val="17"/>
                                        <w:w w:val="105"/>
                                      </w:rPr>
                                      <w:t xml:space="preserve"> </w:t>
                                    </w:r>
                                    <w:r>
                                      <w:rPr>
                                        <w:w w:val="105"/>
                                      </w:rPr>
                                      <w:t>contexts</w:t>
                                    </w:r>
                                  </w:p>
                                </w:txbxContent>
                              </wps:txbx>
                              <wps:bodyPr horzOverflow="overflow" vert="horz" lIns="0" tIns="0" rIns="0" bIns="0" rtlCol="0">
                                <a:noAutofit/>
                              </wps:bodyPr>
                            </wps:wsp>
                            <wps:wsp>
                              <wps:cNvPr id="1405" name="Rectangle 1405"/>
                              <wps:cNvSpPr/>
                              <wps:spPr>
                                <a:xfrm>
                                  <a:off x="876019" y="104356"/>
                                  <a:ext cx="544760" cy="245131"/>
                                </a:xfrm>
                                <a:prstGeom prst="rect">
                                  <a:avLst/>
                                </a:prstGeom>
                                <a:ln>
                                  <a:noFill/>
                                </a:ln>
                              </wps:spPr>
                              <wps:txbx>
                                <w:txbxContent>
                                  <w:p w:rsidR="00105A0F" w:rsidRDefault="00CA2AC8">
                                    <w:pPr>
                                      <w:spacing w:after="160" w:line="259" w:lineRule="auto"/>
                                      <w:ind w:left="0" w:firstLine="0"/>
                                    </w:pPr>
                                    <w:r>
                                      <w:rPr>
                                        <w:b/>
                                        <w:color w:val="FFFFFF"/>
                                        <w:w w:val="122"/>
                                        <w:sz w:val="27"/>
                                      </w:rPr>
                                      <w:t>Skills</w:t>
                                    </w:r>
                                  </w:p>
                                </w:txbxContent>
                              </wps:txbx>
                              <wps:bodyPr horzOverflow="overflow" vert="horz" lIns="0" tIns="0" rIns="0" bIns="0" rtlCol="0">
                                <a:noAutofit/>
                              </wps:bodyPr>
                            </wps:wsp>
                            <wps:wsp>
                              <wps:cNvPr id="1406" name="Shape 1406"/>
                              <wps:cNvSpPr/>
                              <wps:spPr>
                                <a:xfrm>
                                  <a:off x="3363314" y="3173832"/>
                                  <a:ext cx="347307" cy="347294"/>
                                </a:xfrm>
                                <a:custGeom>
                                  <a:avLst/>
                                  <a:gdLst/>
                                  <a:ahLst/>
                                  <a:cxnLst/>
                                  <a:rect l="0" t="0" r="0" b="0"/>
                                  <a:pathLst>
                                    <a:path w="347307" h="347294">
                                      <a:moveTo>
                                        <a:pt x="173647" y="0"/>
                                      </a:moveTo>
                                      <a:cubicBezTo>
                                        <a:pt x="269507" y="0"/>
                                        <a:pt x="347307" y="77788"/>
                                        <a:pt x="347307" y="173647"/>
                                      </a:cubicBezTo>
                                      <a:cubicBezTo>
                                        <a:pt x="347307" y="269494"/>
                                        <a:pt x="269507" y="347294"/>
                                        <a:pt x="173647" y="347294"/>
                                      </a:cubicBezTo>
                                      <a:cubicBezTo>
                                        <a:pt x="77788" y="347294"/>
                                        <a:pt x="0" y="269494"/>
                                        <a:pt x="0" y="173647"/>
                                      </a:cubicBezTo>
                                      <a:cubicBezTo>
                                        <a:pt x="0" y="77788"/>
                                        <a:pt x="77788" y="0"/>
                                        <a:pt x="17364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408" name="Shape 1408"/>
                              <wps:cNvSpPr/>
                              <wps:spPr>
                                <a:xfrm>
                                  <a:off x="3500855" y="3333179"/>
                                  <a:ext cx="130518" cy="130505"/>
                                </a:xfrm>
                                <a:custGeom>
                                  <a:avLst/>
                                  <a:gdLst/>
                                  <a:ahLst/>
                                  <a:cxnLst/>
                                  <a:rect l="0" t="0" r="0" b="0"/>
                                  <a:pathLst>
                                    <a:path w="130518" h="130505">
                                      <a:moveTo>
                                        <a:pt x="20756" y="1600"/>
                                      </a:moveTo>
                                      <a:cubicBezTo>
                                        <a:pt x="24968" y="1600"/>
                                        <a:pt x="29178" y="3206"/>
                                        <a:pt x="32385" y="6413"/>
                                      </a:cubicBezTo>
                                      <a:lnTo>
                                        <a:pt x="65253" y="39294"/>
                                      </a:lnTo>
                                      <a:lnTo>
                                        <a:pt x="98133" y="6426"/>
                                      </a:lnTo>
                                      <a:cubicBezTo>
                                        <a:pt x="104559" y="0"/>
                                        <a:pt x="114973" y="0"/>
                                        <a:pt x="121399" y="6426"/>
                                      </a:cubicBezTo>
                                      <a:lnTo>
                                        <a:pt x="124092" y="9106"/>
                                      </a:lnTo>
                                      <a:cubicBezTo>
                                        <a:pt x="130518" y="15532"/>
                                        <a:pt x="130518" y="25958"/>
                                        <a:pt x="124092" y="32385"/>
                                      </a:cubicBezTo>
                                      <a:lnTo>
                                        <a:pt x="91224" y="65253"/>
                                      </a:lnTo>
                                      <a:lnTo>
                                        <a:pt x="124092" y="98120"/>
                                      </a:lnTo>
                                      <a:cubicBezTo>
                                        <a:pt x="130518" y="104546"/>
                                        <a:pt x="130518" y="114960"/>
                                        <a:pt x="124092" y="121386"/>
                                      </a:cubicBezTo>
                                      <a:lnTo>
                                        <a:pt x="121399" y="124078"/>
                                      </a:lnTo>
                                      <a:cubicBezTo>
                                        <a:pt x="114973" y="130505"/>
                                        <a:pt x="104559" y="130505"/>
                                        <a:pt x="98133" y="124078"/>
                                      </a:cubicBezTo>
                                      <a:lnTo>
                                        <a:pt x="65265" y="91211"/>
                                      </a:lnTo>
                                      <a:lnTo>
                                        <a:pt x="32398" y="124078"/>
                                      </a:lnTo>
                                      <a:cubicBezTo>
                                        <a:pt x="25959" y="130505"/>
                                        <a:pt x="15545" y="130505"/>
                                        <a:pt x="9118" y="124078"/>
                                      </a:cubicBezTo>
                                      <a:lnTo>
                                        <a:pt x="6426" y="121386"/>
                                      </a:lnTo>
                                      <a:cubicBezTo>
                                        <a:pt x="0" y="114960"/>
                                        <a:pt x="0" y="104546"/>
                                        <a:pt x="6426" y="98120"/>
                                      </a:cubicBezTo>
                                      <a:lnTo>
                                        <a:pt x="39294" y="65253"/>
                                      </a:lnTo>
                                      <a:lnTo>
                                        <a:pt x="6426" y="32385"/>
                                      </a:lnTo>
                                      <a:cubicBezTo>
                                        <a:pt x="0" y="25958"/>
                                        <a:pt x="0" y="15532"/>
                                        <a:pt x="6426" y="9106"/>
                                      </a:cubicBezTo>
                                      <a:lnTo>
                                        <a:pt x="9118" y="6426"/>
                                      </a:lnTo>
                                      <a:cubicBezTo>
                                        <a:pt x="12332" y="3206"/>
                                        <a:pt x="16545" y="1600"/>
                                        <a:pt x="20756" y="160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3500855" y="3333166"/>
                                  <a:ext cx="130518" cy="130518"/>
                                </a:xfrm>
                                <a:custGeom>
                                  <a:avLst/>
                                  <a:gdLst/>
                                  <a:ahLst/>
                                  <a:cxnLst/>
                                  <a:rect l="0" t="0" r="0" b="0"/>
                                  <a:pathLst>
                                    <a:path w="130518" h="130518">
                                      <a:moveTo>
                                        <a:pt x="124092" y="98133"/>
                                      </a:moveTo>
                                      <a:lnTo>
                                        <a:pt x="91224" y="65266"/>
                                      </a:lnTo>
                                      <a:lnTo>
                                        <a:pt x="124092" y="32398"/>
                                      </a:lnTo>
                                      <a:cubicBezTo>
                                        <a:pt x="130518" y="25971"/>
                                        <a:pt x="130518" y="15545"/>
                                        <a:pt x="124092" y="9119"/>
                                      </a:cubicBezTo>
                                      <a:lnTo>
                                        <a:pt x="121399" y="6439"/>
                                      </a:lnTo>
                                      <a:cubicBezTo>
                                        <a:pt x="114973" y="13"/>
                                        <a:pt x="104559" y="13"/>
                                        <a:pt x="98133" y="6439"/>
                                      </a:cubicBezTo>
                                      <a:lnTo>
                                        <a:pt x="65253" y="39307"/>
                                      </a:lnTo>
                                      <a:lnTo>
                                        <a:pt x="32385" y="6426"/>
                                      </a:lnTo>
                                      <a:cubicBezTo>
                                        <a:pt x="25971" y="13"/>
                                        <a:pt x="15545" y="0"/>
                                        <a:pt x="9118" y="6439"/>
                                      </a:cubicBezTo>
                                      <a:lnTo>
                                        <a:pt x="6426" y="9119"/>
                                      </a:lnTo>
                                      <a:cubicBezTo>
                                        <a:pt x="0" y="15545"/>
                                        <a:pt x="0" y="25971"/>
                                        <a:pt x="6426" y="32398"/>
                                      </a:cubicBezTo>
                                      <a:lnTo>
                                        <a:pt x="39294" y="65266"/>
                                      </a:lnTo>
                                      <a:lnTo>
                                        <a:pt x="6426" y="98133"/>
                                      </a:lnTo>
                                      <a:cubicBezTo>
                                        <a:pt x="0" y="104560"/>
                                        <a:pt x="0" y="114974"/>
                                        <a:pt x="6426" y="121400"/>
                                      </a:cubicBezTo>
                                      <a:lnTo>
                                        <a:pt x="9118" y="124092"/>
                                      </a:lnTo>
                                      <a:cubicBezTo>
                                        <a:pt x="15545" y="130518"/>
                                        <a:pt x="25959" y="130518"/>
                                        <a:pt x="32398" y="124092"/>
                                      </a:cubicBezTo>
                                      <a:lnTo>
                                        <a:pt x="65265" y="91224"/>
                                      </a:lnTo>
                                      <a:lnTo>
                                        <a:pt x="98133" y="124092"/>
                                      </a:lnTo>
                                      <a:cubicBezTo>
                                        <a:pt x="104559" y="130518"/>
                                        <a:pt x="114973" y="130518"/>
                                        <a:pt x="121399" y="124092"/>
                                      </a:cubicBezTo>
                                      <a:lnTo>
                                        <a:pt x="124092" y="121400"/>
                                      </a:lnTo>
                                      <a:cubicBezTo>
                                        <a:pt x="130518" y="114974"/>
                                        <a:pt x="130518" y="104560"/>
                                        <a:pt x="124092" y="981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10" name="Shape 1410"/>
                              <wps:cNvSpPr/>
                              <wps:spPr>
                                <a:xfrm>
                                  <a:off x="3399712" y="3214865"/>
                                  <a:ext cx="150965" cy="150965"/>
                                </a:xfrm>
                                <a:custGeom>
                                  <a:avLst/>
                                  <a:gdLst/>
                                  <a:ahLst/>
                                  <a:cxnLst/>
                                  <a:rect l="0" t="0" r="0" b="0"/>
                                  <a:pathLst>
                                    <a:path w="150965" h="150965">
                                      <a:moveTo>
                                        <a:pt x="73711" y="0"/>
                                      </a:moveTo>
                                      <a:lnTo>
                                        <a:pt x="77254" y="0"/>
                                      </a:lnTo>
                                      <a:cubicBezTo>
                                        <a:pt x="85687" y="0"/>
                                        <a:pt x="92532" y="6845"/>
                                        <a:pt x="92532" y="15278"/>
                                      </a:cubicBezTo>
                                      <a:lnTo>
                                        <a:pt x="92532" y="58433"/>
                                      </a:lnTo>
                                      <a:lnTo>
                                        <a:pt x="135687" y="58433"/>
                                      </a:lnTo>
                                      <a:cubicBezTo>
                                        <a:pt x="144120" y="58433"/>
                                        <a:pt x="150965" y="65278"/>
                                        <a:pt x="150965" y="73711"/>
                                      </a:cubicBezTo>
                                      <a:lnTo>
                                        <a:pt x="150965" y="77254"/>
                                      </a:lnTo>
                                      <a:cubicBezTo>
                                        <a:pt x="150965" y="85687"/>
                                        <a:pt x="144120" y="92532"/>
                                        <a:pt x="135687" y="92532"/>
                                      </a:cubicBezTo>
                                      <a:lnTo>
                                        <a:pt x="92532" y="92532"/>
                                      </a:lnTo>
                                      <a:lnTo>
                                        <a:pt x="92532" y="135687"/>
                                      </a:lnTo>
                                      <a:cubicBezTo>
                                        <a:pt x="92532" y="144120"/>
                                        <a:pt x="85687" y="150965"/>
                                        <a:pt x="77254" y="150965"/>
                                      </a:cubicBezTo>
                                      <a:lnTo>
                                        <a:pt x="73711" y="150965"/>
                                      </a:lnTo>
                                      <a:cubicBezTo>
                                        <a:pt x="65278" y="150965"/>
                                        <a:pt x="58446" y="144120"/>
                                        <a:pt x="58446" y="135687"/>
                                      </a:cubicBezTo>
                                      <a:lnTo>
                                        <a:pt x="58446" y="92532"/>
                                      </a:lnTo>
                                      <a:lnTo>
                                        <a:pt x="15278" y="92532"/>
                                      </a:lnTo>
                                      <a:cubicBezTo>
                                        <a:pt x="6845" y="92532"/>
                                        <a:pt x="0" y="85687"/>
                                        <a:pt x="0" y="77254"/>
                                      </a:cubicBezTo>
                                      <a:lnTo>
                                        <a:pt x="0" y="73711"/>
                                      </a:lnTo>
                                      <a:cubicBezTo>
                                        <a:pt x="0" y="65278"/>
                                        <a:pt x="6845" y="58433"/>
                                        <a:pt x="15278" y="58433"/>
                                      </a:cubicBezTo>
                                      <a:lnTo>
                                        <a:pt x="58446" y="58433"/>
                                      </a:lnTo>
                                      <a:lnTo>
                                        <a:pt x="58446" y="15278"/>
                                      </a:lnTo>
                                      <a:cubicBezTo>
                                        <a:pt x="58446" y="6845"/>
                                        <a:pt x="65278" y="0"/>
                                        <a:pt x="737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3399712" y="3214865"/>
                                  <a:ext cx="150965" cy="150965"/>
                                </a:xfrm>
                                <a:custGeom>
                                  <a:avLst/>
                                  <a:gdLst/>
                                  <a:ahLst/>
                                  <a:cxnLst/>
                                  <a:rect l="0" t="0" r="0" b="0"/>
                                  <a:pathLst>
                                    <a:path w="150965" h="150965">
                                      <a:moveTo>
                                        <a:pt x="135687" y="58433"/>
                                      </a:moveTo>
                                      <a:lnTo>
                                        <a:pt x="92532" y="58433"/>
                                      </a:lnTo>
                                      <a:lnTo>
                                        <a:pt x="92532" y="15278"/>
                                      </a:lnTo>
                                      <a:cubicBezTo>
                                        <a:pt x="92532" y="6845"/>
                                        <a:pt x="85687" y="0"/>
                                        <a:pt x="77254" y="0"/>
                                      </a:cubicBezTo>
                                      <a:lnTo>
                                        <a:pt x="73711" y="0"/>
                                      </a:lnTo>
                                      <a:cubicBezTo>
                                        <a:pt x="65278" y="0"/>
                                        <a:pt x="58446" y="6845"/>
                                        <a:pt x="58446" y="15278"/>
                                      </a:cubicBezTo>
                                      <a:lnTo>
                                        <a:pt x="58446" y="58433"/>
                                      </a:lnTo>
                                      <a:lnTo>
                                        <a:pt x="15278" y="58433"/>
                                      </a:lnTo>
                                      <a:cubicBezTo>
                                        <a:pt x="6845" y="58433"/>
                                        <a:pt x="0" y="65278"/>
                                        <a:pt x="0" y="73711"/>
                                      </a:cubicBezTo>
                                      <a:lnTo>
                                        <a:pt x="0" y="77254"/>
                                      </a:lnTo>
                                      <a:cubicBezTo>
                                        <a:pt x="0" y="85687"/>
                                        <a:pt x="6845" y="92532"/>
                                        <a:pt x="15278" y="92532"/>
                                      </a:cubicBezTo>
                                      <a:lnTo>
                                        <a:pt x="58446" y="92532"/>
                                      </a:lnTo>
                                      <a:lnTo>
                                        <a:pt x="58446" y="135687"/>
                                      </a:lnTo>
                                      <a:cubicBezTo>
                                        <a:pt x="58446" y="144120"/>
                                        <a:pt x="65278" y="150965"/>
                                        <a:pt x="73711" y="150965"/>
                                      </a:cubicBezTo>
                                      <a:lnTo>
                                        <a:pt x="77254" y="150965"/>
                                      </a:lnTo>
                                      <a:cubicBezTo>
                                        <a:pt x="85687" y="150965"/>
                                        <a:pt x="92532" y="144120"/>
                                        <a:pt x="92532" y="135687"/>
                                      </a:cubicBezTo>
                                      <a:lnTo>
                                        <a:pt x="92532" y="92532"/>
                                      </a:lnTo>
                                      <a:lnTo>
                                        <a:pt x="135687" y="92532"/>
                                      </a:lnTo>
                                      <a:cubicBezTo>
                                        <a:pt x="144120" y="92532"/>
                                        <a:pt x="150965" y="85687"/>
                                        <a:pt x="150965" y="77254"/>
                                      </a:cubicBezTo>
                                      <a:lnTo>
                                        <a:pt x="150965" y="73711"/>
                                      </a:lnTo>
                                      <a:cubicBezTo>
                                        <a:pt x="150965" y="65278"/>
                                        <a:pt x="144120" y="58433"/>
                                        <a:pt x="135687" y="584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12" name="Shape 1412"/>
                              <wps:cNvSpPr/>
                              <wps:spPr>
                                <a:xfrm>
                                  <a:off x="3510787" y="3255607"/>
                                  <a:ext cx="151499" cy="33287"/>
                                </a:xfrm>
                                <a:custGeom>
                                  <a:avLst/>
                                  <a:gdLst/>
                                  <a:ahLst/>
                                  <a:cxnLst/>
                                  <a:rect l="0" t="0" r="0" b="0"/>
                                  <a:pathLst>
                                    <a:path w="151499" h="33287">
                                      <a:moveTo>
                                        <a:pt x="15329" y="0"/>
                                      </a:moveTo>
                                      <a:lnTo>
                                        <a:pt x="136170" y="0"/>
                                      </a:lnTo>
                                      <a:cubicBezTo>
                                        <a:pt x="144628" y="0"/>
                                        <a:pt x="151499" y="6680"/>
                                        <a:pt x="151499" y="14910"/>
                                      </a:cubicBezTo>
                                      <a:lnTo>
                                        <a:pt x="151499" y="18364"/>
                                      </a:lnTo>
                                      <a:cubicBezTo>
                                        <a:pt x="151499" y="26607"/>
                                        <a:pt x="144628" y="33287"/>
                                        <a:pt x="136170" y="33287"/>
                                      </a:cubicBezTo>
                                      <a:lnTo>
                                        <a:pt x="15329" y="33287"/>
                                      </a:lnTo>
                                      <a:cubicBezTo>
                                        <a:pt x="6858" y="33287"/>
                                        <a:pt x="0" y="26607"/>
                                        <a:pt x="0" y="18364"/>
                                      </a:cubicBezTo>
                                      <a:lnTo>
                                        <a:pt x="0" y="14910"/>
                                      </a:lnTo>
                                      <a:cubicBezTo>
                                        <a:pt x="0" y="6680"/>
                                        <a:pt x="6858" y="0"/>
                                        <a:pt x="153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3" name="Shape 1413"/>
                              <wps:cNvSpPr/>
                              <wps:spPr>
                                <a:xfrm>
                                  <a:off x="3510787" y="3255607"/>
                                  <a:ext cx="151499" cy="33287"/>
                                </a:xfrm>
                                <a:custGeom>
                                  <a:avLst/>
                                  <a:gdLst/>
                                  <a:ahLst/>
                                  <a:cxnLst/>
                                  <a:rect l="0" t="0" r="0" b="0"/>
                                  <a:pathLst>
                                    <a:path w="151499" h="33287">
                                      <a:moveTo>
                                        <a:pt x="136170" y="0"/>
                                      </a:moveTo>
                                      <a:cubicBezTo>
                                        <a:pt x="144628" y="0"/>
                                        <a:pt x="151499" y="6680"/>
                                        <a:pt x="151499" y="14910"/>
                                      </a:cubicBezTo>
                                      <a:lnTo>
                                        <a:pt x="151499" y="18364"/>
                                      </a:lnTo>
                                      <a:cubicBezTo>
                                        <a:pt x="151499" y="26607"/>
                                        <a:pt x="144628" y="33287"/>
                                        <a:pt x="136170" y="33287"/>
                                      </a:cubicBezTo>
                                      <a:lnTo>
                                        <a:pt x="15329" y="33287"/>
                                      </a:lnTo>
                                      <a:cubicBezTo>
                                        <a:pt x="6858" y="33287"/>
                                        <a:pt x="0" y="26607"/>
                                        <a:pt x="0" y="18364"/>
                                      </a:cubicBezTo>
                                      <a:lnTo>
                                        <a:pt x="0" y="14910"/>
                                      </a:lnTo>
                                      <a:cubicBezTo>
                                        <a:pt x="0" y="6680"/>
                                        <a:pt x="6858" y="0"/>
                                        <a:pt x="15329" y="0"/>
                                      </a:cubicBezTo>
                                      <a:lnTo>
                                        <a:pt x="136170"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14" name="Shape 1414"/>
                              <wps:cNvSpPr/>
                              <wps:spPr>
                                <a:xfrm>
                                  <a:off x="3568064" y="3301085"/>
                                  <a:ext cx="36931" cy="36919"/>
                                </a:xfrm>
                                <a:custGeom>
                                  <a:avLst/>
                                  <a:gdLst/>
                                  <a:ahLst/>
                                  <a:cxnLst/>
                                  <a:rect l="0" t="0" r="0" b="0"/>
                                  <a:pathLst>
                                    <a:path w="36931" h="36919">
                                      <a:moveTo>
                                        <a:pt x="21768" y="1816"/>
                                      </a:moveTo>
                                      <a:cubicBezTo>
                                        <a:pt x="30950" y="3632"/>
                                        <a:pt x="36931" y="12573"/>
                                        <a:pt x="35116" y="21755"/>
                                      </a:cubicBezTo>
                                      <a:cubicBezTo>
                                        <a:pt x="33287" y="30950"/>
                                        <a:pt x="24359" y="36919"/>
                                        <a:pt x="15164" y="35103"/>
                                      </a:cubicBezTo>
                                      <a:cubicBezTo>
                                        <a:pt x="5982" y="33274"/>
                                        <a:pt x="0" y="24359"/>
                                        <a:pt x="1829" y="15164"/>
                                      </a:cubicBezTo>
                                      <a:cubicBezTo>
                                        <a:pt x="3645" y="5969"/>
                                        <a:pt x="12573" y="0"/>
                                        <a:pt x="21768" y="18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3568064" y="3301085"/>
                                  <a:ext cx="36931" cy="36919"/>
                                </a:xfrm>
                                <a:custGeom>
                                  <a:avLst/>
                                  <a:gdLst/>
                                  <a:ahLst/>
                                  <a:cxnLst/>
                                  <a:rect l="0" t="0" r="0" b="0"/>
                                  <a:pathLst>
                                    <a:path w="36931" h="36919">
                                      <a:moveTo>
                                        <a:pt x="35116" y="21755"/>
                                      </a:moveTo>
                                      <a:cubicBezTo>
                                        <a:pt x="33287" y="30950"/>
                                        <a:pt x="24359" y="36919"/>
                                        <a:pt x="15164" y="35103"/>
                                      </a:cubicBezTo>
                                      <a:cubicBezTo>
                                        <a:pt x="5982" y="33274"/>
                                        <a:pt x="0" y="24359"/>
                                        <a:pt x="1829" y="15164"/>
                                      </a:cubicBezTo>
                                      <a:cubicBezTo>
                                        <a:pt x="3645" y="5969"/>
                                        <a:pt x="12573" y="0"/>
                                        <a:pt x="21768" y="1816"/>
                                      </a:cubicBezTo>
                                      <a:cubicBezTo>
                                        <a:pt x="30950" y="3632"/>
                                        <a:pt x="36931" y="12573"/>
                                        <a:pt x="35116"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16" name="Shape 1416"/>
                              <wps:cNvSpPr/>
                              <wps:spPr>
                                <a:xfrm>
                                  <a:off x="3568064" y="3208477"/>
                                  <a:ext cx="36931" cy="36932"/>
                                </a:xfrm>
                                <a:custGeom>
                                  <a:avLst/>
                                  <a:gdLst/>
                                  <a:ahLst/>
                                  <a:cxnLst/>
                                  <a:rect l="0" t="0" r="0" b="0"/>
                                  <a:pathLst>
                                    <a:path w="36931" h="36932">
                                      <a:moveTo>
                                        <a:pt x="21768" y="1829"/>
                                      </a:moveTo>
                                      <a:cubicBezTo>
                                        <a:pt x="30950" y="3645"/>
                                        <a:pt x="36931" y="12573"/>
                                        <a:pt x="35116" y="21755"/>
                                      </a:cubicBezTo>
                                      <a:cubicBezTo>
                                        <a:pt x="33287" y="30950"/>
                                        <a:pt x="24359" y="36932"/>
                                        <a:pt x="15164" y="35103"/>
                                      </a:cubicBezTo>
                                      <a:cubicBezTo>
                                        <a:pt x="5982" y="33287"/>
                                        <a:pt x="0" y="24359"/>
                                        <a:pt x="1829" y="15164"/>
                                      </a:cubicBezTo>
                                      <a:cubicBezTo>
                                        <a:pt x="3645" y="5982"/>
                                        <a:pt x="12573" y="0"/>
                                        <a:pt x="21768" y="182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7" name="Shape 1417"/>
                              <wps:cNvSpPr/>
                              <wps:spPr>
                                <a:xfrm>
                                  <a:off x="3568064" y="3208477"/>
                                  <a:ext cx="36931" cy="36932"/>
                                </a:xfrm>
                                <a:custGeom>
                                  <a:avLst/>
                                  <a:gdLst/>
                                  <a:ahLst/>
                                  <a:cxnLst/>
                                  <a:rect l="0" t="0" r="0" b="0"/>
                                  <a:pathLst>
                                    <a:path w="36931" h="36932">
                                      <a:moveTo>
                                        <a:pt x="35116" y="21755"/>
                                      </a:moveTo>
                                      <a:cubicBezTo>
                                        <a:pt x="33287" y="30950"/>
                                        <a:pt x="24359" y="36932"/>
                                        <a:pt x="15164" y="35103"/>
                                      </a:cubicBezTo>
                                      <a:cubicBezTo>
                                        <a:pt x="5982" y="33287"/>
                                        <a:pt x="0" y="24359"/>
                                        <a:pt x="1829" y="15164"/>
                                      </a:cubicBezTo>
                                      <a:cubicBezTo>
                                        <a:pt x="3645" y="5982"/>
                                        <a:pt x="12573" y="0"/>
                                        <a:pt x="21768" y="1829"/>
                                      </a:cubicBezTo>
                                      <a:cubicBezTo>
                                        <a:pt x="30950" y="3645"/>
                                        <a:pt x="36931" y="12573"/>
                                        <a:pt x="35116"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18" name="Shape 1418"/>
                              <wps:cNvSpPr/>
                              <wps:spPr>
                                <a:xfrm>
                                  <a:off x="3399446" y="3381794"/>
                                  <a:ext cx="151499" cy="33274"/>
                                </a:xfrm>
                                <a:custGeom>
                                  <a:avLst/>
                                  <a:gdLst/>
                                  <a:ahLst/>
                                  <a:cxnLst/>
                                  <a:rect l="0" t="0" r="0" b="0"/>
                                  <a:pathLst>
                                    <a:path w="151499" h="33274">
                                      <a:moveTo>
                                        <a:pt x="15342" y="0"/>
                                      </a:moveTo>
                                      <a:lnTo>
                                        <a:pt x="136170" y="0"/>
                                      </a:lnTo>
                                      <a:cubicBezTo>
                                        <a:pt x="144628" y="0"/>
                                        <a:pt x="151499" y="6667"/>
                                        <a:pt x="151499" y="14909"/>
                                      </a:cubicBezTo>
                                      <a:lnTo>
                                        <a:pt x="151499" y="18364"/>
                                      </a:lnTo>
                                      <a:cubicBezTo>
                                        <a:pt x="151499" y="26606"/>
                                        <a:pt x="144628" y="33274"/>
                                        <a:pt x="136170" y="33274"/>
                                      </a:cubicBezTo>
                                      <a:lnTo>
                                        <a:pt x="15342" y="33274"/>
                                      </a:lnTo>
                                      <a:cubicBezTo>
                                        <a:pt x="6871" y="33274"/>
                                        <a:pt x="0" y="26606"/>
                                        <a:pt x="0" y="18364"/>
                                      </a:cubicBezTo>
                                      <a:lnTo>
                                        <a:pt x="0" y="14909"/>
                                      </a:lnTo>
                                      <a:cubicBezTo>
                                        <a:pt x="0" y="6667"/>
                                        <a:pt x="6871" y="0"/>
                                        <a:pt x="1534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9" name="Shape 1419"/>
                              <wps:cNvSpPr/>
                              <wps:spPr>
                                <a:xfrm>
                                  <a:off x="3399446" y="3381794"/>
                                  <a:ext cx="151499" cy="33274"/>
                                </a:xfrm>
                                <a:custGeom>
                                  <a:avLst/>
                                  <a:gdLst/>
                                  <a:ahLst/>
                                  <a:cxnLst/>
                                  <a:rect l="0" t="0" r="0" b="0"/>
                                  <a:pathLst>
                                    <a:path w="151499" h="33274">
                                      <a:moveTo>
                                        <a:pt x="136170" y="0"/>
                                      </a:moveTo>
                                      <a:cubicBezTo>
                                        <a:pt x="144628" y="0"/>
                                        <a:pt x="151499" y="6667"/>
                                        <a:pt x="151499" y="14909"/>
                                      </a:cubicBezTo>
                                      <a:lnTo>
                                        <a:pt x="151499" y="18364"/>
                                      </a:lnTo>
                                      <a:cubicBezTo>
                                        <a:pt x="151499" y="26606"/>
                                        <a:pt x="144628" y="33274"/>
                                        <a:pt x="136170" y="33274"/>
                                      </a:cubicBezTo>
                                      <a:lnTo>
                                        <a:pt x="15342" y="33274"/>
                                      </a:lnTo>
                                      <a:cubicBezTo>
                                        <a:pt x="6871" y="33274"/>
                                        <a:pt x="0" y="26606"/>
                                        <a:pt x="0" y="18364"/>
                                      </a:cubicBezTo>
                                      <a:lnTo>
                                        <a:pt x="0" y="14909"/>
                                      </a:lnTo>
                                      <a:cubicBezTo>
                                        <a:pt x="0" y="6667"/>
                                        <a:pt x="6871" y="0"/>
                                        <a:pt x="15342" y="0"/>
                                      </a:cubicBezTo>
                                      <a:lnTo>
                                        <a:pt x="136170"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21" name="Shape 1421"/>
                              <wps:cNvSpPr/>
                              <wps:spPr>
                                <a:xfrm>
                                  <a:off x="3356964" y="3167482"/>
                                  <a:ext cx="360007" cy="359994"/>
                                </a:xfrm>
                                <a:custGeom>
                                  <a:avLst/>
                                  <a:gdLst/>
                                  <a:ahLst/>
                                  <a:cxnLst/>
                                  <a:rect l="0" t="0" r="0" b="0"/>
                                  <a:pathLst>
                                    <a:path w="360007" h="359994">
                                      <a:moveTo>
                                        <a:pt x="360007" y="179997"/>
                                      </a:moveTo>
                                      <a:cubicBezTo>
                                        <a:pt x="360007" y="279349"/>
                                        <a:pt x="279362" y="359994"/>
                                        <a:pt x="179997" y="359994"/>
                                      </a:cubicBezTo>
                                      <a:cubicBezTo>
                                        <a:pt x="80632" y="359994"/>
                                        <a:pt x="0" y="279349"/>
                                        <a:pt x="0" y="179997"/>
                                      </a:cubicBezTo>
                                      <a:cubicBezTo>
                                        <a:pt x="0" y="80632"/>
                                        <a:pt x="80632" y="0"/>
                                        <a:pt x="179997" y="0"/>
                                      </a:cubicBezTo>
                                      <a:cubicBezTo>
                                        <a:pt x="279362" y="0"/>
                                        <a:pt x="360007" y="80632"/>
                                        <a:pt x="360007" y="179997"/>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423" name="Shape 1423"/>
                              <wps:cNvSpPr/>
                              <wps:spPr>
                                <a:xfrm>
                                  <a:off x="6498182" y="547205"/>
                                  <a:ext cx="347295" cy="347307"/>
                                </a:xfrm>
                                <a:custGeom>
                                  <a:avLst/>
                                  <a:gdLst/>
                                  <a:ahLst/>
                                  <a:cxnLst/>
                                  <a:rect l="0" t="0" r="0" b="0"/>
                                  <a:pathLst>
                                    <a:path w="347295" h="347307">
                                      <a:moveTo>
                                        <a:pt x="173648" y="0"/>
                                      </a:moveTo>
                                      <a:cubicBezTo>
                                        <a:pt x="269507" y="0"/>
                                        <a:pt x="347295" y="77801"/>
                                        <a:pt x="347295" y="173660"/>
                                      </a:cubicBezTo>
                                      <a:cubicBezTo>
                                        <a:pt x="347295" y="269520"/>
                                        <a:pt x="269507" y="347307"/>
                                        <a:pt x="173648" y="347307"/>
                                      </a:cubicBezTo>
                                      <a:cubicBezTo>
                                        <a:pt x="77788" y="347307"/>
                                        <a:pt x="0" y="269520"/>
                                        <a:pt x="0" y="173660"/>
                                      </a:cubicBezTo>
                                      <a:cubicBezTo>
                                        <a:pt x="0" y="77801"/>
                                        <a:pt x="77788" y="0"/>
                                        <a:pt x="173648"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25" name="Shape 1425"/>
                              <wps:cNvSpPr/>
                              <wps:spPr>
                                <a:xfrm>
                                  <a:off x="6589738" y="568671"/>
                                  <a:ext cx="29756" cy="103488"/>
                                </a:xfrm>
                                <a:custGeom>
                                  <a:avLst/>
                                  <a:gdLst/>
                                  <a:ahLst/>
                                  <a:cxnLst/>
                                  <a:rect l="0" t="0" r="0" b="0"/>
                                  <a:pathLst>
                                    <a:path w="29756" h="103488">
                                      <a:moveTo>
                                        <a:pt x="29756" y="103488"/>
                                      </a:moveTo>
                                      <a:cubicBezTo>
                                        <a:pt x="21818" y="98726"/>
                                        <a:pt x="2768" y="86026"/>
                                        <a:pt x="10706" y="47926"/>
                                      </a:cubicBezTo>
                                      <a:cubicBezTo>
                                        <a:pt x="14674" y="28876"/>
                                        <a:pt x="11102" y="16176"/>
                                        <a:pt x="6538" y="8238"/>
                                      </a:cubicBezTo>
                                      <a:lnTo>
                                        <a:pt x="0" y="0"/>
                                      </a:lnTo>
                                    </a:path>
                                  </a:pathLst>
                                </a:custGeom>
                                <a:ln w="20320" cap="rnd">
                                  <a:miter lim="100000"/>
                                </a:ln>
                              </wps:spPr>
                              <wps:style>
                                <a:lnRef idx="1">
                                  <a:srgbClr val="221F1F"/>
                                </a:lnRef>
                                <a:fillRef idx="0">
                                  <a:srgbClr val="000000">
                                    <a:alpha val="0"/>
                                  </a:srgbClr>
                                </a:fillRef>
                                <a:effectRef idx="0">
                                  <a:scrgbClr r="0" g="0" b="0"/>
                                </a:effectRef>
                                <a:fontRef idx="none"/>
                              </wps:style>
                              <wps:bodyPr/>
                            </wps:wsp>
                            <wps:wsp>
                              <wps:cNvPr id="1426" name="Shape 1426"/>
                              <wps:cNvSpPr/>
                              <wps:spPr>
                                <a:xfrm>
                                  <a:off x="6589738" y="568671"/>
                                  <a:ext cx="29756" cy="103488"/>
                                </a:xfrm>
                                <a:custGeom>
                                  <a:avLst/>
                                  <a:gdLst/>
                                  <a:ahLst/>
                                  <a:cxnLst/>
                                  <a:rect l="0" t="0" r="0" b="0"/>
                                  <a:pathLst>
                                    <a:path w="29756" h="103488">
                                      <a:moveTo>
                                        <a:pt x="29756" y="103488"/>
                                      </a:moveTo>
                                      <a:cubicBezTo>
                                        <a:pt x="21818" y="98726"/>
                                        <a:pt x="2768" y="86026"/>
                                        <a:pt x="10706" y="47926"/>
                                      </a:cubicBezTo>
                                      <a:cubicBezTo>
                                        <a:pt x="14674" y="28876"/>
                                        <a:pt x="11102" y="16176"/>
                                        <a:pt x="6538" y="8238"/>
                                      </a:cubicBezTo>
                                      <a:lnTo>
                                        <a:pt x="0" y="0"/>
                                      </a:lnTo>
                                    </a:path>
                                  </a:pathLst>
                                </a:custGeom>
                                <a:ln w="7620" cap="rnd">
                                  <a:miter lim="100000"/>
                                </a:ln>
                              </wps:spPr>
                              <wps:style>
                                <a:lnRef idx="1">
                                  <a:srgbClr val="FFFFFF"/>
                                </a:lnRef>
                                <a:fillRef idx="0">
                                  <a:srgbClr val="000000">
                                    <a:alpha val="0"/>
                                  </a:srgbClr>
                                </a:fillRef>
                                <a:effectRef idx="0">
                                  <a:scrgbClr r="0" g="0" b="0"/>
                                </a:effectRef>
                                <a:fontRef idx="none"/>
                              </wps:style>
                              <wps:bodyPr/>
                            </wps:wsp>
                            <wps:wsp>
                              <wps:cNvPr id="1427" name="Shape 1427"/>
                              <wps:cNvSpPr/>
                              <wps:spPr>
                                <a:xfrm>
                                  <a:off x="6555561" y="643889"/>
                                  <a:ext cx="264858" cy="230062"/>
                                </a:xfrm>
                                <a:custGeom>
                                  <a:avLst/>
                                  <a:gdLst/>
                                  <a:ahLst/>
                                  <a:cxnLst/>
                                  <a:rect l="0" t="0" r="0" b="0"/>
                                  <a:pathLst>
                                    <a:path w="264858" h="230062">
                                      <a:moveTo>
                                        <a:pt x="128510" y="1989"/>
                                      </a:moveTo>
                                      <a:cubicBezTo>
                                        <a:pt x="173777" y="7956"/>
                                        <a:pt x="217687" y="38295"/>
                                        <a:pt x="237910" y="81814"/>
                                      </a:cubicBezTo>
                                      <a:cubicBezTo>
                                        <a:pt x="264858" y="139841"/>
                                        <a:pt x="239497" y="199341"/>
                                        <a:pt x="181242" y="214695"/>
                                      </a:cubicBezTo>
                                      <a:cubicBezTo>
                                        <a:pt x="122999" y="230062"/>
                                        <a:pt x="53925" y="195467"/>
                                        <a:pt x="26962" y="137440"/>
                                      </a:cubicBezTo>
                                      <a:cubicBezTo>
                                        <a:pt x="0" y="79415"/>
                                        <a:pt x="25362" y="19915"/>
                                        <a:pt x="83617" y="4561"/>
                                      </a:cubicBezTo>
                                      <a:cubicBezTo>
                                        <a:pt x="98180" y="719"/>
                                        <a:pt x="113420" y="0"/>
                                        <a:pt x="128510" y="198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8" name="Shape 1428"/>
                              <wps:cNvSpPr/>
                              <wps:spPr>
                                <a:xfrm>
                                  <a:off x="6555561" y="633082"/>
                                  <a:ext cx="264858" cy="240868"/>
                                </a:xfrm>
                                <a:custGeom>
                                  <a:avLst/>
                                  <a:gdLst/>
                                  <a:ahLst/>
                                  <a:cxnLst/>
                                  <a:rect l="0" t="0" r="0" b="0"/>
                                  <a:pathLst>
                                    <a:path w="264858" h="240868">
                                      <a:moveTo>
                                        <a:pt x="237910" y="92621"/>
                                      </a:moveTo>
                                      <a:cubicBezTo>
                                        <a:pt x="264858" y="150647"/>
                                        <a:pt x="239497" y="210147"/>
                                        <a:pt x="181242" y="225501"/>
                                      </a:cubicBezTo>
                                      <a:cubicBezTo>
                                        <a:pt x="122999" y="240868"/>
                                        <a:pt x="53925" y="206273"/>
                                        <a:pt x="26962" y="148247"/>
                                      </a:cubicBezTo>
                                      <a:cubicBezTo>
                                        <a:pt x="0" y="90221"/>
                                        <a:pt x="25362" y="30721"/>
                                        <a:pt x="83617" y="15367"/>
                                      </a:cubicBezTo>
                                      <a:cubicBezTo>
                                        <a:pt x="141872" y="0"/>
                                        <a:pt x="210947" y="34595"/>
                                        <a:pt x="237910" y="92621"/>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29" name="Shape 1429"/>
                              <wps:cNvSpPr/>
                              <wps:spPr>
                                <a:xfrm>
                                  <a:off x="6581076" y="647992"/>
                                  <a:ext cx="141401" cy="92290"/>
                                </a:xfrm>
                                <a:custGeom>
                                  <a:avLst/>
                                  <a:gdLst/>
                                  <a:ahLst/>
                                  <a:cxnLst/>
                                  <a:rect l="0" t="0" r="0" b="0"/>
                                  <a:pathLst>
                                    <a:path w="141401" h="92290">
                                      <a:moveTo>
                                        <a:pt x="0" y="46571"/>
                                      </a:moveTo>
                                      <a:cubicBezTo>
                                        <a:pt x="37249" y="58420"/>
                                        <a:pt x="55028" y="66890"/>
                                        <a:pt x="81280" y="92290"/>
                                      </a:cubicBezTo>
                                      <a:cubicBezTo>
                                        <a:pt x="115150" y="59271"/>
                                        <a:pt x="141401" y="44031"/>
                                        <a:pt x="141401" y="44031"/>
                                      </a:cubicBezTo>
                                      <a:cubicBezTo>
                                        <a:pt x="141401" y="44031"/>
                                        <a:pt x="117690" y="13550"/>
                                        <a:pt x="62661" y="0"/>
                                      </a:cubicBezTo>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31" name="Shape 1431"/>
                              <wps:cNvSpPr/>
                              <wps:spPr>
                                <a:xfrm>
                                  <a:off x="6491832" y="540855"/>
                                  <a:ext cx="359995" cy="360007"/>
                                </a:xfrm>
                                <a:custGeom>
                                  <a:avLst/>
                                  <a:gdLst/>
                                  <a:ahLst/>
                                  <a:cxnLst/>
                                  <a:rect l="0" t="0" r="0" b="0"/>
                                  <a:pathLst>
                                    <a:path w="359995" h="360007">
                                      <a:moveTo>
                                        <a:pt x="359995" y="180010"/>
                                      </a:moveTo>
                                      <a:cubicBezTo>
                                        <a:pt x="359995" y="279374"/>
                                        <a:pt x="279362" y="360007"/>
                                        <a:pt x="179998" y="360007"/>
                                      </a:cubicBezTo>
                                      <a:cubicBezTo>
                                        <a:pt x="80633" y="360007"/>
                                        <a:pt x="0" y="279374"/>
                                        <a:pt x="0" y="180010"/>
                                      </a:cubicBezTo>
                                      <a:cubicBezTo>
                                        <a:pt x="0" y="80645"/>
                                        <a:pt x="80633" y="0"/>
                                        <a:pt x="179998" y="0"/>
                                      </a:cubicBezTo>
                                      <a:cubicBezTo>
                                        <a:pt x="279362" y="0"/>
                                        <a:pt x="359995" y="80645"/>
                                        <a:pt x="359995" y="180010"/>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12558" o:spid="_x0000_s1212" style="width:595.25pt;height:354.4pt;mso-position-horizontal-relative:char;mso-position-vertical-relative:line" coordsize="75599,4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">
                      <v:shape id="Shape 16879" o:spid="_x0000_s1213" style="position:absolute;top:1804;width:75599;height:41378;visibility:visible;mso-wrap-style:square;v-text-anchor:top" coordsize="7559992,413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" path="m,l7559992,r,4137775l,4137775,,e" fillcolor="#e5f2e6" stroked="f" strokeweight="0">
                        <v:stroke miterlimit="1" joinstyle="miter" endcap="round"/>
                        <v:path arrowok="t" textboxrect="0,0,7559992,4137775"/>
                      </v:shape>
                      <v:shape id="Shape 1366" o:spid="_x0000_s1214" style="position:absolute;left:7318;top:41442;width:14400;height:3565;visibility:visible;mso-wrap-style:square;v-text-anchor:top" coordsize="1440002,3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" path="m178270,l1261733,v98450,,178269,79820,178269,178270c1440002,276720,1360183,356540,1261733,356540r-1083463,c79819,356540,,276720,,178270,,79820,79819,,178270,xe" fillcolor="#00a94e" stroked="f" strokeweight="0">
                        <v:stroke miterlimit="1" joinstyle="miter" endcap="round"/>
                        <v:path arrowok="t" textboxrect="0,0,1440002,356540"/>
                      </v:shape>
                      <v:rect id="Rectangle 1367" o:spid="_x0000_s1215" style="position:absolute;left:8760;top:42359;width:6713;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105A0F" w:rsidRDefault="00CA2AC8">
                              <w:pPr>
                                <w:spacing w:after="160" w:line="259" w:lineRule="auto"/>
                                <w:ind w:left="0" w:firstLine="0"/>
                              </w:pPr>
                              <w:r>
                                <w:rPr>
                                  <w:b/>
                                  <w:color w:val="FFFFFF"/>
                                  <w:w w:val="118"/>
                                  <w:sz w:val="27"/>
                                </w:rPr>
                                <w:t>Range</w:t>
                              </w:r>
                            </w:p>
                          </w:txbxContent>
                        </v:textbox>
                      </v:rect>
                      <v:shape id="Shape 1369" o:spid="_x0000_s1216" style="position:absolute;left:7318;width:14400;height:3599;visibility:visible;mso-wrap-style:square;v-text-anchor:top" coordsize="1440002,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" path="m179997,l1260005,v99416,,179997,80581,179997,179997c1440002,279400,1359421,359994,1260005,359994r-1080008,c80582,359994,,279400,,179997,,80581,80582,,179997,xe" fillcolor="#00a94e" stroked="f" strokeweight="0">
                        <v:stroke miterlimit="1" joinstyle="miter" endcap="round"/>
                        <v:path arrowok="t" textboxrect="0,0,1440002,359994"/>
                      </v:shape>
                      <v:rect id="Rectangle 1370" o:spid="_x0000_s1217" style="position:absolute;left:7318;top:5292;width:374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105A0F" w:rsidRDefault="00CA2AC8">
                              <w:pPr>
                                <w:spacing w:after="160" w:line="259" w:lineRule="auto"/>
                                <w:ind w:left="0" w:firstLine="0"/>
                              </w:pPr>
                              <w:r>
                                <w:rPr>
                                  <w:b/>
                                  <w:w w:val="117"/>
                                </w:rPr>
                                <w:t>Learners</w:t>
                              </w:r>
                              <w:r>
                                <w:rPr>
                                  <w:b/>
                                  <w:spacing w:val="17"/>
                                  <w:w w:val="117"/>
                                </w:rPr>
                                <w:t xml:space="preserve"> </w:t>
                              </w:r>
                              <w:r>
                                <w:rPr>
                                  <w:b/>
                                  <w:w w:val="117"/>
                                </w:rPr>
                                <w:t>should</w:t>
                              </w:r>
                              <w:r>
                                <w:rPr>
                                  <w:b/>
                                  <w:spacing w:val="17"/>
                                  <w:w w:val="117"/>
                                </w:rPr>
                                <w:t xml:space="preserve"> </w:t>
                              </w:r>
                              <w:r>
                                <w:rPr>
                                  <w:b/>
                                  <w:w w:val="117"/>
                                </w:rPr>
                                <w:t>be</w:t>
                              </w:r>
                              <w:r>
                                <w:rPr>
                                  <w:b/>
                                  <w:spacing w:val="17"/>
                                  <w:w w:val="117"/>
                                </w:rPr>
                                <w:t xml:space="preserve"> </w:t>
                              </w:r>
                              <w:r>
                                <w:rPr>
                                  <w:b/>
                                  <w:w w:val="117"/>
                                </w:rPr>
                                <w:t>given</w:t>
                              </w:r>
                              <w:r>
                                <w:rPr>
                                  <w:b/>
                                  <w:spacing w:val="17"/>
                                  <w:w w:val="117"/>
                                </w:rPr>
                                <w:t xml:space="preserve"> </w:t>
                              </w:r>
                              <w:r>
                                <w:rPr>
                                  <w:b/>
                                  <w:w w:val="117"/>
                                </w:rPr>
                                <w:t>opportunities</w:t>
                              </w:r>
                              <w:r>
                                <w:rPr>
                                  <w:b/>
                                  <w:spacing w:val="17"/>
                                  <w:w w:val="117"/>
                                </w:rPr>
                                <w:t xml:space="preserve"> </w:t>
                              </w:r>
                              <w:r>
                                <w:rPr>
                                  <w:b/>
                                  <w:w w:val="117"/>
                                </w:rPr>
                                <w:t>to:</w:t>
                              </w:r>
                            </w:p>
                          </w:txbxContent>
                        </v:textbox>
                      </v:rect>
                      <v:rect id="Rectangle 1371" o:spid="_x0000_s1218" style="position:absolute;left:7318;top:8637;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105A0F" w:rsidRDefault="00CA2AC8">
                              <w:pPr>
                                <w:spacing w:after="160" w:line="259" w:lineRule="auto"/>
                                <w:ind w:left="0" w:firstLine="0"/>
                              </w:pPr>
                              <w:r>
                                <w:rPr>
                                  <w:b/>
                                  <w:w w:val="110"/>
                                </w:rPr>
                                <w:t>1.</w:t>
                              </w:r>
                            </w:p>
                          </w:txbxContent>
                        </v:textbox>
                      </v:rect>
                      <v:rect id="Rectangle 1372" o:spid="_x0000_s1219" style="position:absolute;left:10198;top:8637;width:3519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work</w:t>
                              </w:r>
                              <w:r>
                                <w:rPr>
                                  <w:spacing w:val="17"/>
                                  <w:w w:val="104"/>
                                </w:rPr>
                                <w:t xml:space="preserve"> </w:t>
                              </w:r>
                              <w:r>
                                <w:rPr>
                                  <w:w w:val="104"/>
                                </w:rPr>
                                <w:t>both</w:t>
                              </w:r>
                              <w:r>
                                <w:rPr>
                                  <w:spacing w:val="17"/>
                                  <w:w w:val="104"/>
                                </w:rPr>
                                <w:t xml:space="preserve"> </w:t>
                              </w:r>
                              <w:r>
                                <w:rPr>
                                  <w:w w:val="104"/>
                                </w:rPr>
                                <w:t>independently</w:t>
                              </w:r>
                              <w:r>
                                <w:rPr>
                                  <w:spacing w:val="17"/>
                                  <w:w w:val="104"/>
                                </w:rPr>
                                <w:t xml:space="preserve"> </w:t>
                              </w:r>
                              <w:r>
                                <w:rPr>
                                  <w:w w:val="104"/>
                                </w:rPr>
                                <w:t>and</w:t>
                              </w:r>
                              <w:r>
                                <w:rPr>
                                  <w:spacing w:val="17"/>
                                  <w:w w:val="104"/>
                                </w:rPr>
                                <w:t xml:space="preserve"> </w:t>
                              </w:r>
                              <w:r>
                                <w:rPr>
                                  <w:w w:val="104"/>
                                </w:rPr>
                                <w:t>cooperatively</w:t>
                              </w:r>
                              <w:r>
                                <w:rPr>
                                  <w:spacing w:val="11"/>
                                  <w:w w:val="104"/>
                                </w:rPr>
                                <w:t xml:space="preserve"> </w:t>
                              </w:r>
                            </w:p>
                          </w:txbxContent>
                        </v:textbox>
                      </v:rect>
                      <v:rect id="Rectangle 1373" o:spid="_x0000_s1220" style="position:absolute;left:10198;top:10542;width:2131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in</w:t>
                              </w:r>
                              <w:r>
                                <w:rPr>
                                  <w:spacing w:val="17"/>
                                  <w:w w:val="105"/>
                                </w:rPr>
                                <w:t xml:space="preserve"> </w:t>
                              </w:r>
                              <w:r>
                                <w:rPr>
                                  <w:w w:val="105"/>
                                </w:rPr>
                                <w:t>a</w:t>
                              </w:r>
                              <w:r>
                                <w:rPr>
                                  <w:spacing w:val="17"/>
                                  <w:w w:val="105"/>
                                </w:rPr>
                                <w:t xml:space="preserve"> </w:t>
                              </w:r>
                              <w:r>
                                <w:rPr>
                                  <w:w w:val="105"/>
                                </w:rPr>
                                <w:t>wide</w:t>
                              </w:r>
                              <w:r>
                                <w:rPr>
                                  <w:spacing w:val="17"/>
                                  <w:w w:val="105"/>
                                </w:rPr>
                                <w:t xml:space="preserve"> </w:t>
                              </w:r>
                              <w:r>
                                <w:rPr>
                                  <w:w w:val="105"/>
                                </w:rPr>
                                <w:t>range</w:t>
                              </w:r>
                              <w:r>
                                <w:rPr>
                                  <w:spacing w:val="17"/>
                                  <w:w w:val="105"/>
                                </w:rPr>
                                <w:t xml:space="preserve"> </w:t>
                              </w:r>
                              <w:r>
                                <w:rPr>
                                  <w:w w:val="105"/>
                                </w:rPr>
                                <w:t>of</w:t>
                              </w:r>
                              <w:r>
                                <w:rPr>
                                  <w:spacing w:val="17"/>
                                  <w:w w:val="105"/>
                                </w:rPr>
                                <w:t xml:space="preserve"> </w:t>
                              </w:r>
                              <w:r>
                                <w:rPr>
                                  <w:w w:val="105"/>
                                </w:rPr>
                                <w:t>settings</w:t>
                              </w:r>
                            </w:p>
                          </w:txbxContent>
                        </v:textbox>
                      </v:rect>
                      <v:rect id="Rectangle 1374" o:spid="_x0000_s1221" style="position:absolute;left:7318;top:13887;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105A0F" w:rsidRDefault="00CA2AC8">
                              <w:pPr>
                                <w:spacing w:after="160" w:line="259" w:lineRule="auto"/>
                                <w:ind w:left="0" w:firstLine="0"/>
                              </w:pPr>
                              <w:r>
                                <w:rPr>
                                  <w:b/>
                                  <w:w w:val="110"/>
                                </w:rPr>
                                <w:t>2.</w:t>
                              </w:r>
                            </w:p>
                          </w:txbxContent>
                        </v:textbox>
                      </v:rect>
                      <v:rect id="Rectangle 1375" o:spid="_x0000_s1222" style="position:absolute;left:10198;top:13887;width:3268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105A0F" w:rsidRDefault="00CA2AC8">
                              <w:pPr>
                                <w:spacing w:after="160" w:line="259" w:lineRule="auto"/>
                                <w:ind w:left="0" w:firstLine="0"/>
                              </w:pPr>
                              <w:r>
                                <w:rPr>
                                  <w:w w:val="102"/>
                                </w:rPr>
                                <w:t>listen</w:t>
                              </w:r>
                              <w:r>
                                <w:rPr>
                                  <w:spacing w:val="17"/>
                                  <w:w w:val="102"/>
                                </w:rPr>
                                <w:t xml:space="preserve"> </w:t>
                              </w:r>
                              <w:r>
                                <w:rPr>
                                  <w:w w:val="102"/>
                                </w:rPr>
                                <w:t>attentively</w:t>
                              </w:r>
                              <w:r>
                                <w:rPr>
                                  <w:spacing w:val="17"/>
                                  <w:w w:val="102"/>
                                </w:rPr>
                                <w:t xml:space="preserve"> </w:t>
                              </w:r>
                              <w:r>
                                <w:rPr>
                                  <w:w w:val="102"/>
                                </w:rPr>
                                <w:t>and</w:t>
                              </w:r>
                              <w:r>
                                <w:rPr>
                                  <w:spacing w:val="17"/>
                                  <w:w w:val="102"/>
                                </w:rPr>
                                <w:t xml:space="preserve"> </w:t>
                              </w:r>
                              <w:r>
                                <w:rPr>
                                  <w:w w:val="102"/>
                                </w:rPr>
                                <w:t>respond</w:t>
                              </w:r>
                              <w:r>
                                <w:rPr>
                                  <w:spacing w:val="17"/>
                                  <w:w w:val="102"/>
                                </w:rPr>
                                <w:t xml:space="preserve"> </w:t>
                              </w:r>
                              <w:r>
                                <w:rPr>
                                  <w:w w:val="102"/>
                                </w:rPr>
                                <w:t>effectively,</w:t>
                              </w:r>
                              <w:r>
                                <w:rPr>
                                  <w:spacing w:val="11"/>
                                  <w:w w:val="102"/>
                                </w:rPr>
                                <w:t xml:space="preserve"> </w:t>
                              </w:r>
                            </w:p>
                          </w:txbxContent>
                        </v:textbox>
                      </v:rect>
                      <v:rect id="Rectangle 1376" o:spid="_x0000_s1223" style="position:absolute;left:10198;top:15792;width:2822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making</w:t>
                              </w:r>
                              <w:r>
                                <w:rPr>
                                  <w:spacing w:val="17"/>
                                  <w:w w:val="105"/>
                                </w:rPr>
                                <w:t xml:space="preserve"> </w:t>
                              </w:r>
                              <w:r>
                                <w:rPr>
                                  <w:w w:val="105"/>
                                </w:rPr>
                                <w:t>significant</w:t>
                              </w:r>
                              <w:r>
                                <w:rPr>
                                  <w:spacing w:val="17"/>
                                  <w:w w:val="105"/>
                                </w:rPr>
                                <w:t xml:space="preserve"> </w:t>
                              </w:r>
                              <w:r>
                                <w:rPr>
                                  <w:w w:val="105"/>
                                </w:rPr>
                                <w:t>contributions</w:t>
                              </w:r>
                              <w:r>
                                <w:rPr>
                                  <w:spacing w:val="17"/>
                                  <w:w w:val="105"/>
                                </w:rPr>
                                <w:t xml:space="preserve"> </w:t>
                              </w:r>
                              <w:r>
                                <w:rPr>
                                  <w:w w:val="105"/>
                                </w:rPr>
                                <w:t>to</w:t>
                              </w:r>
                              <w:r>
                                <w:rPr>
                                  <w:spacing w:val="11"/>
                                  <w:w w:val="105"/>
                                </w:rPr>
                                <w:t xml:space="preserve"> </w:t>
                              </w:r>
                            </w:p>
                          </w:txbxContent>
                        </v:textbox>
                      </v:rect>
                      <v:rect id="Rectangle 1377" o:spid="_x0000_s1224" style="position:absolute;left:10198;top:17697;width:867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rsidR="00105A0F" w:rsidRDefault="00CA2AC8">
                              <w:pPr>
                                <w:spacing w:after="160" w:line="259" w:lineRule="auto"/>
                                <w:ind w:left="0" w:firstLine="0"/>
                              </w:pPr>
                              <w:r>
                                <w:rPr>
                                  <w:w w:val="103"/>
                                </w:rPr>
                                <w:t>discussions</w:t>
                              </w:r>
                            </w:p>
                          </w:txbxContent>
                        </v:textbox>
                      </v:rect>
                      <v:rect id="Rectangle 1378" o:spid="_x0000_s1225" style="position:absolute;left:7318;top:21042;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105A0F" w:rsidRDefault="00CA2AC8">
                              <w:pPr>
                                <w:spacing w:after="160" w:line="259" w:lineRule="auto"/>
                                <w:ind w:left="0" w:firstLine="0"/>
                              </w:pPr>
                              <w:r>
                                <w:rPr>
                                  <w:b/>
                                  <w:w w:val="110"/>
                                </w:rPr>
                                <w:t>3.</w:t>
                              </w:r>
                            </w:p>
                          </w:txbxContent>
                        </v:textbox>
                      </v:rect>
                      <v:rect id="Rectangle 1379" o:spid="_x0000_s1226" style="position:absolute;left:10198;top:21042;width:3050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access</w:t>
                              </w:r>
                              <w:r>
                                <w:rPr>
                                  <w:spacing w:val="17"/>
                                  <w:w w:val="104"/>
                                </w:rPr>
                                <w:t xml:space="preserve"> </w:t>
                              </w:r>
                              <w:r>
                                <w:rPr>
                                  <w:w w:val="104"/>
                                </w:rPr>
                                <w:t>independently</w:t>
                              </w:r>
                              <w:r>
                                <w:rPr>
                                  <w:spacing w:val="17"/>
                                  <w:w w:val="104"/>
                                </w:rPr>
                                <w:t xml:space="preserve"> </w:t>
                              </w:r>
                              <w:r>
                                <w:rPr>
                                  <w:w w:val="104"/>
                                </w:rPr>
                                <w:t>a</w:t>
                              </w:r>
                              <w:r>
                                <w:rPr>
                                  <w:spacing w:val="17"/>
                                  <w:w w:val="104"/>
                                </w:rPr>
                                <w:t xml:space="preserve"> </w:t>
                              </w:r>
                              <w:r>
                                <w:rPr>
                                  <w:w w:val="104"/>
                                </w:rPr>
                                <w:t>wide</w:t>
                              </w:r>
                              <w:r>
                                <w:rPr>
                                  <w:spacing w:val="17"/>
                                  <w:w w:val="104"/>
                                </w:rPr>
                                <w:t xml:space="preserve"> </w:t>
                              </w:r>
                              <w:r>
                                <w:rPr>
                                  <w:w w:val="104"/>
                                </w:rPr>
                                <w:t>range</w:t>
                              </w:r>
                              <w:r>
                                <w:rPr>
                                  <w:spacing w:val="17"/>
                                  <w:w w:val="104"/>
                                </w:rPr>
                                <w:t xml:space="preserve"> </w:t>
                              </w:r>
                              <w:r>
                                <w:rPr>
                                  <w:w w:val="104"/>
                                </w:rPr>
                                <w:t>of</w:t>
                              </w:r>
                              <w:r>
                                <w:rPr>
                                  <w:spacing w:val="11"/>
                                  <w:w w:val="104"/>
                                </w:rPr>
                                <w:t xml:space="preserve"> </w:t>
                              </w:r>
                            </w:p>
                          </w:txbxContent>
                        </v:textbox>
                      </v:rect>
                      <v:rect id="Rectangle 1380" o:spid="_x0000_s1227" style="position:absolute;left:10198;top:22947;width:2892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105A0F" w:rsidRDefault="00CA2AC8">
                              <w:pPr>
                                <w:spacing w:after="160" w:line="259" w:lineRule="auto"/>
                                <w:ind w:left="0" w:firstLine="0"/>
                              </w:pPr>
                              <w:r>
                                <w:rPr>
                                  <w:w w:val="104"/>
                                </w:rPr>
                                <w:t>sources</w:t>
                              </w:r>
                              <w:r>
                                <w:rPr>
                                  <w:spacing w:val="17"/>
                                  <w:w w:val="104"/>
                                </w:rPr>
                                <w:t xml:space="preserve"> </w:t>
                              </w:r>
                              <w:r>
                                <w:rPr>
                                  <w:w w:val="104"/>
                                </w:rPr>
                                <w:t>for</w:t>
                              </w:r>
                              <w:r>
                                <w:rPr>
                                  <w:spacing w:val="17"/>
                                  <w:w w:val="104"/>
                                </w:rPr>
                                <w:t xml:space="preserve"> </w:t>
                              </w:r>
                              <w:r>
                                <w:rPr>
                                  <w:w w:val="104"/>
                                </w:rPr>
                                <w:t>help,</w:t>
                              </w:r>
                              <w:r>
                                <w:rPr>
                                  <w:spacing w:val="17"/>
                                  <w:w w:val="104"/>
                                </w:rPr>
                                <w:t xml:space="preserve"> </w:t>
                              </w:r>
                              <w:r>
                                <w:rPr>
                                  <w:w w:val="104"/>
                                </w:rPr>
                                <w:t>support</w:t>
                              </w:r>
                              <w:r>
                                <w:rPr>
                                  <w:spacing w:val="17"/>
                                  <w:w w:val="104"/>
                                </w:rPr>
                                <w:t xml:space="preserve"> </w:t>
                              </w:r>
                              <w:r>
                                <w:rPr>
                                  <w:w w:val="104"/>
                                </w:rPr>
                                <w:t>and</w:t>
                              </w:r>
                              <w:r>
                                <w:rPr>
                                  <w:spacing w:val="17"/>
                                  <w:w w:val="104"/>
                                </w:rPr>
                                <w:t xml:space="preserve"> </w:t>
                              </w:r>
                              <w:r>
                                <w:rPr>
                                  <w:w w:val="104"/>
                                </w:rPr>
                                <w:t>advice</w:t>
                              </w:r>
                            </w:p>
                          </w:txbxContent>
                        </v:textbox>
                      </v:rect>
                      <v:rect id="Rectangle 1381" o:spid="_x0000_s1228" style="position:absolute;left:7318;top:26292;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4.</w:t>
                              </w:r>
                            </w:p>
                          </w:txbxContent>
                        </v:textbox>
                      </v:rect>
                      <v:rect id="Rectangle 1382" o:spid="_x0000_s1229" style="position:absolute;left:10198;top:26292;width:3441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rsidR="00105A0F" w:rsidRDefault="00CA2AC8">
                              <w:pPr>
                                <w:spacing w:after="160" w:line="259" w:lineRule="auto"/>
                                <w:ind w:left="0" w:firstLine="0"/>
                              </w:pPr>
                              <w:r>
                                <w:rPr>
                                  <w:w w:val="103"/>
                                </w:rPr>
                                <w:t>select,</w:t>
                              </w:r>
                              <w:r>
                                <w:rPr>
                                  <w:spacing w:val="17"/>
                                  <w:w w:val="103"/>
                                </w:rPr>
                                <w:t xml:space="preserve"> </w:t>
                              </w:r>
                              <w:r>
                                <w:rPr>
                                  <w:w w:val="103"/>
                                </w:rPr>
                                <w:t>summarise</w:t>
                              </w:r>
                              <w:r>
                                <w:rPr>
                                  <w:spacing w:val="17"/>
                                  <w:w w:val="103"/>
                                </w:rPr>
                                <w:t xml:space="preserve"> </w:t>
                              </w:r>
                              <w:r>
                                <w:rPr>
                                  <w:w w:val="103"/>
                                </w:rPr>
                                <w:t>and</w:t>
                              </w:r>
                              <w:r>
                                <w:rPr>
                                  <w:spacing w:val="17"/>
                                  <w:w w:val="103"/>
                                </w:rPr>
                                <w:t xml:space="preserve"> </w:t>
                              </w:r>
                              <w:r>
                                <w:rPr>
                                  <w:w w:val="103"/>
                                </w:rPr>
                                <w:t>synthesise</w:t>
                              </w:r>
                              <w:r>
                                <w:rPr>
                                  <w:spacing w:val="17"/>
                                  <w:w w:val="103"/>
                                </w:rPr>
                                <w:t xml:space="preserve"> </w:t>
                              </w:r>
                              <w:r>
                                <w:rPr>
                                  <w:w w:val="103"/>
                                </w:rPr>
                                <w:t>key</w:t>
                              </w:r>
                              <w:r>
                                <w:rPr>
                                  <w:spacing w:val="17"/>
                                  <w:w w:val="103"/>
                                </w:rPr>
                                <w:t xml:space="preserve"> </w:t>
                              </w:r>
                              <w:r>
                                <w:rPr>
                                  <w:w w:val="103"/>
                                </w:rPr>
                                <w:t>ideas</w:t>
                              </w:r>
                              <w:r>
                                <w:rPr>
                                  <w:spacing w:val="11"/>
                                  <w:w w:val="103"/>
                                </w:rPr>
                                <w:t xml:space="preserve"> </w:t>
                              </w:r>
                            </w:p>
                          </w:txbxContent>
                        </v:textbox>
                      </v:rect>
                      <v:rect id="Rectangle 1383" o:spid="_x0000_s1230" style="position:absolute;left:10198;top:28196;width:1285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105A0F" w:rsidRDefault="00CA2AC8">
                              <w:pPr>
                                <w:spacing w:after="160" w:line="259" w:lineRule="auto"/>
                                <w:ind w:left="0" w:firstLine="0"/>
                              </w:pPr>
                              <w:r>
                                <w:rPr>
                                  <w:w w:val="105"/>
                                </w:rPr>
                                <w:t>and</w:t>
                              </w:r>
                              <w:r>
                                <w:rPr>
                                  <w:spacing w:val="17"/>
                                  <w:w w:val="105"/>
                                </w:rPr>
                                <w:t xml:space="preserve"> </w:t>
                              </w:r>
                              <w:r>
                                <w:rPr>
                                  <w:w w:val="105"/>
                                </w:rPr>
                                <w:t>information</w:t>
                              </w:r>
                            </w:p>
                          </w:txbxContent>
                        </v:textbox>
                      </v:rect>
                      <v:rect id="Rectangle 1384" o:spid="_x0000_s1231" style="position:absolute;left:7318;top:31541;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5.</w:t>
                              </w:r>
                            </w:p>
                          </w:txbxContent>
                        </v:textbox>
                      </v:rect>
                      <v:rect id="Rectangle 1385" o:spid="_x0000_s1232" style="position:absolute;left:10198;top:31541;width:2790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rsidR="00105A0F" w:rsidRDefault="00CA2AC8">
                              <w:pPr>
                                <w:spacing w:after="160" w:line="259" w:lineRule="auto"/>
                                <w:ind w:left="0" w:firstLine="0"/>
                              </w:pPr>
                              <w:r>
                                <w:rPr>
                                  <w:w w:val="103"/>
                                </w:rPr>
                                <w:t>select,</w:t>
                              </w:r>
                              <w:r>
                                <w:rPr>
                                  <w:spacing w:val="17"/>
                                  <w:w w:val="103"/>
                                </w:rPr>
                                <w:t xml:space="preserve"> </w:t>
                              </w:r>
                              <w:r>
                                <w:rPr>
                                  <w:w w:val="103"/>
                                </w:rPr>
                                <w:t>compare</w:t>
                              </w:r>
                              <w:r>
                                <w:rPr>
                                  <w:spacing w:val="17"/>
                                  <w:w w:val="103"/>
                                </w:rPr>
                                <w:t xml:space="preserve"> </w:t>
                              </w:r>
                              <w:r>
                                <w:rPr>
                                  <w:w w:val="103"/>
                                </w:rPr>
                                <w:t>and</w:t>
                              </w:r>
                              <w:r>
                                <w:rPr>
                                  <w:spacing w:val="17"/>
                                  <w:w w:val="103"/>
                                </w:rPr>
                                <w:t xml:space="preserve"> </w:t>
                              </w:r>
                              <w:r>
                                <w:rPr>
                                  <w:w w:val="103"/>
                                </w:rPr>
                                <w:t>interpret</w:t>
                              </w:r>
                              <w:r>
                                <w:rPr>
                                  <w:spacing w:val="17"/>
                                  <w:w w:val="103"/>
                                </w:rPr>
                                <w:t xml:space="preserve"> </w:t>
                              </w:r>
                              <w:r>
                                <w:rPr>
                                  <w:w w:val="103"/>
                                </w:rPr>
                                <w:t>data</w:t>
                              </w:r>
                              <w:r>
                                <w:rPr>
                                  <w:spacing w:val="11"/>
                                  <w:w w:val="103"/>
                                </w:rPr>
                                <w:t xml:space="preserve"> </w:t>
                              </w:r>
                            </w:p>
                          </w:txbxContent>
                        </v:textbox>
                      </v:rect>
                      <v:rect id="Rectangle 1386" o:spid="_x0000_s1233" style="position:absolute;left:10198;top:33446;width:286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rsidR="00105A0F" w:rsidRDefault="00CA2AC8">
                              <w:pPr>
                                <w:spacing w:after="160" w:line="259" w:lineRule="auto"/>
                                <w:ind w:left="0" w:firstLine="0"/>
                              </w:pPr>
                              <w:r>
                                <w:rPr>
                                  <w:w w:val="103"/>
                                </w:rPr>
                                <w:t>from</w:t>
                              </w:r>
                              <w:r>
                                <w:rPr>
                                  <w:spacing w:val="17"/>
                                  <w:w w:val="103"/>
                                </w:rPr>
                                <w:t xml:space="preserve"> </w:t>
                              </w:r>
                              <w:r>
                                <w:rPr>
                                  <w:w w:val="103"/>
                                </w:rPr>
                                <w:t>a</w:t>
                              </w:r>
                              <w:r>
                                <w:rPr>
                                  <w:spacing w:val="17"/>
                                  <w:w w:val="103"/>
                                </w:rPr>
                                <w:t xml:space="preserve"> </w:t>
                              </w:r>
                              <w:r>
                                <w:rPr>
                                  <w:w w:val="103"/>
                                </w:rPr>
                                <w:t>variety</w:t>
                              </w:r>
                              <w:r>
                                <w:rPr>
                                  <w:spacing w:val="17"/>
                                  <w:w w:val="103"/>
                                </w:rPr>
                                <w:t xml:space="preserve"> </w:t>
                              </w:r>
                              <w:r>
                                <w:rPr>
                                  <w:w w:val="103"/>
                                </w:rPr>
                                <w:t>of</w:t>
                              </w:r>
                              <w:r>
                                <w:rPr>
                                  <w:spacing w:val="17"/>
                                  <w:w w:val="103"/>
                                </w:rPr>
                                <w:t xml:space="preserve"> </w:t>
                              </w:r>
                              <w:r>
                                <w:rPr>
                                  <w:w w:val="103"/>
                                </w:rPr>
                                <w:t>situations</w:t>
                              </w:r>
                              <w:r>
                                <w:rPr>
                                  <w:spacing w:val="17"/>
                                  <w:w w:val="103"/>
                                </w:rPr>
                                <w:t xml:space="preserve"> </w:t>
                              </w:r>
                              <w:r>
                                <w:rPr>
                                  <w:w w:val="103"/>
                                </w:rPr>
                                <w:t>relevant</w:t>
                              </w:r>
                              <w:r>
                                <w:rPr>
                                  <w:spacing w:val="11"/>
                                  <w:w w:val="103"/>
                                </w:rPr>
                                <w:t xml:space="preserve"> </w:t>
                              </w:r>
                            </w:p>
                          </w:txbxContent>
                        </v:textbox>
                      </v:rect>
                      <v:rect id="Rectangle 1387" o:spid="_x0000_s1234" style="position:absolute;left:10198;top:35351;width:1515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to</w:t>
                              </w:r>
                              <w:r>
                                <w:rPr>
                                  <w:spacing w:val="21"/>
                                  <w:w w:val="104"/>
                                </w:rPr>
                                <w:t xml:space="preserve"> </w:t>
                              </w:r>
                              <w:r>
                                <w:rPr>
                                  <w:w w:val="104"/>
                                </w:rPr>
                                <w:t>their</w:t>
                              </w:r>
                              <w:r>
                                <w:rPr>
                                  <w:spacing w:val="17"/>
                                  <w:w w:val="104"/>
                                </w:rPr>
                                <w:t xml:space="preserve"> </w:t>
                              </w:r>
                              <w:r>
                                <w:rPr>
                                  <w:w w:val="104"/>
                                </w:rPr>
                                <w:t>own</w:t>
                              </w:r>
                              <w:r>
                                <w:rPr>
                                  <w:spacing w:val="17"/>
                                  <w:w w:val="104"/>
                                </w:rPr>
                                <w:t xml:space="preserve"> </w:t>
                              </w:r>
                              <w:r>
                                <w:rPr>
                                  <w:w w:val="104"/>
                                </w:rPr>
                                <w:t>needs</w:t>
                              </w:r>
                            </w:p>
                          </w:txbxContent>
                        </v:textbox>
                      </v:rect>
                      <v:rect id="Rectangle 1388" o:spid="_x0000_s1235" style="position:absolute;left:38680;top:5291;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105A0F" w:rsidRDefault="00CA2AC8">
                              <w:pPr>
                                <w:spacing w:after="160" w:line="259" w:lineRule="auto"/>
                                <w:ind w:left="0" w:firstLine="0"/>
                              </w:pPr>
                              <w:r>
                                <w:rPr>
                                  <w:b/>
                                  <w:w w:val="110"/>
                                </w:rPr>
                                <w:t>6.</w:t>
                              </w:r>
                            </w:p>
                          </w:txbxContent>
                        </v:textbox>
                      </v:rect>
                      <v:rect id="Rectangle 1389" o:spid="_x0000_s1236" style="position:absolute;left:41560;top:5291;width:2870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105A0F" w:rsidRDefault="00CA2AC8">
                              <w:pPr>
                                <w:spacing w:after="160" w:line="259" w:lineRule="auto"/>
                                <w:ind w:left="0" w:firstLine="0"/>
                              </w:pPr>
                              <w:r>
                                <w:rPr>
                                  <w:w w:val="103"/>
                                </w:rPr>
                                <w:t>use</w:t>
                              </w:r>
                              <w:r>
                                <w:rPr>
                                  <w:spacing w:val="17"/>
                                  <w:w w:val="103"/>
                                </w:rPr>
                                <w:t xml:space="preserve"> </w:t>
                              </w:r>
                              <w:r>
                                <w:rPr>
                                  <w:w w:val="103"/>
                                </w:rPr>
                                <w:t>ICT</w:t>
                              </w:r>
                              <w:r>
                                <w:rPr>
                                  <w:spacing w:val="17"/>
                                  <w:w w:val="103"/>
                                </w:rPr>
                                <w:t xml:space="preserve"> </w:t>
                              </w:r>
                              <w:r>
                                <w:rPr>
                                  <w:w w:val="103"/>
                                </w:rPr>
                                <w:t>selectively</w:t>
                              </w:r>
                              <w:r>
                                <w:rPr>
                                  <w:spacing w:val="17"/>
                                  <w:w w:val="103"/>
                                </w:rPr>
                                <w:t xml:space="preserve"> </w:t>
                              </w:r>
                              <w:r>
                                <w:rPr>
                                  <w:w w:val="103"/>
                                </w:rPr>
                                <w:t>and</w:t>
                              </w:r>
                              <w:r>
                                <w:rPr>
                                  <w:spacing w:val="17"/>
                                  <w:w w:val="103"/>
                                </w:rPr>
                                <w:t xml:space="preserve"> </w:t>
                              </w:r>
                              <w:r>
                                <w:rPr>
                                  <w:w w:val="103"/>
                                </w:rPr>
                                <w:t>efficiently</w:t>
                              </w:r>
                              <w:r>
                                <w:rPr>
                                  <w:spacing w:val="17"/>
                                  <w:w w:val="103"/>
                                </w:rPr>
                                <w:t xml:space="preserve"> </w:t>
                              </w:r>
                              <w:r>
                                <w:rPr>
                                  <w:w w:val="103"/>
                                </w:rPr>
                                <w:t>to</w:t>
                              </w:r>
                              <w:r>
                                <w:rPr>
                                  <w:spacing w:val="11"/>
                                  <w:w w:val="103"/>
                                </w:rPr>
                                <w:t xml:space="preserve"> </w:t>
                              </w:r>
                            </w:p>
                          </w:txbxContent>
                        </v:textbox>
                      </v:rect>
                      <v:rect id="Rectangle 1390" o:spid="_x0000_s1237" style="position:absolute;left:41560;top:7196;width:2296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105A0F" w:rsidRDefault="00CA2AC8">
                              <w:pPr>
                                <w:spacing w:after="160" w:line="259" w:lineRule="auto"/>
                                <w:ind w:left="0" w:firstLine="0"/>
                              </w:pPr>
                              <w:r>
                                <w:rPr>
                                  <w:w w:val="104"/>
                                </w:rPr>
                                <w:t>find,</w:t>
                              </w:r>
                              <w:r>
                                <w:rPr>
                                  <w:spacing w:val="17"/>
                                  <w:w w:val="104"/>
                                </w:rPr>
                                <w:t xml:space="preserve"> </w:t>
                              </w:r>
                              <w:r>
                                <w:rPr>
                                  <w:w w:val="104"/>
                                </w:rPr>
                                <w:t>develop</w:t>
                              </w:r>
                              <w:r>
                                <w:rPr>
                                  <w:spacing w:val="17"/>
                                  <w:w w:val="104"/>
                                </w:rPr>
                                <w:t xml:space="preserve"> </w:t>
                              </w:r>
                              <w:r>
                                <w:rPr>
                                  <w:w w:val="104"/>
                                </w:rPr>
                                <w:t>and</w:t>
                              </w:r>
                              <w:r>
                                <w:rPr>
                                  <w:spacing w:val="17"/>
                                  <w:w w:val="104"/>
                                </w:rPr>
                                <w:t xml:space="preserve"> </w:t>
                              </w:r>
                              <w:r>
                                <w:rPr>
                                  <w:w w:val="104"/>
                                </w:rPr>
                                <w:t>synthesise</w:t>
                              </w:r>
                              <w:r>
                                <w:rPr>
                                  <w:spacing w:val="11"/>
                                  <w:w w:val="104"/>
                                </w:rPr>
                                <w:t xml:space="preserve"> </w:t>
                              </w:r>
                            </w:p>
                          </w:txbxContent>
                        </v:textbox>
                      </v:rect>
                      <v:rect id="Rectangle 1391" o:spid="_x0000_s1238" style="position:absolute;left:41560;top:9101;width:3070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information</w:t>
                              </w:r>
                              <w:r>
                                <w:rPr>
                                  <w:spacing w:val="17"/>
                                  <w:w w:val="104"/>
                                </w:rPr>
                                <w:t xml:space="preserve"> </w:t>
                              </w:r>
                              <w:r>
                                <w:rPr>
                                  <w:w w:val="104"/>
                                </w:rPr>
                                <w:t>so</w:t>
                              </w:r>
                              <w:r>
                                <w:rPr>
                                  <w:spacing w:val="17"/>
                                  <w:w w:val="104"/>
                                </w:rPr>
                                <w:t xml:space="preserve"> </w:t>
                              </w:r>
                              <w:r>
                                <w:rPr>
                                  <w:w w:val="104"/>
                                </w:rPr>
                                <w:t>that</w:t>
                              </w:r>
                              <w:r>
                                <w:rPr>
                                  <w:spacing w:val="17"/>
                                  <w:w w:val="104"/>
                                </w:rPr>
                                <w:t xml:space="preserve"> </w:t>
                              </w:r>
                              <w:r>
                                <w:rPr>
                                  <w:w w:val="104"/>
                                </w:rPr>
                                <w:t>it</w:t>
                              </w:r>
                              <w:r>
                                <w:rPr>
                                  <w:spacing w:val="17"/>
                                  <w:w w:val="104"/>
                                </w:rPr>
                                <w:t xml:space="preserve"> </w:t>
                              </w:r>
                              <w:r>
                                <w:rPr>
                                  <w:w w:val="104"/>
                                </w:rPr>
                                <w:t>is</w:t>
                              </w:r>
                              <w:r>
                                <w:rPr>
                                  <w:spacing w:val="17"/>
                                  <w:w w:val="104"/>
                                </w:rPr>
                                <w:t xml:space="preserve"> </w:t>
                              </w:r>
                              <w:r>
                                <w:rPr>
                                  <w:w w:val="104"/>
                                </w:rPr>
                                <w:t>fit</w:t>
                              </w:r>
                              <w:r>
                                <w:rPr>
                                  <w:spacing w:val="17"/>
                                  <w:w w:val="104"/>
                                </w:rPr>
                                <w:t xml:space="preserve"> </w:t>
                              </w:r>
                              <w:r>
                                <w:rPr>
                                  <w:w w:val="104"/>
                                </w:rPr>
                                <w:t>for</w:t>
                              </w:r>
                              <w:r>
                                <w:rPr>
                                  <w:spacing w:val="17"/>
                                  <w:w w:val="104"/>
                                </w:rPr>
                                <w:t xml:space="preserve"> </w:t>
                              </w:r>
                              <w:r>
                                <w:rPr>
                                  <w:w w:val="104"/>
                                </w:rPr>
                                <w:t>purpose</w:t>
                              </w:r>
                            </w:p>
                          </w:txbxContent>
                        </v:textbox>
                      </v:rect>
                      <v:rect id="Rectangle 1392" o:spid="_x0000_s1239" style="position:absolute;left:38680;top:1244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7.</w:t>
                              </w:r>
                            </w:p>
                          </w:txbxContent>
                        </v:textbox>
                      </v:rect>
                      <v:rect id="Rectangle 1393" o:spid="_x0000_s1240" style="position:absolute;left:41560;top:12446;width:2985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105A0F" w:rsidRDefault="00CA2AC8">
                              <w:pPr>
                                <w:spacing w:after="160" w:line="259" w:lineRule="auto"/>
                                <w:ind w:left="0" w:firstLine="0"/>
                              </w:pPr>
                              <w:r>
                                <w:rPr>
                                  <w:w w:val="103"/>
                                </w:rPr>
                                <w:t>explore</w:t>
                              </w:r>
                              <w:r>
                                <w:rPr>
                                  <w:spacing w:val="17"/>
                                  <w:w w:val="103"/>
                                </w:rPr>
                                <w:t xml:space="preserve"> </w:t>
                              </w:r>
                              <w:r>
                                <w:rPr>
                                  <w:w w:val="103"/>
                                </w:rPr>
                                <w:t>their</w:t>
                              </w:r>
                              <w:r>
                                <w:rPr>
                                  <w:spacing w:val="17"/>
                                  <w:w w:val="103"/>
                                </w:rPr>
                                <w:t xml:space="preserve"> </w:t>
                              </w:r>
                              <w:r>
                                <w:rPr>
                                  <w:w w:val="103"/>
                                </w:rPr>
                                <w:t>own</w:t>
                              </w:r>
                              <w:r>
                                <w:rPr>
                                  <w:spacing w:val="17"/>
                                  <w:w w:val="103"/>
                                </w:rPr>
                                <w:t xml:space="preserve"> </w:t>
                              </w:r>
                              <w:r>
                                <w:rPr>
                                  <w:w w:val="103"/>
                                </w:rPr>
                                <w:t>and</w:t>
                              </w:r>
                              <w:r>
                                <w:rPr>
                                  <w:spacing w:val="17"/>
                                  <w:w w:val="103"/>
                                </w:rPr>
                                <w:t xml:space="preserve"> </w:t>
                              </w:r>
                              <w:r>
                                <w:rPr>
                                  <w:w w:val="103"/>
                                </w:rPr>
                                <w:t>other</w:t>
                              </w:r>
                              <w:r>
                                <w:rPr>
                                  <w:spacing w:val="17"/>
                                  <w:w w:val="103"/>
                                </w:rPr>
                                <w:t xml:space="preserve"> </w:t>
                              </w:r>
                              <w:r>
                                <w:rPr>
                                  <w:w w:val="103"/>
                                </w:rPr>
                                <w:t>people’s</w:t>
                              </w:r>
                              <w:r>
                                <w:rPr>
                                  <w:spacing w:val="11"/>
                                  <w:w w:val="103"/>
                                </w:rPr>
                                <w:t xml:space="preserve"> </w:t>
                              </w:r>
                            </w:p>
                          </w:txbxContent>
                        </v:textbox>
                      </v:rect>
                      <v:rect id="Rectangle 1394" o:spid="_x0000_s1241" style="position:absolute;left:41560;top:14351;width:2647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assumptions</w:t>
                              </w:r>
                              <w:r>
                                <w:rPr>
                                  <w:spacing w:val="17"/>
                                  <w:w w:val="104"/>
                                </w:rPr>
                                <w:t xml:space="preserve"> </w:t>
                              </w:r>
                              <w:r>
                                <w:rPr>
                                  <w:w w:val="104"/>
                                </w:rPr>
                                <w:t>and</w:t>
                              </w:r>
                              <w:r>
                                <w:rPr>
                                  <w:spacing w:val="17"/>
                                  <w:w w:val="104"/>
                                </w:rPr>
                                <w:t xml:space="preserve"> </w:t>
                              </w:r>
                              <w:r>
                                <w:rPr>
                                  <w:w w:val="104"/>
                                </w:rPr>
                                <w:t>aspirations</w:t>
                              </w:r>
                              <w:r>
                                <w:rPr>
                                  <w:spacing w:val="17"/>
                                  <w:w w:val="104"/>
                                </w:rPr>
                                <w:t xml:space="preserve"> </w:t>
                              </w:r>
                              <w:r>
                                <w:rPr>
                                  <w:w w:val="104"/>
                                </w:rPr>
                                <w:t>and</w:t>
                              </w:r>
                              <w:r>
                                <w:rPr>
                                  <w:spacing w:val="11"/>
                                  <w:w w:val="104"/>
                                </w:rPr>
                                <w:t xml:space="preserve"> </w:t>
                              </w:r>
                            </w:p>
                          </w:txbxContent>
                        </v:textbox>
                      </v:rect>
                      <v:rect id="Rectangle 1395" o:spid="_x0000_s1242" style="position:absolute;left:41560;top:16256;width:2374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make</w:t>
                              </w:r>
                              <w:r>
                                <w:rPr>
                                  <w:spacing w:val="17"/>
                                  <w:w w:val="104"/>
                                </w:rPr>
                                <w:t xml:space="preserve"> </w:t>
                              </w:r>
                              <w:r>
                                <w:rPr>
                                  <w:w w:val="104"/>
                                </w:rPr>
                                <w:t>best</w:t>
                              </w:r>
                              <w:r>
                                <w:rPr>
                                  <w:spacing w:val="17"/>
                                  <w:w w:val="104"/>
                                </w:rPr>
                                <w:t xml:space="preserve"> </w:t>
                              </w:r>
                              <w:r>
                                <w:rPr>
                                  <w:w w:val="104"/>
                                </w:rPr>
                                <w:t>use</w:t>
                              </w:r>
                              <w:r>
                                <w:rPr>
                                  <w:spacing w:val="17"/>
                                  <w:w w:val="104"/>
                                </w:rPr>
                                <w:t xml:space="preserve"> </w:t>
                              </w:r>
                              <w:r>
                                <w:rPr>
                                  <w:w w:val="104"/>
                                </w:rPr>
                                <w:t>of</w:t>
                              </w:r>
                              <w:r>
                                <w:rPr>
                                  <w:spacing w:val="17"/>
                                  <w:w w:val="104"/>
                                </w:rPr>
                                <w:t xml:space="preserve"> </w:t>
                              </w:r>
                              <w:r>
                                <w:rPr>
                                  <w:w w:val="104"/>
                                </w:rPr>
                                <w:t>this</w:t>
                              </w:r>
                              <w:r>
                                <w:rPr>
                                  <w:spacing w:val="17"/>
                                  <w:w w:val="104"/>
                                </w:rPr>
                                <w:t xml:space="preserve"> </w:t>
                              </w:r>
                              <w:r>
                                <w:rPr>
                                  <w:w w:val="104"/>
                                </w:rPr>
                                <w:t>in</w:t>
                              </w:r>
                              <w:r>
                                <w:rPr>
                                  <w:spacing w:val="17"/>
                                  <w:w w:val="104"/>
                                </w:rPr>
                                <w:t xml:space="preserve"> </w:t>
                              </w:r>
                              <w:r>
                                <w:rPr>
                                  <w:w w:val="104"/>
                                </w:rPr>
                                <w:t>their</w:t>
                              </w:r>
                              <w:r>
                                <w:rPr>
                                  <w:spacing w:val="11"/>
                                  <w:w w:val="104"/>
                                </w:rPr>
                                <w:t xml:space="preserve"> </w:t>
                              </w:r>
                            </w:p>
                          </w:txbxContent>
                        </v:textbox>
                      </v:rect>
                      <v:rect id="Rectangle 1396" o:spid="_x0000_s1243" style="position:absolute;left:41560;top:18161;width:1290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105A0F" w:rsidRDefault="00CA2AC8">
                              <w:pPr>
                                <w:spacing w:after="160" w:line="259" w:lineRule="auto"/>
                                <w:ind w:left="0" w:firstLine="0"/>
                              </w:pPr>
                              <w:r>
                                <w:rPr>
                                  <w:w w:val="106"/>
                                </w:rPr>
                                <w:t>decision-making</w:t>
                              </w:r>
                            </w:p>
                          </w:txbxContent>
                        </v:textbox>
                      </v:rect>
                      <v:rect id="Rectangle 1397" o:spid="_x0000_s1244" style="position:absolute;left:38680;top:2150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8.</w:t>
                              </w:r>
                            </w:p>
                          </w:txbxContent>
                        </v:textbox>
                      </v:rect>
                      <v:rect id="Rectangle 1398" o:spid="_x0000_s1245" style="position:absolute;left:41560;top:21506;width:3010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rsidR="00105A0F" w:rsidRDefault="00CA2AC8">
                              <w:pPr>
                                <w:spacing w:after="160" w:line="259" w:lineRule="auto"/>
                                <w:ind w:left="0" w:firstLine="0"/>
                              </w:pPr>
                              <w:r>
                                <w:rPr>
                                  <w:w w:val="103"/>
                                </w:rPr>
                                <w:t>use</w:t>
                              </w:r>
                              <w:r>
                                <w:rPr>
                                  <w:spacing w:val="17"/>
                                  <w:w w:val="103"/>
                                </w:rPr>
                                <w:t xml:space="preserve"> </w:t>
                              </w:r>
                              <w:r>
                                <w:rPr>
                                  <w:w w:val="103"/>
                                </w:rPr>
                                <w:t>innovative</w:t>
                              </w:r>
                              <w:r>
                                <w:rPr>
                                  <w:spacing w:val="17"/>
                                  <w:w w:val="103"/>
                                </w:rPr>
                                <w:t xml:space="preserve"> </w:t>
                              </w:r>
                              <w:r>
                                <w:rPr>
                                  <w:w w:val="103"/>
                                </w:rPr>
                                <w:t>approaches</w:t>
                              </w:r>
                              <w:r>
                                <w:rPr>
                                  <w:spacing w:val="17"/>
                                  <w:w w:val="103"/>
                                </w:rPr>
                                <w:t xml:space="preserve"> </w:t>
                              </w:r>
                              <w:r>
                                <w:rPr>
                                  <w:w w:val="103"/>
                                </w:rPr>
                                <w:t>to</w:t>
                              </w:r>
                              <w:r>
                                <w:rPr>
                                  <w:spacing w:val="17"/>
                                  <w:w w:val="103"/>
                                </w:rPr>
                                <w:t xml:space="preserve"> </w:t>
                              </w:r>
                              <w:r>
                                <w:rPr>
                                  <w:w w:val="103"/>
                                </w:rPr>
                                <w:t>identify</w:t>
                              </w:r>
                              <w:r>
                                <w:rPr>
                                  <w:spacing w:val="11"/>
                                  <w:w w:val="103"/>
                                </w:rPr>
                                <w:t xml:space="preserve"> </w:t>
                              </w:r>
                            </w:p>
                          </w:txbxContent>
                        </v:textbox>
                      </v:rect>
                      <v:rect id="Rectangle 1399" o:spid="_x0000_s1246" style="position:absolute;left:41560;top:23411;width:2644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rsidR="00105A0F" w:rsidRDefault="00CA2AC8">
                              <w:pPr>
                                <w:spacing w:after="160" w:line="259" w:lineRule="auto"/>
                                <w:ind w:left="0" w:firstLine="0"/>
                              </w:pPr>
                              <w:r>
                                <w:rPr>
                                  <w:w w:val="103"/>
                                </w:rPr>
                                <w:t>opportunities</w:t>
                              </w:r>
                              <w:r>
                                <w:rPr>
                                  <w:spacing w:val="17"/>
                                  <w:w w:val="103"/>
                                </w:rPr>
                                <w:t xml:space="preserve"> </w:t>
                              </w:r>
                              <w:r>
                                <w:rPr>
                                  <w:w w:val="103"/>
                                </w:rPr>
                                <w:t>and</w:t>
                              </w:r>
                              <w:r>
                                <w:rPr>
                                  <w:spacing w:val="17"/>
                                  <w:w w:val="103"/>
                                </w:rPr>
                                <w:t xml:space="preserve"> </w:t>
                              </w:r>
                              <w:r>
                                <w:rPr>
                                  <w:w w:val="103"/>
                                </w:rPr>
                                <w:t>solve</w:t>
                              </w:r>
                              <w:r>
                                <w:rPr>
                                  <w:spacing w:val="17"/>
                                  <w:w w:val="103"/>
                                </w:rPr>
                                <w:t xml:space="preserve"> </w:t>
                              </w:r>
                              <w:r>
                                <w:rPr>
                                  <w:w w:val="103"/>
                                </w:rPr>
                                <w:t>problems</w:t>
                              </w:r>
                            </w:p>
                          </w:txbxContent>
                        </v:textbox>
                      </v:rect>
                      <v:rect id="Rectangle 1400" o:spid="_x0000_s1247" style="position:absolute;left:38680;top:2675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rsidR="00105A0F" w:rsidRDefault="00CA2AC8">
                              <w:pPr>
                                <w:spacing w:after="160" w:line="259" w:lineRule="auto"/>
                                <w:ind w:left="0" w:firstLine="0"/>
                              </w:pPr>
                              <w:r>
                                <w:rPr>
                                  <w:b/>
                                  <w:w w:val="110"/>
                                </w:rPr>
                                <w:t>9.</w:t>
                              </w:r>
                            </w:p>
                          </w:txbxContent>
                        </v:textbox>
                      </v:rect>
                      <v:rect id="Rectangle 1401" o:spid="_x0000_s1248" style="position:absolute;left:41560;top:26756;width:3529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rsidR="00105A0F" w:rsidRDefault="00CA2AC8">
                              <w:pPr>
                                <w:spacing w:after="160" w:line="259" w:lineRule="auto"/>
                                <w:ind w:left="0" w:firstLine="0"/>
                              </w:pPr>
                              <w:r>
                                <w:rPr>
                                  <w:w w:val="104"/>
                                </w:rPr>
                                <w:t>communicate</w:t>
                              </w:r>
                              <w:r>
                                <w:rPr>
                                  <w:spacing w:val="17"/>
                                  <w:w w:val="104"/>
                                </w:rPr>
                                <w:t xml:space="preserve"> </w:t>
                              </w:r>
                              <w:r>
                                <w:rPr>
                                  <w:w w:val="104"/>
                                </w:rPr>
                                <w:t>confidently</w:t>
                              </w:r>
                              <w:r>
                                <w:rPr>
                                  <w:spacing w:val="17"/>
                                  <w:w w:val="104"/>
                                </w:rPr>
                                <w:t xml:space="preserve"> </w:t>
                              </w:r>
                              <w:r>
                                <w:rPr>
                                  <w:w w:val="104"/>
                                </w:rPr>
                                <w:t>and</w:t>
                              </w:r>
                              <w:r>
                                <w:rPr>
                                  <w:spacing w:val="17"/>
                                  <w:w w:val="104"/>
                                </w:rPr>
                                <w:t xml:space="preserve"> </w:t>
                              </w:r>
                              <w:r>
                                <w:rPr>
                                  <w:w w:val="104"/>
                                </w:rPr>
                                <w:t>coherently,</w:t>
                              </w:r>
                              <w:r>
                                <w:rPr>
                                  <w:spacing w:val="17"/>
                                  <w:w w:val="104"/>
                                </w:rPr>
                                <w:t xml:space="preserve"> </w:t>
                              </w:r>
                              <w:r>
                                <w:rPr>
                                  <w:w w:val="104"/>
                                </w:rPr>
                                <w:t>in</w:t>
                              </w:r>
                              <w:r>
                                <w:rPr>
                                  <w:spacing w:val="11"/>
                                  <w:w w:val="104"/>
                                </w:rPr>
                                <w:t xml:space="preserve"> </w:t>
                              </w:r>
                            </w:p>
                          </w:txbxContent>
                        </v:textbox>
                      </v:rect>
                      <v:rect id="Rectangle 1402" o:spid="_x0000_s1249" style="position:absolute;left:41560;top:28661;width:3188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English</w:t>
                              </w:r>
                              <w:r>
                                <w:rPr>
                                  <w:spacing w:val="17"/>
                                  <w:w w:val="104"/>
                                </w:rPr>
                                <w:t xml:space="preserve"> </w:t>
                              </w:r>
                              <w:r>
                                <w:rPr>
                                  <w:w w:val="104"/>
                                </w:rPr>
                                <w:t>or</w:t>
                              </w:r>
                              <w:r>
                                <w:rPr>
                                  <w:spacing w:val="17"/>
                                  <w:w w:val="104"/>
                                </w:rPr>
                                <w:t xml:space="preserve"> </w:t>
                              </w:r>
                              <w:r>
                                <w:rPr>
                                  <w:w w:val="104"/>
                                </w:rPr>
                                <w:t>Welsh,</w:t>
                              </w:r>
                              <w:r>
                                <w:rPr>
                                  <w:spacing w:val="17"/>
                                  <w:w w:val="104"/>
                                </w:rPr>
                                <w:t xml:space="preserve"> </w:t>
                              </w:r>
                              <w:r>
                                <w:rPr>
                                  <w:w w:val="104"/>
                                </w:rPr>
                                <w:t>as</w:t>
                              </w:r>
                              <w:r>
                                <w:rPr>
                                  <w:spacing w:val="17"/>
                                  <w:w w:val="104"/>
                                </w:rPr>
                                <w:t xml:space="preserve"> </w:t>
                              </w:r>
                              <w:r>
                                <w:rPr>
                                  <w:w w:val="104"/>
                                </w:rPr>
                                <w:t>appropriate,</w:t>
                              </w:r>
                              <w:r>
                                <w:rPr>
                                  <w:spacing w:val="17"/>
                                  <w:w w:val="104"/>
                                </w:rPr>
                                <w:t xml:space="preserve"> </w:t>
                              </w:r>
                              <w:r>
                                <w:rPr>
                                  <w:w w:val="104"/>
                                </w:rPr>
                                <w:t>about</w:t>
                              </w:r>
                              <w:r>
                                <w:rPr>
                                  <w:spacing w:val="11"/>
                                  <w:w w:val="104"/>
                                </w:rPr>
                                <w:t xml:space="preserve"> </w:t>
                              </w:r>
                            </w:p>
                          </w:txbxContent>
                        </v:textbox>
                      </v:rect>
                      <v:rect id="Rectangle 1403" o:spid="_x0000_s1250" style="position:absolute;left:41560;top:30566;width:3258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rsidR="00105A0F" w:rsidRDefault="00CA2AC8">
                              <w:pPr>
                                <w:spacing w:after="160" w:line="259" w:lineRule="auto"/>
                                <w:ind w:left="0" w:firstLine="0"/>
                              </w:pPr>
                              <w:r>
                                <w:rPr>
                                  <w:w w:val="105"/>
                                </w:rPr>
                                <w:t>careers</w:t>
                              </w:r>
                              <w:r>
                                <w:rPr>
                                  <w:spacing w:val="17"/>
                                  <w:w w:val="105"/>
                                </w:rPr>
                                <w:t xml:space="preserve"> </w:t>
                              </w:r>
                              <w:r>
                                <w:rPr>
                                  <w:w w:val="105"/>
                                </w:rPr>
                                <w:t>and</w:t>
                              </w:r>
                              <w:r>
                                <w:rPr>
                                  <w:spacing w:val="17"/>
                                  <w:w w:val="105"/>
                                </w:rPr>
                                <w:t xml:space="preserve"> </w:t>
                              </w:r>
                              <w:r>
                                <w:rPr>
                                  <w:w w:val="105"/>
                                </w:rPr>
                                <w:t>the</w:t>
                              </w:r>
                              <w:r>
                                <w:rPr>
                                  <w:spacing w:val="17"/>
                                  <w:w w:val="105"/>
                                </w:rPr>
                                <w:t xml:space="preserve"> </w:t>
                              </w:r>
                              <w:r>
                                <w:rPr>
                                  <w:w w:val="105"/>
                                </w:rPr>
                                <w:t>world</w:t>
                              </w:r>
                              <w:r>
                                <w:rPr>
                                  <w:spacing w:val="17"/>
                                  <w:w w:val="105"/>
                                </w:rPr>
                                <w:t xml:space="preserve"> </w:t>
                              </w:r>
                              <w:r>
                                <w:rPr>
                                  <w:w w:val="105"/>
                                </w:rPr>
                                <w:t>of</w:t>
                              </w:r>
                              <w:r>
                                <w:rPr>
                                  <w:spacing w:val="17"/>
                                  <w:w w:val="105"/>
                                </w:rPr>
                                <w:t xml:space="preserve"> </w:t>
                              </w:r>
                              <w:r>
                                <w:rPr>
                                  <w:w w:val="105"/>
                                </w:rPr>
                                <w:t>work</w:t>
                              </w:r>
                              <w:r>
                                <w:rPr>
                                  <w:spacing w:val="17"/>
                                  <w:w w:val="105"/>
                                </w:rPr>
                                <w:t xml:space="preserve"> </w:t>
                              </w:r>
                              <w:r>
                                <w:rPr>
                                  <w:w w:val="105"/>
                                </w:rPr>
                                <w:t>in</w:t>
                              </w:r>
                              <w:r>
                                <w:rPr>
                                  <w:spacing w:val="17"/>
                                  <w:w w:val="105"/>
                                </w:rPr>
                                <w:t xml:space="preserve"> </w:t>
                              </w:r>
                              <w:r>
                                <w:rPr>
                                  <w:w w:val="105"/>
                                </w:rPr>
                                <w:t>a</w:t>
                              </w:r>
                              <w:r>
                                <w:rPr>
                                  <w:spacing w:val="17"/>
                                  <w:w w:val="105"/>
                                </w:rPr>
                                <w:t xml:space="preserve"> </w:t>
                              </w:r>
                              <w:r>
                                <w:rPr>
                                  <w:w w:val="105"/>
                                </w:rPr>
                                <w:t>wide</w:t>
                              </w:r>
                              <w:r>
                                <w:rPr>
                                  <w:spacing w:val="11"/>
                                  <w:w w:val="105"/>
                                </w:rPr>
                                <w:t xml:space="preserve"> </w:t>
                              </w:r>
                            </w:p>
                          </w:txbxContent>
                        </v:textbox>
                      </v:rect>
                      <v:rect id="Rectangle 1404" o:spid="_x0000_s1251" style="position:absolute;left:41560;top:32471;width:1393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rsidR="00105A0F" w:rsidRDefault="00CA2AC8">
                              <w:pPr>
                                <w:spacing w:after="160" w:line="259" w:lineRule="auto"/>
                                <w:ind w:left="0" w:firstLine="0"/>
                              </w:pPr>
                              <w:r>
                                <w:rPr>
                                  <w:w w:val="105"/>
                                </w:rPr>
                                <w:t>range</w:t>
                              </w:r>
                              <w:r>
                                <w:rPr>
                                  <w:spacing w:val="17"/>
                                  <w:w w:val="105"/>
                                </w:rPr>
                                <w:t xml:space="preserve"> </w:t>
                              </w:r>
                              <w:r>
                                <w:rPr>
                                  <w:w w:val="105"/>
                                </w:rPr>
                                <w:t>of</w:t>
                              </w:r>
                              <w:r>
                                <w:rPr>
                                  <w:spacing w:val="17"/>
                                  <w:w w:val="105"/>
                                </w:rPr>
                                <w:t xml:space="preserve"> </w:t>
                              </w:r>
                              <w:r>
                                <w:rPr>
                                  <w:w w:val="105"/>
                                </w:rPr>
                                <w:t>contexts</w:t>
                              </w:r>
                            </w:p>
                          </w:txbxContent>
                        </v:textbox>
                      </v:rect>
                      <v:rect id="Rectangle 1405" o:spid="_x0000_s1252" style="position:absolute;left:8760;top:1043;width:544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rsidR="00105A0F" w:rsidRDefault="00CA2AC8">
                              <w:pPr>
                                <w:spacing w:after="160" w:line="259" w:lineRule="auto"/>
                                <w:ind w:left="0" w:firstLine="0"/>
                              </w:pPr>
                              <w:r>
                                <w:rPr>
                                  <w:b/>
                                  <w:color w:val="FFFFFF"/>
                                  <w:w w:val="122"/>
                                  <w:sz w:val="27"/>
                                </w:rPr>
                                <w:t>Skills</w:t>
                              </w:r>
                            </w:p>
                          </w:txbxContent>
                        </v:textbox>
                      </v:rect>
                      <v:shape id="Shape 1406" o:spid="_x0000_s1253" style="position:absolute;left:33633;top:31738;width:3473;height:3473;visibility:visible;mso-wrap-style:square;v-text-anchor:top" coordsize="347307,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" path="m173647,v95860,,173660,77788,173660,173647c347307,269494,269507,347294,173647,347294,77788,347294,,269494,,173647,,77788,77788,,173647,xe" fillcolor="#00a94e" stroked="f" strokeweight="0">
                        <v:stroke miterlimit="1" joinstyle="miter" endcap="round"/>
                        <v:path arrowok="t" textboxrect="0,0,347307,347294"/>
                      </v:shape>
                      <v:shape id="Shape 1408" o:spid="_x0000_s1254" style="position:absolute;left:35008;top:33331;width:1305;height:1305;visibility:visible;mso-wrap-style:square;v-text-anchor:top" coordsize="130518,1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" path="m20756,1600v4212,,8422,1606,11629,4813l65253,39294,98133,6426c104559,,114973,,121399,6426r2693,2680c130518,15532,130518,25958,124092,32385l91224,65253r32868,32867c130518,104546,130518,114960,124092,121386r-2693,2692c114973,130505,104559,130505,98133,124078l65265,91211,32398,124078v-6439,6427,-16853,6427,-23280,l6426,121386c,114960,,104546,6426,98120l39294,65253,6426,32385c,25958,,15532,6426,9106l9118,6426c12332,3206,16545,1600,20756,1600xe" stroked="f" strokeweight="0">
                        <v:stroke miterlimit="1" joinstyle="miter" endcap="round"/>
                        <v:path arrowok="t" textboxrect="0,0,130518,130505"/>
                      </v:shape>
                      <v:shape id="Shape 1409" o:spid="_x0000_s1255" style="position:absolute;left:35008;top:33331;width:1305;height:1305;visibility:visible;mso-wrap-style:square;v-text-anchor:top" coordsize="130518,13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" path="m124092,98133l91224,65266,124092,32398v6426,-6427,6426,-16853,,-23279l121399,6439c114973,13,104559,13,98133,6439l65253,39307,32385,6426c25971,13,15545,,9118,6439l6426,9119c,15545,,25971,6426,32398l39294,65266,6426,98133c,104560,,114974,6426,121400r2692,2692c15545,130518,25959,130518,32398,124092l65265,91224r32868,32868c104559,130518,114973,130518,121399,124092r2693,-2692c130518,114974,130518,104560,124092,98133xe" filled="f" strokecolor="#221f1f" strokeweight=".4pt">
                        <v:stroke miterlimit="1" joinstyle="miter"/>
                        <v:path arrowok="t" textboxrect="0,0,130518,130518"/>
                      </v:shape>
                      <v:shape id="Shape 1410" o:spid="_x0000_s1256" style="position:absolute;left:33997;top:32148;width:1509;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" path="m73711,r3543,c85687,,92532,6845,92532,15278r,43155l135687,58433v8433,,15278,6845,15278,15278l150965,77254v,8433,-6845,15278,-15278,15278l92532,92532r,43155c92532,144120,85687,150965,77254,150965r-3543,c65278,150965,58446,144120,58446,135687r,-43155l15278,92532c6845,92532,,85687,,77254l,73711c,65278,6845,58433,15278,58433r43168,l58446,15278c58446,6845,65278,,73711,xe" stroked="f" strokeweight="0">
                        <v:stroke miterlimit="1" joinstyle="miter"/>
                        <v:path arrowok="t" textboxrect="0,0,150965,150965"/>
                      </v:shape>
                      <v:shape id="Shape 1411" o:spid="_x0000_s1257" style="position:absolute;left:33997;top:32148;width:1509;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" path="m135687,58433r-43155,l92532,15278c92532,6845,85687,,77254,l73711,c65278,,58446,6845,58446,15278r,43155l15278,58433c6845,58433,,65278,,73711r,3543c,85687,6845,92532,15278,92532r43168,l58446,135687v,8433,6832,15278,15265,15278l77254,150965v8433,,15278,-6845,15278,-15278l92532,92532r43155,c144120,92532,150965,85687,150965,77254r,-3543c150965,65278,144120,58433,135687,58433xe" filled="f" strokecolor="#221f1f" strokeweight=".4pt">
                        <v:stroke miterlimit="1" joinstyle="miter"/>
                        <v:path arrowok="t" textboxrect="0,0,150965,150965"/>
                      </v:shape>
                      <v:shape id="Shape 1412" o:spid="_x0000_s1258" style="position:absolute;left:35107;top:32556;width:1515;height:332;visibility:visible;mso-wrap-style:square;v-text-anchor:top" coordsize="151499,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" path="m15329,l136170,v8458,,15329,6680,15329,14910l151499,18364v,8243,-6871,14923,-15329,14923l15329,33287c6858,33287,,26607,,18364l,14910c,6680,6858,,15329,xe" stroked="f" strokeweight="0">
                        <v:stroke miterlimit="1" joinstyle="miter"/>
                        <v:path arrowok="t" textboxrect="0,0,151499,33287"/>
                      </v:shape>
                      <v:shape id="Shape 1413" o:spid="_x0000_s1259" style="position:absolute;left:35107;top:32556;width:1515;height:332;visibility:visible;mso-wrap-style:square;v-text-anchor:top" coordsize="151499,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" path="m136170,v8458,,15329,6680,15329,14910l151499,18364v,8243,-6871,14923,-15329,14923l15329,33287c6858,33287,,26607,,18364l,14910c,6680,6858,,15329,l136170,xe" filled="f" strokecolor="#221f1f" strokeweight=".4pt">
                        <v:stroke miterlimit="1" joinstyle="miter"/>
                        <v:path arrowok="t" textboxrect="0,0,151499,33287"/>
                      </v:shape>
                      <v:shape id="Shape 1414" o:spid="_x0000_s1260" style="position:absolute;left:35680;top:33010;width:369;height:370;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" path="m21768,1816v9182,1816,15163,10757,13348,19939c33287,30950,24359,36919,15164,35103,5982,33274,,24359,1829,15164,3645,5969,12573,,21768,1816xe" stroked="f" strokeweight="0">
                        <v:stroke miterlimit="1" joinstyle="miter"/>
                        <v:path arrowok="t" textboxrect="0,0,36931,36919"/>
                      </v:shape>
                      <v:shape id="Shape 1415" o:spid="_x0000_s1261" style="position:absolute;left:35680;top:33010;width:369;height:370;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" path="m35116,21755c33287,30950,24359,36919,15164,35103,5982,33274,,24359,1829,15164,3645,5969,12573,,21768,1816v9182,1816,15163,10757,13348,19939xe" filled="f" strokecolor="#221f1f" strokeweight=".4pt">
                        <v:stroke miterlimit="1" joinstyle="miter"/>
                        <v:path arrowok="t" textboxrect="0,0,36931,36919"/>
                      </v:shape>
                      <v:shape id="Shape 1416" o:spid="_x0000_s1262" style="position:absolute;left:35680;top:32084;width:369;height:370;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" path="m21768,1829v9182,1816,15163,10744,13348,19926c33287,30950,24359,36932,15164,35103,5982,33287,,24359,1829,15164,3645,5982,12573,,21768,1829xe" stroked="f" strokeweight="0">
                        <v:stroke miterlimit="1" joinstyle="miter"/>
                        <v:path arrowok="t" textboxrect="0,0,36931,36932"/>
                      </v:shape>
                      <v:shape id="Shape 1417" o:spid="_x0000_s1263" style="position:absolute;left:35680;top:32084;width:369;height:370;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" path="m35116,21755c33287,30950,24359,36932,15164,35103,5982,33287,,24359,1829,15164,3645,5982,12573,,21768,1829v9182,1816,15163,10744,13348,19926xe" filled="f" strokecolor="#221f1f" strokeweight=".4pt">
                        <v:stroke miterlimit="1" joinstyle="miter"/>
                        <v:path arrowok="t" textboxrect="0,0,36931,36932"/>
                      </v:shape>
                      <v:shape id="Shape 1418" o:spid="_x0000_s1264" style="position:absolute;left:33994;top:33817;width:1515;height:333;visibility:visible;mso-wrap-style:square;v-text-anchor:top" coordsize="151499,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" path="m15342,l136170,v8458,,15329,6667,15329,14909l151499,18364v,8242,-6871,14910,-15329,14910l15342,33274c6871,33274,,26606,,18364l,14909c,6667,6871,,15342,xe" stroked="f" strokeweight="0">
                        <v:stroke miterlimit="1" joinstyle="miter"/>
                        <v:path arrowok="t" textboxrect="0,0,151499,33274"/>
                      </v:shape>
                      <v:shape id="Shape 1419" o:spid="_x0000_s1265" style="position:absolute;left:33994;top:33817;width:1515;height:333;visibility:visible;mso-wrap-style:square;v-text-anchor:top" coordsize="151499,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" path="m136170,v8458,,15329,6667,15329,14909l151499,18364v,8242,-6871,14910,-15329,14910l15342,33274c6871,33274,,26606,,18364l,14909c,6667,6871,,15342,l136170,xe" filled="f" strokecolor="#221f1f" strokeweight=".4pt">
                        <v:stroke miterlimit="1" joinstyle="miter"/>
                        <v:path arrowok="t" textboxrect="0,0,151499,33274"/>
                      </v:shape>
                      <v:shape id="Shape 1421" o:spid="_x0000_s1266" style="position:absolute;left:33569;top:31674;width:3600;height:3600;visibility:visible;mso-wrap-style:square;v-text-anchor:top" coordsize="360007,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" path="m360007,179997v,99352,-80645,179997,-180010,179997c80632,359994,,279349,,179997,,80632,80632,,179997,v99365,,180010,80632,180010,179997xe" filled="f" strokecolor="#221f1f" strokeweight="2pt">
                        <v:stroke miterlimit="83231f" joinstyle="miter"/>
                        <v:path arrowok="t" textboxrect="0,0,360007,359994"/>
                      </v:shape>
                      <v:shape id="Shape 1423" o:spid="_x0000_s1267" style="position:absolute;left:64981;top:5472;width:3473;height:3473;visibility:visible;mso-wrap-style:square;v-text-anchor:top" coordsize="347295,34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" path="m173648,v95859,,173647,77801,173647,173660c347295,269520,269507,347307,173648,347307,77788,347307,,269520,,173660,,77801,77788,,173648,xe" fillcolor="#00a94e" stroked="f" strokeweight="0">
                        <v:stroke miterlimit="1" joinstyle="miter"/>
                        <v:path arrowok="t" textboxrect="0,0,347295,347307"/>
                      </v:shape>
                      <v:shape id="Shape 1425" o:spid="_x0000_s1268" style="position:absolute;left:65897;top:5686;width:297;height:1035;visibility:visible;mso-wrap-style:square;v-text-anchor:top" coordsize="29756,10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" path="m29756,103488c21818,98726,2768,86026,10706,47926,14674,28876,11102,16176,6538,8238l,e" filled="f" strokecolor="#221f1f" strokeweight="1.6pt">
                        <v:stroke miterlimit="1" joinstyle="miter" endcap="round"/>
                        <v:path arrowok="t" textboxrect="0,0,29756,103488"/>
                      </v:shape>
                      <v:shape id="Shape 1426" o:spid="_x0000_s1269" style="position:absolute;left:65897;top:5686;width:297;height:1035;visibility:visible;mso-wrap-style:square;v-text-anchor:top" coordsize="29756,10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" path="m29756,103488c21818,98726,2768,86026,10706,47926,14674,28876,11102,16176,6538,8238l,e" filled="f" strokecolor="white" strokeweight=".6pt">
                        <v:stroke miterlimit="1" joinstyle="miter" endcap="round"/>
                        <v:path arrowok="t" textboxrect="0,0,29756,103488"/>
                      </v:shape>
                      <v:shape id="Shape 1427" o:spid="_x0000_s1270" style="position:absolute;left:65555;top:6438;width:2649;height:2301;visibility:visible;mso-wrap-style:square;v-text-anchor:top" coordsize="264858,2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" path="m128510,1989v45267,5967,89177,36306,109400,79825c264858,139841,239497,199341,181242,214695,122999,230062,53925,195467,26962,137440,,79415,25362,19915,83617,4561,98180,719,113420,,128510,1989xe" stroked="f" strokeweight="0">
                        <v:stroke miterlimit="1" joinstyle="miter"/>
                        <v:path arrowok="t" textboxrect="0,0,264858,230062"/>
                      </v:shape>
                      <v:shape id="Shape 1428" o:spid="_x0000_s1271" style="position:absolute;left:65555;top:6330;width:2649;height:2409;visibility:visible;mso-wrap-style:square;v-text-anchor:top" coordsize="264858,24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" path="m237910,92621v26948,58026,1587,117526,-56668,132880c122999,240868,53925,206273,26962,148247,,90221,25362,30721,83617,15367,141872,,210947,34595,237910,92621xe" filled="f" strokecolor="#221f1f" strokeweight=".4pt">
                        <v:stroke miterlimit="1" joinstyle="miter"/>
                        <v:path arrowok="t" textboxrect="0,0,264858,240868"/>
                      </v:shape>
                      <v:shape id="Shape 1429" o:spid="_x0000_s1272" style="position:absolute;left:65810;top:6479;width:1414;height:923;visibility:visible;mso-wrap-style:square;v-text-anchor:top" coordsize="141401,9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" path="m,46571c37249,58420,55028,66890,81280,92290,115150,59271,141401,44031,141401,44031v,,-23711,-30481,-78740,-44031e" filled="f" strokecolor="#221f1f" strokeweight=".4pt">
                        <v:stroke miterlimit="1" joinstyle="miter"/>
                        <v:path arrowok="t" textboxrect="0,0,141401,92290"/>
                      </v:shape>
                      <v:shape id="Shape 1431" o:spid="_x0000_s1273" style="position:absolute;left:64918;top:5408;width:3600;height:3600;visibility:visible;mso-wrap-style:square;v-text-anchor:top" coordsize="359995,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" path="m359995,180010v,99364,-80633,179997,-179997,179997c80633,360007,,279374,,180010,,80645,80633,,179998,v99364,,179997,80645,179997,180010xe" filled="f" strokecolor="#221f1f" strokeweight="2pt">
                        <v:stroke miterlimit="83231f" joinstyle="miter"/>
                        <v:path arrowok="t" textboxrect="0,0,359995,360007"/>
                      </v:shape>
                      <w10:anchorlock/>
                    </v:group>
                  </w:pict>
                </mc:Fallback>
              </mc:AlternateContent>
            </w:r>
          </w:p>
        </w:tc>
      </w:tr>
    </w:tbl>
    <w:p w:rsidR="00105A0F" w:rsidRDefault="00CA2AC8">
      <w:pPr>
        <w:spacing w:after="231" w:line="264" w:lineRule="auto"/>
        <w:ind w:left="22"/>
      </w:pPr>
      <w:r>
        <w:rPr>
          <w:b/>
        </w:rPr>
        <w:t>Learners should be able to develop their skills, attitudes and values through a range of contexts. They should have the opportunity to:</w:t>
      </w:r>
    </w:p>
    <w:p w:rsidR="00105A0F" w:rsidRDefault="00CA2AC8">
      <w:pPr>
        <w:pStyle w:val="Heading3"/>
        <w:ind w:left="-5"/>
      </w:pPr>
      <w:r>
        <w:t>Personal achievement</w:t>
      </w:r>
    </w:p>
    <w:p w:rsidR="00105A0F" w:rsidRDefault="00CA2AC8">
      <w:pPr>
        <w:numPr>
          <w:ilvl w:val="0"/>
          <w:numId w:val="14"/>
        </w:numPr>
        <w:ind w:left="466" w:right="8" w:hanging="454"/>
      </w:pPr>
      <w:r>
        <w:t>review their achievements and their work/career/study plans</w:t>
      </w:r>
    </w:p>
    <w:p w:rsidR="00105A0F" w:rsidRDefault="00CA2AC8">
      <w:pPr>
        <w:numPr>
          <w:ilvl w:val="0"/>
          <w:numId w:val="14"/>
        </w:numPr>
        <w:ind w:left="466" w:right="8" w:hanging="454"/>
      </w:pPr>
      <w:r>
        <w:t>continue to develop an ongoing curriculum vitae (CV) based on their achievements, experiences, interests and skills in order to enhance their employability</w:t>
      </w:r>
    </w:p>
    <w:p w:rsidR="00105A0F" w:rsidRDefault="00CA2AC8">
      <w:pPr>
        <w:pStyle w:val="Heading3"/>
        <w:ind w:left="-5"/>
      </w:pPr>
      <w:r>
        <w:t>Seeking information</w:t>
      </w:r>
    </w:p>
    <w:p w:rsidR="00105A0F" w:rsidRDefault="00CA2AC8">
      <w:pPr>
        <w:numPr>
          <w:ilvl w:val="0"/>
          <w:numId w:val="15"/>
        </w:numPr>
        <w:ind w:left="466" w:right="8" w:hanging="454"/>
      </w:pPr>
      <w:r>
        <w:rPr>
          <w:noProof/>
          <w:color w:val="000000"/>
        </w:rPr>
        <mc:AlternateContent>
          <mc:Choice Requires="wpg">
            <w:drawing>
              <wp:anchor distT="0" distB="0" distL="114300" distR="114300" simplePos="0" relativeHeight="251676672" behindDoc="0" locked="0" layoutInCell="1" allowOverlap="1">
                <wp:simplePos x="0" y="0"/>
                <wp:positionH relativeFrom="column">
                  <wp:posOffset>2646069</wp:posOffset>
                </wp:positionH>
                <wp:positionV relativeFrom="paragraph">
                  <wp:posOffset>39281</wp:posOffset>
                </wp:positionV>
                <wp:extent cx="360007" cy="359994"/>
                <wp:effectExtent l="0" t="0" r="0" b="0"/>
                <wp:wrapSquare wrapText="bothSides"/>
                <wp:docPr id="12559" name="Group 12559"/>
                <wp:cNvGraphicFramePr/>
                <a:graphic xmlns:a="http://schemas.openxmlformats.org/drawingml/2006/main">
                  <a:graphicData uri="http://schemas.microsoft.com/office/word/2010/wordprocessingGroup">
                    <wpg:wgp>
                      <wpg:cNvGrpSpPr/>
                      <wpg:grpSpPr>
                        <a:xfrm>
                          <a:off x="0" y="0"/>
                          <a:ext cx="360007" cy="359994"/>
                          <a:chOff x="0" y="0"/>
                          <a:chExt cx="360007" cy="359994"/>
                        </a:xfrm>
                      </wpg:grpSpPr>
                      <wps:wsp>
                        <wps:cNvPr id="1433" name="Shape 1433"/>
                        <wps:cNvSpPr/>
                        <wps:spPr>
                          <a:xfrm>
                            <a:off x="6350" y="6350"/>
                            <a:ext cx="347307" cy="347294"/>
                          </a:xfrm>
                          <a:custGeom>
                            <a:avLst/>
                            <a:gdLst/>
                            <a:ahLst/>
                            <a:cxnLst/>
                            <a:rect l="0" t="0" r="0" b="0"/>
                            <a:pathLst>
                              <a:path w="347307" h="347294">
                                <a:moveTo>
                                  <a:pt x="173647" y="0"/>
                                </a:moveTo>
                                <a:cubicBezTo>
                                  <a:pt x="269506" y="0"/>
                                  <a:pt x="347307" y="77788"/>
                                  <a:pt x="347307" y="173647"/>
                                </a:cubicBezTo>
                                <a:cubicBezTo>
                                  <a:pt x="347307" y="269494"/>
                                  <a:pt x="269506" y="347294"/>
                                  <a:pt x="173647" y="347294"/>
                                </a:cubicBezTo>
                                <a:cubicBezTo>
                                  <a:pt x="77788" y="347294"/>
                                  <a:pt x="0" y="269494"/>
                                  <a:pt x="0" y="173647"/>
                                </a:cubicBezTo>
                                <a:cubicBezTo>
                                  <a:pt x="0" y="77788"/>
                                  <a:pt x="77788" y="0"/>
                                  <a:pt x="173647"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34" name="Shape 1434"/>
                        <wps:cNvSpPr/>
                        <wps:spPr>
                          <a:xfrm>
                            <a:off x="124650" y="214897"/>
                            <a:ext cx="7900" cy="5690"/>
                          </a:xfrm>
                          <a:custGeom>
                            <a:avLst/>
                            <a:gdLst/>
                            <a:ahLst/>
                            <a:cxnLst/>
                            <a:rect l="0" t="0" r="0" b="0"/>
                            <a:pathLst>
                              <a:path w="7900" h="5690">
                                <a:moveTo>
                                  <a:pt x="4216" y="0"/>
                                </a:moveTo>
                                <a:cubicBezTo>
                                  <a:pt x="7900" y="0"/>
                                  <a:pt x="7328" y="5690"/>
                                  <a:pt x="3670" y="5690"/>
                                </a:cubicBezTo>
                                <a:cubicBezTo>
                                  <a:pt x="0" y="5690"/>
                                  <a:pt x="559"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435" name="Shape 1435"/>
                        <wps:cNvSpPr/>
                        <wps:spPr>
                          <a:xfrm>
                            <a:off x="141960" y="208649"/>
                            <a:ext cx="7912" cy="5690"/>
                          </a:xfrm>
                          <a:custGeom>
                            <a:avLst/>
                            <a:gdLst/>
                            <a:ahLst/>
                            <a:cxnLst/>
                            <a:rect l="0" t="0" r="0" b="0"/>
                            <a:pathLst>
                              <a:path w="7912" h="5690">
                                <a:moveTo>
                                  <a:pt x="4229" y="0"/>
                                </a:moveTo>
                                <a:cubicBezTo>
                                  <a:pt x="7912" y="0"/>
                                  <a:pt x="7341" y="5690"/>
                                  <a:pt x="3683" y="5690"/>
                                </a:cubicBezTo>
                                <a:cubicBezTo>
                                  <a:pt x="0" y="5690"/>
                                  <a:pt x="572" y="0"/>
                                  <a:pt x="4229"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436" name="Shape 1436"/>
                        <wps:cNvSpPr/>
                        <wps:spPr>
                          <a:xfrm>
                            <a:off x="120231" y="249796"/>
                            <a:ext cx="7900" cy="5690"/>
                          </a:xfrm>
                          <a:custGeom>
                            <a:avLst/>
                            <a:gdLst/>
                            <a:ahLst/>
                            <a:cxnLst/>
                            <a:rect l="0" t="0" r="0" b="0"/>
                            <a:pathLst>
                              <a:path w="7900" h="5690">
                                <a:moveTo>
                                  <a:pt x="4216" y="0"/>
                                </a:moveTo>
                                <a:cubicBezTo>
                                  <a:pt x="7900" y="0"/>
                                  <a:pt x="7341" y="5690"/>
                                  <a:pt x="3683" y="5690"/>
                                </a:cubicBezTo>
                                <a:cubicBezTo>
                                  <a:pt x="0" y="5690"/>
                                  <a:pt x="559"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437" name="Shape 1437"/>
                        <wps:cNvSpPr/>
                        <wps:spPr>
                          <a:xfrm>
                            <a:off x="46698" y="79490"/>
                            <a:ext cx="218580" cy="261683"/>
                          </a:xfrm>
                          <a:custGeom>
                            <a:avLst/>
                            <a:gdLst/>
                            <a:ahLst/>
                            <a:cxnLst/>
                            <a:rect l="0" t="0" r="0" b="0"/>
                            <a:pathLst>
                              <a:path w="218580" h="261683">
                                <a:moveTo>
                                  <a:pt x="155041" y="0"/>
                                </a:moveTo>
                                <a:cubicBezTo>
                                  <a:pt x="155041" y="0"/>
                                  <a:pt x="54216" y="32994"/>
                                  <a:pt x="69469" y="59093"/>
                                </a:cubicBezTo>
                                <a:cubicBezTo>
                                  <a:pt x="81178" y="79133"/>
                                  <a:pt x="139725" y="36855"/>
                                  <a:pt x="155041" y="57556"/>
                                </a:cubicBezTo>
                                <a:cubicBezTo>
                                  <a:pt x="183274" y="95732"/>
                                  <a:pt x="0" y="148754"/>
                                  <a:pt x="29223" y="194056"/>
                                </a:cubicBezTo>
                                <a:cubicBezTo>
                                  <a:pt x="43993" y="216954"/>
                                  <a:pt x="116675" y="155054"/>
                                  <a:pt x="136398" y="175730"/>
                                </a:cubicBezTo>
                                <a:cubicBezTo>
                                  <a:pt x="152502" y="192608"/>
                                  <a:pt x="91491" y="212572"/>
                                  <a:pt x="109283" y="237121"/>
                                </a:cubicBezTo>
                                <a:cubicBezTo>
                                  <a:pt x="127076" y="261683"/>
                                  <a:pt x="218580" y="212572"/>
                                  <a:pt x="218580" y="212572"/>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438" name="Shape 1438"/>
                        <wps:cNvSpPr/>
                        <wps:spPr>
                          <a:xfrm>
                            <a:off x="137376" y="27927"/>
                            <a:ext cx="43942" cy="42406"/>
                          </a:xfrm>
                          <a:custGeom>
                            <a:avLst/>
                            <a:gdLst/>
                            <a:ahLst/>
                            <a:cxnLst/>
                            <a:rect l="0" t="0" r="0" b="0"/>
                            <a:pathLst>
                              <a:path w="43942" h="42406">
                                <a:moveTo>
                                  <a:pt x="25121" y="0"/>
                                </a:moveTo>
                                <a:cubicBezTo>
                                  <a:pt x="25121" y="0"/>
                                  <a:pt x="0" y="13526"/>
                                  <a:pt x="7061" y="27966"/>
                                </a:cubicBezTo>
                                <a:cubicBezTo>
                                  <a:pt x="14135" y="42406"/>
                                  <a:pt x="36094" y="29769"/>
                                  <a:pt x="43942" y="22555"/>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439" name="Shape 1439"/>
                        <wps:cNvSpPr/>
                        <wps:spPr>
                          <a:xfrm>
                            <a:off x="46698" y="79490"/>
                            <a:ext cx="218580" cy="261683"/>
                          </a:xfrm>
                          <a:custGeom>
                            <a:avLst/>
                            <a:gdLst/>
                            <a:ahLst/>
                            <a:cxnLst/>
                            <a:rect l="0" t="0" r="0" b="0"/>
                            <a:pathLst>
                              <a:path w="218580" h="261683">
                                <a:moveTo>
                                  <a:pt x="155041" y="0"/>
                                </a:moveTo>
                                <a:cubicBezTo>
                                  <a:pt x="155041" y="0"/>
                                  <a:pt x="54216" y="32994"/>
                                  <a:pt x="69469" y="59093"/>
                                </a:cubicBezTo>
                                <a:cubicBezTo>
                                  <a:pt x="81178" y="79121"/>
                                  <a:pt x="139725" y="36843"/>
                                  <a:pt x="155041" y="57556"/>
                                </a:cubicBezTo>
                                <a:cubicBezTo>
                                  <a:pt x="183274" y="95732"/>
                                  <a:pt x="0" y="148754"/>
                                  <a:pt x="29223" y="194056"/>
                                </a:cubicBezTo>
                                <a:cubicBezTo>
                                  <a:pt x="43993" y="216954"/>
                                  <a:pt x="116675" y="155054"/>
                                  <a:pt x="136398" y="175730"/>
                                </a:cubicBezTo>
                                <a:cubicBezTo>
                                  <a:pt x="152502" y="192608"/>
                                  <a:pt x="91491" y="212559"/>
                                  <a:pt x="109283" y="237121"/>
                                </a:cubicBezTo>
                                <a:cubicBezTo>
                                  <a:pt x="127076" y="261683"/>
                                  <a:pt x="218580" y="212559"/>
                                  <a:pt x="218580" y="212559"/>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440" name="Shape 1440"/>
                        <wps:cNvSpPr/>
                        <wps:spPr>
                          <a:xfrm>
                            <a:off x="137376" y="27927"/>
                            <a:ext cx="43942" cy="42406"/>
                          </a:xfrm>
                          <a:custGeom>
                            <a:avLst/>
                            <a:gdLst/>
                            <a:ahLst/>
                            <a:cxnLst/>
                            <a:rect l="0" t="0" r="0" b="0"/>
                            <a:pathLst>
                              <a:path w="43942" h="42406">
                                <a:moveTo>
                                  <a:pt x="25121" y="0"/>
                                </a:moveTo>
                                <a:cubicBezTo>
                                  <a:pt x="25121" y="0"/>
                                  <a:pt x="0" y="13526"/>
                                  <a:pt x="7061" y="27966"/>
                                </a:cubicBezTo>
                                <a:cubicBezTo>
                                  <a:pt x="14135" y="42406"/>
                                  <a:pt x="36094" y="29769"/>
                                  <a:pt x="43942" y="22555"/>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442" name="Shape 1442"/>
                        <wps:cNvSpPr/>
                        <wps:spPr>
                          <a:xfrm>
                            <a:off x="0" y="0"/>
                            <a:ext cx="360007" cy="359994"/>
                          </a:xfrm>
                          <a:custGeom>
                            <a:avLst/>
                            <a:gdLst/>
                            <a:ahLst/>
                            <a:cxnLst/>
                            <a:rect l="0" t="0" r="0" b="0"/>
                            <a:pathLst>
                              <a:path w="360007" h="359994">
                                <a:moveTo>
                                  <a:pt x="360007" y="179997"/>
                                </a:moveTo>
                                <a:cubicBezTo>
                                  <a:pt x="360007" y="279349"/>
                                  <a:pt x="279362" y="359994"/>
                                  <a:pt x="179997" y="359994"/>
                                </a:cubicBezTo>
                                <a:cubicBezTo>
                                  <a:pt x="80632" y="359994"/>
                                  <a:pt x="0" y="279349"/>
                                  <a:pt x="0" y="179997"/>
                                </a:cubicBezTo>
                                <a:cubicBezTo>
                                  <a:pt x="0" y="80645"/>
                                  <a:pt x="80632" y="0"/>
                                  <a:pt x="179997" y="0"/>
                                </a:cubicBezTo>
                                <a:cubicBezTo>
                                  <a:pt x="279362" y="0"/>
                                  <a:pt x="360007" y="80645"/>
                                  <a:pt x="360007" y="179997"/>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59" style="width:28.347pt;height:28.346pt;position:absolute;mso-position-horizontal-relative:text;mso-position-horizontal:absolute;margin-left:208.352pt;mso-position-vertical-relative:text;margin-top:3.09302pt;" coordsize="3600,3599">
                <v:shape id="Shape 1433" style="position:absolute;width:3473;height:3472;left:63;top:63;" coordsize="347307,347294" path="m173647,0c269506,0,347307,77788,347307,173647c347307,269494,269506,347294,173647,347294c77788,347294,0,269494,0,173647c0,77788,77788,0,173647,0x">
                  <v:stroke weight="0pt" endcap="flat" joinstyle="miter" miterlimit="4" on="false" color="#000000" opacity="0"/>
                  <v:fill on="true" color="#00a94e"/>
                </v:shape>
                <v:shape id="Shape 1434" style="position:absolute;width:79;height:56;left:1246;top:2148;" coordsize="7900,5690" path="m4216,0c7900,0,7328,5690,3670,5690c0,5690,559,0,4216,0x">
                  <v:stroke weight="0pt" endcap="flat" joinstyle="miter" miterlimit="4" on="false" color="#000000" opacity="0"/>
                  <v:fill on="true" color="#221f1f"/>
                </v:shape>
                <v:shape id="Shape 1435" style="position:absolute;width:79;height:56;left:1419;top:2086;" coordsize="7912,5690" path="m4229,0c7912,0,7341,5690,3683,5690c0,5690,572,0,4229,0x">
                  <v:stroke weight="0pt" endcap="flat" joinstyle="miter" miterlimit="4" on="false" color="#000000" opacity="0"/>
                  <v:fill on="true" color="#221f1f"/>
                </v:shape>
                <v:shape id="Shape 1436" style="position:absolute;width:79;height:56;left:1202;top:2497;" coordsize="7900,5690" path="m4216,0c7900,0,7341,5690,3683,5690c0,5690,559,0,4216,0x">
                  <v:stroke weight="0pt" endcap="flat" joinstyle="miter" miterlimit="4" on="false" color="#000000" opacity="0"/>
                  <v:fill on="true" color="#221f1f"/>
                </v:shape>
                <v:shape id="Shape 1437" style="position:absolute;width:2185;height:2616;left:466;top:794;" coordsize="218580,261683" path="m155041,0c155041,0,54216,32994,69469,59093c81178,79133,139725,36855,155041,57556c183274,95732,0,148754,29223,194056c43993,216954,116675,155054,136398,175730c152502,192608,91491,212572,109283,237121c127076,261683,218580,212572,218580,212572">
                  <v:stroke weight="2pt" endcap="round" joinstyle="miter" miterlimit="4" on="true" color="#221f1f"/>
                  <v:fill on="false" color="#000000" opacity="0"/>
                </v:shape>
                <v:shape id="Shape 1438" style="position:absolute;width:439;height:424;left:1373;top:279;" coordsize="43942,42406" path="m25121,0c25121,0,0,13526,7061,27966c14135,42406,36094,29769,43942,22555">
                  <v:stroke weight="2pt" endcap="round" joinstyle="miter" miterlimit="4" on="true" color="#221f1f"/>
                  <v:fill on="false" color="#000000" opacity="0"/>
                </v:shape>
                <v:shape id="Shape 1439" style="position:absolute;width:2185;height:2616;left:466;top:794;" coordsize="218580,261683" path="m155041,0c155041,0,54216,32994,69469,59093c81178,79121,139725,36843,155041,57556c183274,95732,0,148754,29223,194056c43993,216954,116675,155054,136398,175730c152502,192608,91491,212559,109283,237121c127076,261683,218580,212559,218580,212559">
                  <v:stroke weight="1pt" endcap="round" joinstyle="miter" miterlimit="4" on="true" color="#ffffff"/>
                  <v:fill on="false" color="#000000" opacity="0"/>
                </v:shape>
                <v:shape id="Shape 1440" style="position:absolute;width:439;height:424;left:1373;top:279;" coordsize="43942,42406" path="m25121,0c25121,0,0,13526,7061,27966c14135,42406,36094,29769,43942,22555">
                  <v:stroke weight="1pt" endcap="round" joinstyle="miter" miterlimit="4" on="true" color="#ffffff"/>
                  <v:fill on="false" color="#000000" opacity="0"/>
                </v:shape>
                <v:shape id="Shape 1442" style="position:absolute;width:3600;height:3599;left:0;top:0;" coordsize="360007,359994" path="m360007,179997c360007,279349,279362,359994,179997,359994c80632,359994,0,279349,0,179997c0,80645,80632,0,179997,0c279362,0,360007,80645,360007,179997x">
                  <v:stroke weight="2pt" endcap="flat" joinstyle="miter" miterlimit="10" on="true" color="#221f1f"/>
                  <v:fill on="false" color="#000000" opacity="0"/>
                </v:shape>
                <w10:wrap type="square"/>
              </v:group>
            </w:pict>
          </mc:Fallback>
        </mc:AlternateContent>
      </w:r>
      <w:r>
        <w:t>research and evaluate a range of information about careers and the labour market within Wales</w:t>
      </w:r>
    </w:p>
    <w:p w:rsidR="00105A0F" w:rsidRDefault="00CA2AC8">
      <w:pPr>
        <w:numPr>
          <w:ilvl w:val="0"/>
          <w:numId w:val="15"/>
        </w:numPr>
        <w:ind w:left="466" w:right="8" w:hanging="454"/>
      </w:pPr>
      <w:r>
        <w:rPr>
          <w:noProof/>
          <w:color w:val="000000"/>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10300195</wp:posOffset>
                </wp:positionV>
                <wp:extent cx="2791599" cy="391814"/>
                <wp:effectExtent l="0" t="0" r="0" b="0"/>
                <wp:wrapTopAndBottom/>
                <wp:docPr id="12555" name="Group 12555"/>
                <wp:cNvGraphicFramePr/>
                <a:graphic xmlns:a="http://schemas.openxmlformats.org/drawingml/2006/main">
                  <a:graphicData uri="http://schemas.microsoft.com/office/word/2010/wordprocessingGroup">
                    <wpg:wgp>
                      <wpg:cNvGrpSpPr/>
                      <wpg:grpSpPr>
                        <a:xfrm>
                          <a:off x="0" y="0"/>
                          <a:ext cx="2791599" cy="391814"/>
                          <a:chOff x="0" y="0"/>
                          <a:chExt cx="2791599" cy="391814"/>
                        </a:xfrm>
                      </wpg:grpSpPr>
                      <wps:wsp>
                        <wps:cNvPr id="1274" name="Shape 1274"/>
                        <wps:cNvSpPr/>
                        <wps:spPr>
                          <a:xfrm>
                            <a:off x="0" y="0"/>
                            <a:ext cx="2791599" cy="391814"/>
                          </a:xfrm>
                          <a:custGeom>
                            <a:avLst/>
                            <a:gdLst/>
                            <a:ahLst/>
                            <a:cxnLst/>
                            <a:rect l="0" t="0" r="0" b="0"/>
                            <a:pathLst>
                              <a:path w="2791599" h="391814">
                                <a:moveTo>
                                  <a:pt x="19595" y="0"/>
                                </a:moveTo>
                                <a:lnTo>
                                  <a:pt x="2683598" y="0"/>
                                </a:lnTo>
                                <a:cubicBezTo>
                                  <a:pt x="2743250" y="0"/>
                                  <a:pt x="2791599" y="48349"/>
                                  <a:pt x="2791599" y="108000"/>
                                </a:cubicBezTo>
                                <a:lnTo>
                                  <a:pt x="2791599" y="391814"/>
                                </a:lnTo>
                                <a:lnTo>
                                  <a:pt x="0" y="391814"/>
                                </a:lnTo>
                                <a:lnTo>
                                  <a:pt x="0" y="3956"/>
                                </a:lnTo>
                                <a:lnTo>
                                  <a:pt x="19595"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2555" style="width:219.811pt;height:30.8515pt;position:absolute;mso-position-horizontal-relative:page;mso-position-horizontal:absolute;margin-left:0pt;mso-position-vertical-relative:page;margin-top:811.039pt;" coordsize="27915,3918">
                <v:shape id="Shape 1274" style="position:absolute;width:27915;height:3918;left:0;top:0;" coordsize="2791599,391814" path="m19595,0l2683598,0c2743250,0,2791599,48349,2791599,108000l2791599,391814l0,391814l0,3956l19595,0x">
                  <v:stroke weight="0pt" endcap="flat" joinstyle="miter" miterlimit="10" on="false" color="#000000" opacity="0"/>
                  <v:fill on="true" color="#00a94e"/>
                </v:shape>
                <w10:wrap type="topAndBottom"/>
              </v:group>
            </w:pict>
          </mc:Fallback>
        </mc:AlternateContent>
      </w:r>
      <w:r>
        <w:t>explore how opportunities in Britain, Europe and the rest of the world might impact upon their career ideas</w:t>
      </w:r>
    </w:p>
    <w:p w:rsidR="00105A0F" w:rsidRDefault="00CA2AC8">
      <w:pPr>
        <w:numPr>
          <w:ilvl w:val="0"/>
          <w:numId w:val="15"/>
        </w:numPr>
        <w:ind w:left="466" w:right="8" w:hanging="454"/>
      </w:pPr>
      <w:r>
        <w:t>expand their knowledge of business and self-employment opportunities in order to inform their career horizons</w:t>
      </w:r>
    </w:p>
    <w:p w:rsidR="00105A0F" w:rsidRDefault="00CA2AC8">
      <w:pPr>
        <w:numPr>
          <w:ilvl w:val="0"/>
          <w:numId w:val="15"/>
        </w:numPr>
        <w:ind w:left="466" w:right="8" w:hanging="454"/>
      </w:pPr>
      <w:r>
        <w:t>discuss the impact of current trends in working patterns on their career plans</w:t>
      </w:r>
    </w:p>
    <w:p w:rsidR="00105A0F" w:rsidRDefault="00CA2AC8">
      <w:pPr>
        <w:pStyle w:val="Heading3"/>
        <w:ind w:left="-5"/>
      </w:pPr>
      <w:r>
        <w:t>Understanding the world of work</w:t>
      </w:r>
    </w:p>
    <w:p w:rsidR="00105A0F" w:rsidRDefault="00CA2AC8">
      <w:pPr>
        <w:numPr>
          <w:ilvl w:val="0"/>
          <w:numId w:val="16"/>
        </w:numPr>
        <w:ind w:left="466" w:right="8" w:hanging="454"/>
      </w:pPr>
      <w:r>
        <w:t>discuss the benefits that diversity can bring to the workplace and the disadvantages that can be created by stereotyping</w:t>
      </w:r>
    </w:p>
    <w:p w:rsidR="00105A0F" w:rsidRDefault="00CA2AC8">
      <w:pPr>
        <w:numPr>
          <w:ilvl w:val="0"/>
          <w:numId w:val="16"/>
        </w:numPr>
        <w:ind w:left="466" w:right="8" w:hanging="454"/>
      </w:pPr>
      <w:r>
        <w:t>engage in activities that encourage an entrepreneurial approach to work and wealth creation</w:t>
      </w:r>
    </w:p>
    <w:p w:rsidR="00105A0F" w:rsidRDefault="00CA2AC8">
      <w:pPr>
        <w:numPr>
          <w:ilvl w:val="0"/>
          <w:numId w:val="16"/>
        </w:numPr>
        <w:ind w:left="466" w:right="8" w:hanging="454"/>
      </w:pPr>
      <w:r>
        <w:t>understand their responsibilities and rights as employees and know how to follow safe working practices</w:t>
      </w:r>
    </w:p>
    <w:p w:rsidR="00105A0F" w:rsidRDefault="00CA2AC8">
      <w:pPr>
        <w:numPr>
          <w:ilvl w:val="0"/>
          <w:numId w:val="16"/>
        </w:numPr>
        <w:ind w:left="466" w:right="8" w:hanging="454"/>
      </w:pPr>
      <w:r>
        <w:t>use work-focused experiences to gain a better understanding of what skills and qualities employers require and any implications for their career/work plans</w:t>
      </w:r>
    </w:p>
    <w:p w:rsidR="00105A0F" w:rsidRDefault="00CA2AC8">
      <w:pPr>
        <w:pStyle w:val="Heading3"/>
        <w:ind w:left="-5"/>
      </w:pPr>
      <w:r>
        <w:t>Guidance</w:t>
      </w:r>
    </w:p>
    <w:p w:rsidR="00105A0F" w:rsidRDefault="00CA2AC8">
      <w:pPr>
        <w:numPr>
          <w:ilvl w:val="0"/>
          <w:numId w:val="17"/>
        </w:numPr>
        <w:ind w:left="466" w:right="8" w:hanging="454"/>
      </w:pPr>
      <w:r>
        <w:t>access and analyse realistic, impartial guidance on education/career/work routes</w:t>
      </w:r>
    </w:p>
    <w:p w:rsidR="00105A0F" w:rsidRDefault="00CA2AC8">
      <w:pPr>
        <w:numPr>
          <w:ilvl w:val="0"/>
          <w:numId w:val="17"/>
        </w:numPr>
        <w:ind w:left="466" w:right="8" w:hanging="454"/>
      </w:pPr>
      <w:r>
        <w:t>consider the financial and lifestyle implications of their career ideas</w:t>
      </w:r>
    </w:p>
    <w:p w:rsidR="00105A0F" w:rsidRDefault="00CA2AC8">
      <w:pPr>
        <w:pStyle w:val="Heading3"/>
        <w:ind w:left="-5"/>
      </w:pPr>
      <w:r>
        <w:rPr>
          <w:noProof/>
          <w:color w:val="000000"/>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1197673</wp:posOffset>
                </wp:positionV>
                <wp:extent cx="7559992" cy="4137775"/>
                <wp:effectExtent l="0" t="0" r="0" b="0"/>
                <wp:wrapTopAndBottom/>
                <wp:docPr id="13730" name="Group 13730"/>
                <wp:cNvGraphicFramePr/>
                <a:graphic xmlns:a="http://schemas.openxmlformats.org/drawingml/2006/main">
                  <a:graphicData uri="http://schemas.microsoft.com/office/word/2010/wordprocessingGroup">
                    <wpg:wgp>
                      <wpg:cNvGrpSpPr/>
                      <wpg:grpSpPr>
                        <a:xfrm>
                          <a:off x="0" y="0"/>
                          <a:ext cx="7559992" cy="4137775"/>
                          <a:chOff x="0" y="0"/>
                          <a:chExt cx="7559992" cy="4137775"/>
                        </a:xfrm>
                      </wpg:grpSpPr>
                      <wps:wsp>
                        <wps:cNvPr id="17477" name="Shape 17477"/>
                        <wps:cNvSpPr/>
                        <wps:spPr>
                          <a:xfrm>
                            <a:off x="0" y="0"/>
                            <a:ext cx="7559992" cy="4137775"/>
                          </a:xfrm>
                          <a:custGeom>
                            <a:avLst/>
                            <a:gdLst/>
                            <a:ahLst/>
                            <a:cxnLst/>
                            <a:rect l="0" t="0" r="0" b="0"/>
                            <a:pathLst>
                              <a:path w="7559992" h="4137775">
                                <a:moveTo>
                                  <a:pt x="0" y="0"/>
                                </a:moveTo>
                                <a:lnTo>
                                  <a:pt x="7559992" y="0"/>
                                </a:lnTo>
                                <a:lnTo>
                                  <a:pt x="7559992" y="4137775"/>
                                </a:lnTo>
                                <a:lnTo>
                                  <a:pt x="0" y="4137775"/>
                                </a:lnTo>
                                <a:lnTo>
                                  <a:pt x="0" y="0"/>
                                </a:lnTo>
                              </a:path>
                            </a:pathLst>
                          </a:custGeom>
                          <a:ln w="0" cap="flat">
                            <a:miter lim="127000"/>
                          </a:ln>
                        </wps:spPr>
                        <wps:style>
                          <a:lnRef idx="0">
                            <a:srgbClr val="000000">
                              <a:alpha val="0"/>
                            </a:srgbClr>
                          </a:lnRef>
                          <a:fillRef idx="1">
                            <a:srgbClr val="E5F2E6"/>
                          </a:fillRef>
                          <a:effectRef idx="0">
                            <a:scrgbClr r="0" g="0" b="0"/>
                          </a:effectRef>
                          <a:fontRef idx="none"/>
                        </wps:style>
                        <wps:bodyPr/>
                      </wps:wsp>
                      <wps:wsp>
                        <wps:cNvPr id="1485" name="Rectangle 1485"/>
                        <wps:cNvSpPr/>
                        <wps:spPr>
                          <a:xfrm>
                            <a:off x="731855" y="346240"/>
                            <a:ext cx="258189" cy="199735"/>
                          </a:xfrm>
                          <a:prstGeom prst="rect">
                            <a:avLst/>
                          </a:prstGeom>
                          <a:ln>
                            <a:noFill/>
                          </a:ln>
                        </wps:spPr>
                        <wps:txbx>
                          <w:txbxContent>
                            <w:p w:rsidR="00105A0F" w:rsidRDefault="00CA2AC8">
                              <w:pPr>
                                <w:spacing w:after="160" w:line="259" w:lineRule="auto"/>
                                <w:ind w:left="0" w:firstLine="0"/>
                              </w:pPr>
                              <w:r>
                                <w:rPr>
                                  <w:b/>
                                  <w:w w:val="110"/>
                                </w:rPr>
                                <w:t>10.</w:t>
                              </w:r>
                            </w:p>
                          </w:txbxContent>
                        </wps:txbx>
                        <wps:bodyPr horzOverflow="overflow" vert="horz" lIns="0" tIns="0" rIns="0" bIns="0" rtlCol="0">
                          <a:noAutofit/>
                        </wps:bodyPr>
                      </wps:wsp>
                      <wps:wsp>
                        <wps:cNvPr id="1486" name="Rectangle 1486"/>
                        <wps:cNvSpPr/>
                        <wps:spPr>
                          <a:xfrm>
                            <a:off x="1019861" y="346240"/>
                            <a:ext cx="3067221" cy="200479"/>
                          </a:xfrm>
                          <a:prstGeom prst="rect">
                            <a:avLst/>
                          </a:prstGeom>
                          <a:ln>
                            <a:noFill/>
                          </a:ln>
                        </wps:spPr>
                        <wps:txbx>
                          <w:txbxContent>
                            <w:p w:rsidR="00105A0F" w:rsidRDefault="00CA2AC8">
                              <w:pPr>
                                <w:spacing w:after="160" w:line="259" w:lineRule="auto"/>
                                <w:ind w:left="0" w:firstLine="0"/>
                              </w:pPr>
                              <w:r>
                                <w:rPr>
                                  <w:w w:val="103"/>
                                </w:rPr>
                                <w:t>present</w:t>
                              </w:r>
                              <w:r>
                                <w:rPr>
                                  <w:spacing w:val="17"/>
                                  <w:w w:val="103"/>
                                </w:rPr>
                                <w:t xml:space="preserve"> </w:t>
                              </w:r>
                              <w:r>
                                <w:rPr>
                                  <w:w w:val="103"/>
                                </w:rPr>
                                <w:t>information</w:t>
                              </w:r>
                              <w:r>
                                <w:rPr>
                                  <w:spacing w:val="17"/>
                                  <w:w w:val="103"/>
                                </w:rPr>
                                <w:t xml:space="preserve"> </w:t>
                              </w:r>
                              <w:r>
                                <w:rPr>
                                  <w:w w:val="103"/>
                                </w:rPr>
                                <w:t>about</w:t>
                              </w:r>
                              <w:r>
                                <w:rPr>
                                  <w:spacing w:val="17"/>
                                  <w:w w:val="103"/>
                                </w:rPr>
                                <w:t xml:space="preserve"> </w:t>
                              </w:r>
                              <w:r>
                                <w:rPr>
                                  <w:w w:val="103"/>
                                </w:rPr>
                                <w:t>themselves</w:t>
                              </w:r>
                              <w:r>
                                <w:rPr>
                                  <w:spacing w:val="11"/>
                                  <w:w w:val="103"/>
                                </w:rPr>
                                <w:t xml:space="preserve"> </w:t>
                              </w:r>
                            </w:p>
                          </w:txbxContent>
                        </wps:txbx>
                        <wps:bodyPr horzOverflow="overflow" vert="horz" lIns="0" tIns="0" rIns="0" bIns="0" rtlCol="0">
                          <a:noAutofit/>
                        </wps:bodyPr>
                      </wps:wsp>
                      <wps:wsp>
                        <wps:cNvPr id="1487" name="Rectangle 1487"/>
                        <wps:cNvSpPr/>
                        <wps:spPr>
                          <a:xfrm>
                            <a:off x="1019861" y="536721"/>
                            <a:ext cx="3513646" cy="200479"/>
                          </a:xfrm>
                          <a:prstGeom prst="rect">
                            <a:avLst/>
                          </a:prstGeom>
                          <a:ln>
                            <a:noFill/>
                          </a:ln>
                        </wps:spPr>
                        <wps:txbx>
                          <w:txbxContent>
                            <w:p w:rsidR="00105A0F" w:rsidRDefault="00CA2AC8">
                              <w:pPr>
                                <w:spacing w:after="160" w:line="259" w:lineRule="auto"/>
                                <w:ind w:left="0" w:firstLine="0"/>
                              </w:pPr>
                              <w:r>
                                <w:rPr>
                                  <w:w w:val="103"/>
                                </w:rPr>
                                <w:t>effectively</w:t>
                              </w:r>
                              <w:r>
                                <w:rPr>
                                  <w:spacing w:val="17"/>
                                  <w:w w:val="103"/>
                                </w:rPr>
                                <w:t xml:space="preserve"> </w:t>
                              </w:r>
                              <w:r>
                                <w:rPr>
                                  <w:w w:val="103"/>
                                </w:rPr>
                                <w:t>in</w:t>
                              </w:r>
                              <w:r>
                                <w:rPr>
                                  <w:spacing w:val="17"/>
                                  <w:w w:val="103"/>
                                </w:rPr>
                                <w:t xml:space="preserve"> </w:t>
                              </w:r>
                              <w:r>
                                <w:rPr>
                                  <w:w w:val="103"/>
                                </w:rPr>
                                <w:t>a</w:t>
                              </w:r>
                              <w:r>
                                <w:rPr>
                                  <w:spacing w:val="17"/>
                                  <w:w w:val="103"/>
                                </w:rPr>
                                <w:t xml:space="preserve"> </w:t>
                              </w:r>
                              <w:r>
                                <w:rPr>
                                  <w:w w:val="103"/>
                                </w:rPr>
                                <w:t>variety</w:t>
                              </w:r>
                              <w:r>
                                <w:rPr>
                                  <w:spacing w:val="17"/>
                                  <w:w w:val="103"/>
                                </w:rPr>
                                <w:t xml:space="preserve"> </w:t>
                              </w:r>
                              <w:r>
                                <w:rPr>
                                  <w:w w:val="103"/>
                                </w:rPr>
                                <w:t>of</w:t>
                              </w:r>
                              <w:r>
                                <w:rPr>
                                  <w:spacing w:val="17"/>
                                  <w:w w:val="103"/>
                                </w:rPr>
                                <w:t xml:space="preserve"> </w:t>
                              </w:r>
                              <w:r>
                                <w:rPr>
                                  <w:w w:val="103"/>
                                </w:rPr>
                                <w:t>forms</w:t>
                              </w:r>
                              <w:r>
                                <w:rPr>
                                  <w:spacing w:val="17"/>
                                  <w:w w:val="103"/>
                                </w:rPr>
                                <w:t xml:space="preserve"> </w:t>
                              </w:r>
                              <w:r>
                                <w:rPr>
                                  <w:w w:val="103"/>
                                </w:rPr>
                                <w:t>for</w:t>
                              </w:r>
                              <w:r>
                                <w:rPr>
                                  <w:spacing w:val="17"/>
                                  <w:w w:val="103"/>
                                </w:rPr>
                                <w:t xml:space="preserve"> </w:t>
                              </w:r>
                              <w:r>
                                <w:rPr>
                                  <w:w w:val="103"/>
                                </w:rPr>
                                <w:t>different</w:t>
                              </w:r>
                              <w:r>
                                <w:rPr>
                                  <w:spacing w:val="11"/>
                                  <w:w w:val="103"/>
                                </w:rPr>
                                <w:t xml:space="preserve"> </w:t>
                              </w:r>
                            </w:p>
                          </w:txbxContent>
                        </wps:txbx>
                        <wps:bodyPr horzOverflow="overflow" vert="horz" lIns="0" tIns="0" rIns="0" bIns="0" rtlCol="0">
                          <a:noAutofit/>
                        </wps:bodyPr>
                      </wps:wsp>
                      <wps:wsp>
                        <wps:cNvPr id="1488" name="Rectangle 1488"/>
                        <wps:cNvSpPr/>
                        <wps:spPr>
                          <a:xfrm>
                            <a:off x="1019861" y="727201"/>
                            <a:ext cx="784489" cy="200479"/>
                          </a:xfrm>
                          <a:prstGeom prst="rect">
                            <a:avLst/>
                          </a:prstGeom>
                          <a:ln>
                            <a:noFill/>
                          </a:ln>
                        </wps:spPr>
                        <wps:txbx>
                          <w:txbxContent>
                            <w:p w:rsidR="00105A0F" w:rsidRDefault="00CA2AC8">
                              <w:pPr>
                                <w:spacing w:after="160" w:line="259" w:lineRule="auto"/>
                                <w:ind w:left="0" w:firstLine="0"/>
                              </w:pPr>
                              <w:r>
                                <w:rPr>
                                  <w:w w:val="104"/>
                                </w:rPr>
                                <w:t>audiences</w:t>
                              </w:r>
                            </w:p>
                          </w:txbxContent>
                        </wps:txbx>
                        <wps:bodyPr horzOverflow="overflow" vert="horz" lIns="0" tIns="0" rIns="0" bIns="0" rtlCol="0">
                          <a:noAutofit/>
                        </wps:bodyPr>
                      </wps:wsp>
                      <wps:wsp>
                        <wps:cNvPr id="1489" name="Rectangle 1489"/>
                        <wps:cNvSpPr/>
                        <wps:spPr>
                          <a:xfrm>
                            <a:off x="731855" y="1061699"/>
                            <a:ext cx="258189" cy="199735"/>
                          </a:xfrm>
                          <a:prstGeom prst="rect">
                            <a:avLst/>
                          </a:prstGeom>
                          <a:ln>
                            <a:noFill/>
                          </a:ln>
                        </wps:spPr>
                        <wps:txbx>
                          <w:txbxContent>
                            <w:p w:rsidR="00105A0F" w:rsidRDefault="00CA2AC8">
                              <w:pPr>
                                <w:spacing w:after="160" w:line="259" w:lineRule="auto"/>
                                <w:ind w:left="0" w:firstLine="0"/>
                              </w:pPr>
                              <w:r>
                                <w:rPr>
                                  <w:b/>
                                  <w:w w:val="110"/>
                                </w:rPr>
                                <w:t>11.</w:t>
                              </w:r>
                            </w:p>
                          </w:txbxContent>
                        </wps:txbx>
                        <wps:bodyPr horzOverflow="overflow" vert="horz" lIns="0" tIns="0" rIns="0" bIns="0" rtlCol="0">
                          <a:noAutofit/>
                        </wps:bodyPr>
                      </wps:wsp>
                      <wps:wsp>
                        <wps:cNvPr id="1490" name="Rectangle 1490"/>
                        <wps:cNvSpPr/>
                        <wps:spPr>
                          <a:xfrm>
                            <a:off x="1019861" y="1061699"/>
                            <a:ext cx="3371508" cy="200479"/>
                          </a:xfrm>
                          <a:prstGeom prst="rect">
                            <a:avLst/>
                          </a:prstGeom>
                          <a:ln>
                            <a:noFill/>
                          </a:ln>
                        </wps:spPr>
                        <wps:txbx>
                          <w:txbxContent>
                            <w:p w:rsidR="00105A0F" w:rsidRDefault="00CA2AC8">
                              <w:pPr>
                                <w:spacing w:after="160" w:line="259" w:lineRule="auto"/>
                                <w:ind w:left="0" w:firstLine="0"/>
                              </w:pPr>
                              <w:r>
                                <w:rPr>
                                  <w:w w:val="103"/>
                                </w:rPr>
                                <w:t>plan,</w:t>
                              </w:r>
                              <w:r>
                                <w:rPr>
                                  <w:spacing w:val="17"/>
                                  <w:w w:val="103"/>
                                </w:rPr>
                                <w:t xml:space="preserve"> </w:t>
                              </w:r>
                              <w:r>
                                <w:rPr>
                                  <w:w w:val="103"/>
                                </w:rPr>
                                <w:t>set</w:t>
                              </w:r>
                              <w:r>
                                <w:rPr>
                                  <w:spacing w:val="17"/>
                                  <w:w w:val="103"/>
                                </w:rPr>
                                <w:t xml:space="preserve"> </w:t>
                              </w:r>
                              <w:r>
                                <w:rPr>
                                  <w:w w:val="103"/>
                                </w:rPr>
                                <w:t>targets</w:t>
                              </w:r>
                              <w:r>
                                <w:rPr>
                                  <w:spacing w:val="17"/>
                                  <w:w w:val="103"/>
                                </w:rPr>
                                <w:t xml:space="preserve"> </w:t>
                              </w:r>
                              <w:r>
                                <w:rPr>
                                  <w:w w:val="103"/>
                                </w:rPr>
                                <w:t>across</w:t>
                              </w:r>
                              <w:r>
                                <w:rPr>
                                  <w:spacing w:val="17"/>
                                  <w:w w:val="103"/>
                                </w:rPr>
                                <w:t xml:space="preserve"> </w:t>
                              </w:r>
                              <w:r>
                                <w:rPr>
                                  <w:w w:val="103"/>
                                </w:rPr>
                                <w:t>several</w:t>
                              </w:r>
                              <w:r>
                                <w:rPr>
                                  <w:spacing w:val="17"/>
                                  <w:w w:val="103"/>
                                </w:rPr>
                                <w:t xml:space="preserve"> </w:t>
                              </w:r>
                              <w:r>
                                <w:rPr>
                                  <w:w w:val="103"/>
                                </w:rPr>
                                <w:t>time</w:t>
                              </w:r>
                              <w:r>
                                <w:rPr>
                                  <w:spacing w:val="17"/>
                                  <w:w w:val="103"/>
                                </w:rPr>
                                <w:t xml:space="preserve"> </w:t>
                              </w:r>
                              <w:r>
                                <w:rPr>
                                  <w:w w:val="103"/>
                                </w:rPr>
                                <w:t>spans</w:t>
                              </w:r>
                              <w:r>
                                <w:rPr>
                                  <w:spacing w:val="11"/>
                                  <w:w w:val="103"/>
                                </w:rPr>
                                <w:t xml:space="preserve"> </w:t>
                              </w:r>
                            </w:p>
                          </w:txbxContent>
                        </wps:txbx>
                        <wps:bodyPr horzOverflow="overflow" vert="horz" lIns="0" tIns="0" rIns="0" bIns="0" rtlCol="0">
                          <a:noAutofit/>
                        </wps:bodyPr>
                      </wps:wsp>
                      <wps:wsp>
                        <wps:cNvPr id="1491" name="Rectangle 1491"/>
                        <wps:cNvSpPr/>
                        <wps:spPr>
                          <a:xfrm>
                            <a:off x="1019861" y="1252193"/>
                            <a:ext cx="2375652" cy="200479"/>
                          </a:xfrm>
                          <a:prstGeom prst="rect">
                            <a:avLst/>
                          </a:prstGeom>
                          <a:ln>
                            <a:noFill/>
                          </a:ln>
                        </wps:spPr>
                        <wps:txbx>
                          <w:txbxContent>
                            <w:p w:rsidR="00105A0F" w:rsidRDefault="00CA2AC8">
                              <w:pPr>
                                <w:spacing w:after="160" w:line="259" w:lineRule="auto"/>
                                <w:ind w:left="0" w:firstLine="0"/>
                              </w:pPr>
                              <w:r>
                                <w:rPr>
                                  <w:w w:val="103"/>
                                </w:rPr>
                                <w:t>and</w:t>
                              </w:r>
                              <w:r>
                                <w:rPr>
                                  <w:spacing w:val="17"/>
                                  <w:w w:val="103"/>
                                </w:rPr>
                                <w:t xml:space="preserve"> </w:t>
                              </w:r>
                              <w:r>
                                <w:rPr>
                                  <w:w w:val="103"/>
                                </w:rPr>
                                <w:t>review/reflect</w:t>
                              </w:r>
                              <w:r>
                                <w:rPr>
                                  <w:spacing w:val="17"/>
                                  <w:w w:val="103"/>
                                </w:rPr>
                                <w:t xml:space="preserve"> </w:t>
                              </w:r>
                              <w:r>
                                <w:rPr>
                                  <w:w w:val="103"/>
                                </w:rPr>
                                <w:t>on</w:t>
                              </w:r>
                              <w:r>
                                <w:rPr>
                                  <w:spacing w:val="17"/>
                                  <w:w w:val="103"/>
                                </w:rPr>
                                <w:t xml:space="preserve"> </w:t>
                              </w:r>
                              <w:r>
                                <w:rPr>
                                  <w:w w:val="103"/>
                                </w:rPr>
                                <w:t>learning</w:t>
                              </w:r>
                            </w:p>
                          </w:txbxContent>
                        </wps:txbx>
                        <wps:bodyPr horzOverflow="overflow" vert="horz" lIns="0" tIns="0" rIns="0" bIns="0" rtlCol="0">
                          <a:noAutofit/>
                        </wps:bodyPr>
                      </wps:wsp>
                      <wps:wsp>
                        <wps:cNvPr id="1492" name="Rectangle 1492"/>
                        <wps:cNvSpPr/>
                        <wps:spPr>
                          <a:xfrm>
                            <a:off x="731855" y="1586691"/>
                            <a:ext cx="258189" cy="199735"/>
                          </a:xfrm>
                          <a:prstGeom prst="rect">
                            <a:avLst/>
                          </a:prstGeom>
                          <a:ln>
                            <a:noFill/>
                          </a:ln>
                        </wps:spPr>
                        <wps:txbx>
                          <w:txbxContent>
                            <w:p w:rsidR="00105A0F" w:rsidRDefault="00CA2AC8">
                              <w:pPr>
                                <w:spacing w:after="160" w:line="259" w:lineRule="auto"/>
                                <w:ind w:left="0" w:firstLine="0"/>
                              </w:pPr>
                              <w:r>
                                <w:rPr>
                                  <w:b/>
                                  <w:w w:val="110"/>
                                </w:rPr>
                                <w:t>12.</w:t>
                              </w:r>
                            </w:p>
                          </w:txbxContent>
                        </wps:txbx>
                        <wps:bodyPr horzOverflow="overflow" vert="horz" lIns="0" tIns="0" rIns="0" bIns="0" rtlCol="0">
                          <a:noAutofit/>
                        </wps:bodyPr>
                      </wps:wsp>
                      <wps:wsp>
                        <wps:cNvPr id="1493" name="Rectangle 1493"/>
                        <wps:cNvSpPr/>
                        <wps:spPr>
                          <a:xfrm>
                            <a:off x="1019861" y="1586691"/>
                            <a:ext cx="3450900" cy="200479"/>
                          </a:xfrm>
                          <a:prstGeom prst="rect">
                            <a:avLst/>
                          </a:prstGeom>
                          <a:ln>
                            <a:noFill/>
                          </a:ln>
                        </wps:spPr>
                        <wps:txbx>
                          <w:txbxContent>
                            <w:p w:rsidR="00105A0F" w:rsidRDefault="00CA2AC8">
                              <w:pPr>
                                <w:spacing w:after="160" w:line="259" w:lineRule="auto"/>
                                <w:ind w:left="0" w:firstLine="0"/>
                              </w:pPr>
                              <w:r>
                                <w:rPr>
                                  <w:w w:val="104"/>
                                </w:rPr>
                                <w:t>manage</w:t>
                              </w:r>
                              <w:r>
                                <w:rPr>
                                  <w:spacing w:val="17"/>
                                  <w:w w:val="104"/>
                                </w:rPr>
                                <w:t xml:space="preserve"> </w:t>
                              </w:r>
                              <w:r>
                                <w:rPr>
                                  <w:w w:val="104"/>
                                </w:rPr>
                                <w:t>time</w:t>
                              </w:r>
                              <w:r>
                                <w:rPr>
                                  <w:spacing w:val="17"/>
                                  <w:w w:val="104"/>
                                </w:rPr>
                                <w:t xml:space="preserve"> </w:t>
                              </w:r>
                              <w:r>
                                <w:rPr>
                                  <w:w w:val="104"/>
                                </w:rPr>
                                <w:t>independently,</w:t>
                              </w:r>
                              <w:r>
                                <w:rPr>
                                  <w:spacing w:val="17"/>
                                  <w:w w:val="104"/>
                                </w:rPr>
                                <w:t xml:space="preserve"> </w:t>
                              </w:r>
                              <w:r>
                                <w:rPr>
                                  <w:w w:val="104"/>
                                </w:rPr>
                                <w:t>meeting</w:t>
                              </w:r>
                              <w:r>
                                <w:rPr>
                                  <w:spacing w:val="17"/>
                                  <w:w w:val="104"/>
                                </w:rPr>
                                <w:t xml:space="preserve"> </w:t>
                              </w:r>
                              <w:r>
                                <w:rPr>
                                  <w:w w:val="104"/>
                                </w:rPr>
                                <w:t>tight</w:t>
                              </w:r>
                              <w:r>
                                <w:rPr>
                                  <w:spacing w:val="11"/>
                                  <w:w w:val="104"/>
                                </w:rPr>
                                <w:t xml:space="preserve"> </w:t>
                              </w:r>
                            </w:p>
                          </w:txbxContent>
                        </wps:txbx>
                        <wps:bodyPr horzOverflow="overflow" vert="horz" lIns="0" tIns="0" rIns="0" bIns="0" rtlCol="0">
                          <a:noAutofit/>
                        </wps:bodyPr>
                      </wps:wsp>
                      <wps:wsp>
                        <wps:cNvPr id="1494" name="Rectangle 1494"/>
                        <wps:cNvSpPr/>
                        <wps:spPr>
                          <a:xfrm>
                            <a:off x="1019861" y="1777185"/>
                            <a:ext cx="743241" cy="200479"/>
                          </a:xfrm>
                          <a:prstGeom prst="rect">
                            <a:avLst/>
                          </a:prstGeom>
                          <a:ln>
                            <a:noFill/>
                          </a:ln>
                        </wps:spPr>
                        <wps:txbx>
                          <w:txbxContent>
                            <w:p w:rsidR="00105A0F" w:rsidRDefault="00CA2AC8">
                              <w:pPr>
                                <w:spacing w:after="160" w:line="259" w:lineRule="auto"/>
                                <w:ind w:left="0" w:firstLine="0"/>
                              </w:pPr>
                              <w:r>
                                <w:rPr>
                                  <w:w w:val="104"/>
                                </w:rPr>
                                <w:t>deadlines</w:t>
                              </w:r>
                            </w:p>
                          </w:txbxContent>
                        </wps:txbx>
                        <wps:bodyPr horzOverflow="overflow" vert="horz" lIns="0" tIns="0" rIns="0" bIns="0" rtlCol="0">
                          <a:noAutofit/>
                        </wps:bodyPr>
                      </wps:wsp>
                      <wps:wsp>
                        <wps:cNvPr id="1495" name="Rectangle 1495"/>
                        <wps:cNvSpPr/>
                        <wps:spPr>
                          <a:xfrm>
                            <a:off x="731855" y="2111683"/>
                            <a:ext cx="258189" cy="199735"/>
                          </a:xfrm>
                          <a:prstGeom prst="rect">
                            <a:avLst/>
                          </a:prstGeom>
                          <a:ln>
                            <a:noFill/>
                          </a:ln>
                        </wps:spPr>
                        <wps:txbx>
                          <w:txbxContent>
                            <w:p w:rsidR="00105A0F" w:rsidRDefault="00CA2AC8">
                              <w:pPr>
                                <w:spacing w:after="160" w:line="259" w:lineRule="auto"/>
                                <w:ind w:left="0" w:firstLine="0"/>
                              </w:pPr>
                              <w:r>
                                <w:rPr>
                                  <w:b/>
                                  <w:w w:val="110"/>
                                </w:rPr>
                                <w:t>13.</w:t>
                              </w:r>
                            </w:p>
                          </w:txbxContent>
                        </wps:txbx>
                        <wps:bodyPr horzOverflow="overflow" vert="horz" lIns="0" tIns="0" rIns="0" bIns="0" rtlCol="0">
                          <a:noAutofit/>
                        </wps:bodyPr>
                      </wps:wsp>
                      <wps:wsp>
                        <wps:cNvPr id="1496" name="Rectangle 1496"/>
                        <wps:cNvSpPr/>
                        <wps:spPr>
                          <a:xfrm>
                            <a:off x="1019861" y="2111683"/>
                            <a:ext cx="2849035" cy="200479"/>
                          </a:xfrm>
                          <a:prstGeom prst="rect">
                            <a:avLst/>
                          </a:prstGeom>
                          <a:ln>
                            <a:noFill/>
                          </a:ln>
                        </wps:spPr>
                        <wps:txbx>
                          <w:txbxContent>
                            <w:p w:rsidR="00105A0F" w:rsidRDefault="00CA2AC8">
                              <w:pPr>
                                <w:spacing w:after="160" w:line="259" w:lineRule="auto"/>
                                <w:ind w:left="0" w:firstLine="0"/>
                              </w:pPr>
                              <w:r>
                                <w:rPr>
                                  <w:w w:val="105"/>
                                </w:rPr>
                                <w:t>adapt</w:t>
                              </w:r>
                              <w:r>
                                <w:rPr>
                                  <w:spacing w:val="17"/>
                                  <w:w w:val="105"/>
                                </w:rPr>
                                <w:t xml:space="preserve"> </w:t>
                              </w:r>
                              <w:r>
                                <w:rPr>
                                  <w:w w:val="105"/>
                                </w:rPr>
                                <w:t>to</w:t>
                              </w:r>
                              <w:r>
                                <w:rPr>
                                  <w:spacing w:val="17"/>
                                  <w:w w:val="105"/>
                                </w:rPr>
                                <w:t xml:space="preserve"> </w:t>
                              </w:r>
                              <w:r>
                                <w:rPr>
                                  <w:w w:val="105"/>
                                </w:rPr>
                                <w:t>challenging</w:t>
                              </w:r>
                              <w:r>
                                <w:rPr>
                                  <w:spacing w:val="17"/>
                                  <w:w w:val="105"/>
                                </w:rPr>
                                <w:t xml:space="preserve"> </w:t>
                              </w:r>
                              <w:r>
                                <w:rPr>
                                  <w:w w:val="105"/>
                                </w:rPr>
                                <w:t>new</w:t>
                              </w:r>
                              <w:r>
                                <w:rPr>
                                  <w:spacing w:val="17"/>
                                  <w:w w:val="105"/>
                                </w:rPr>
                                <w:t xml:space="preserve"> </w:t>
                              </w:r>
                              <w:r>
                                <w:rPr>
                                  <w:w w:val="105"/>
                                </w:rPr>
                                <w:t>situations</w:t>
                              </w:r>
                            </w:p>
                          </w:txbxContent>
                        </wps:txbx>
                        <wps:bodyPr horzOverflow="overflow" vert="horz" lIns="0" tIns="0" rIns="0" bIns="0" rtlCol="0">
                          <a:noAutofit/>
                        </wps:bodyPr>
                      </wps:wsp>
                      <wps:wsp>
                        <wps:cNvPr id="1497" name="Rectangle 1497"/>
                        <wps:cNvSpPr/>
                        <wps:spPr>
                          <a:xfrm>
                            <a:off x="731855" y="2446180"/>
                            <a:ext cx="258189" cy="199735"/>
                          </a:xfrm>
                          <a:prstGeom prst="rect">
                            <a:avLst/>
                          </a:prstGeom>
                          <a:ln>
                            <a:noFill/>
                          </a:ln>
                        </wps:spPr>
                        <wps:txbx>
                          <w:txbxContent>
                            <w:p w:rsidR="00105A0F" w:rsidRDefault="00CA2AC8">
                              <w:pPr>
                                <w:spacing w:after="160" w:line="259" w:lineRule="auto"/>
                                <w:ind w:left="0" w:firstLine="0"/>
                              </w:pPr>
                              <w:r>
                                <w:rPr>
                                  <w:b/>
                                  <w:w w:val="110"/>
                                </w:rPr>
                                <w:t>14.</w:t>
                              </w:r>
                            </w:p>
                          </w:txbxContent>
                        </wps:txbx>
                        <wps:bodyPr horzOverflow="overflow" vert="horz" lIns="0" tIns="0" rIns="0" bIns="0" rtlCol="0">
                          <a:noAutofit/>
                        </wps:bodyPr>
                      </wps:wsp>
                      <wps:wsp>
                        <wps:cNvPr id="1498" name="Rectangle 1498"/>
                        <wps:cNvSpPr/>
                        <wps:spPr>
                          <a:xfrm>
                            <a:off x="1019861" y="2446180"/>
                            <a:ext cx="2826591" cy="200479"/>
                          </a:xfrm>
                          <a:prstGeom prst="rect">
                            <a:avLst/>
                          </a:prstGeom>
                          <a:ln>
                            <a:noFill/>
                          </a:ln>
                        </wps:spPr>
                        <wps:txbx>
                          <w:txbxContent>
                            <w:p w:rsidR="00105A0F" w:rsidRDefault="00CA2AC8">
                              <w:pPr>
                                <w:spacing w:after="160" w:line="259" w:lineRule="auto"/>
                                <w:ind w:left="0" w:firstLine="0"/>
                              </w:pPr>
                              <w:r>
                                <w:rPr>
                                  <w:w w:val="105"/>
                                </w:rPr>
                                <w:t>be</w:t>
                              </w:r>
                              <w:r>
                                <w:rPr>
                                  <w:spacing w:val="17"/>
                                  <w:w w:val="105"/>
                                </w:rPr>
                                <w:t xml:space="preserve"> </w:t>
                              </w:r>
                              <w:r>
                                <w:rPr>
                                  <w:w w:val="105"/>
                                </w:rPr>
                                <w:t>able</w:t>
                              </w:r>
                              <w:r>
                                <w:rPr>
                                  <w:spacing w:val="17"/>
                                  <w:w w:val="105"/>
                                </w:rPr>
                                <w:t xml:space="preserve"> </w:t>
                              </w:r>
                              <w:r>
                                <w:rPr>
                                  <w:w w:val="105"/>
                                </w:rPr>
                                <w:t>to</w:t>
                              </w:r>
                              <w:r>
                                <w:rPr>
                                  <w:spacing w:val="17"/>
                                  <w:w w:val="105"/>
                                </w:rPr>
                                <w:t xml:space="preserve"> </w:t>
                              </w:r>
                              <w:r>
                                <w:rPr>
                                  <w:w w:val="105"/>
                                </w:rPr>
                                <w:t>apply</w:t>
                              </w:r>
                              <w:r>
                                <w:rPr>
                                  <w:spacing w:val="17"/>
                                  <w:w w:val="105"/>
                                </w:rPr>
                                <w:t xml:space="preserve"> </w:t>
                              </w:r>
                              <w:r>
                                <w:rPr>
                                  <w:w w:val="105"/>
                                </w:rPr>
                                <w:t>learning</w:t>
                              </w:r>
                              <w:r>
                                <w:rPr>
                                  <w:spacing w:val="17"/>
                                  <w:w w:val="105"/>
                                </w:rPr>
                                <w:t xml:space="preserve"> </w:t>
                              </w:r>
                              <w:r>
                                <w:rPr>
                                  <w:w w:val="105"/>
                                </w:rPr>
                                <w:t>in</w:t>
                              </w:r>
                              <w:r>
                                <w:rPr>
                                  <w:spacing w:val="17"/>
                                  <w:w w:val="105"/>
                                </w:rPr>
                                <w:t xml:space="preserve"> </w:t>
                              </w:r>
                              <w:r>
                                <w:rPr>
                                  <w:w w:val="105"/>
                                </w:rPr>
                                <w:t>a</w:t>
                              </w:r>
                              <w:r>
                                <w:rPr>
                                  <w:spacing w:val="17"/>
                                  <w:w w:val="105"/>
                                </w:rPr>
                                <w:t xml:space="preserve"> </w:t>
                              </w:r>
                              <w:r>
                                <w:rPr>
                                  <w:w w:val="105"/>
                                </w:rPr>
                                <w:t>wide</w:t>
                              </w:r>
                              <w:r>
                                <w:rPr>
                                  <w:spacing w:val="11"/>
                                  <w:w w:val="105"/>
                                </w:rPr>
                                <w:t xml:space="preserve"> </w:t>
                              </w:r>
                            </w:p>
                          </w:txbxContent>
                        </wps:txbx>
                        <wps:bodyPr horzOverflow="overflow" vert="horz" lIns="0" tIns="0" rIns="0" bIns="0" rtlCol="0">
                          <a:noAutofit/>
                        </wps:bodyPr>
                      </wps:wsp>
                      <wps:wsp>
                        <wps:cNvPr id="1499" name="Rectangle 1499"/>
                        <wps:cNvSpPr/>
                        <wps:spPr>
                          <a:xfrm>
                            <a:off x="1019861" y="2636675"/>
                            <a:ext cx="2580033" cy="200479"/>
                          </a:xfrm>
                          <a:prstGeom prst="rect">
                            <a:avLst/>
                          </a:prstGeom>
                          <a:ln>
                            <a:noFill/>
                          </a:ln>
                        </wps:spPr>
                        <wps:txbx>
                          <w:txbxContent>
                            <w:p w:rsidR="00105A0F" w:rsidRDefault="00CA2AC8">
                              <w:pPr>
                                <w:spacing w:after="160" w:line="259" w:lineRule="auto"/>
                                <w:ind w:left="0" w:firstLine="0"/>
                              </w:pPr>
                              <w:r>
                                <w:rPr>
                                  <w:w w:val="105"/>
                                </w:rPr>
                                <w:t>range</w:t>
                              </w:r>
                              <w:r>
                                <w:rPr>
                                  <w:spacing w:val="17"/>
                                  <w:w w:val="105"/>
                                </w:rPr>
                                <w:t xml:space="preserve"> </w:t>
                              </w:r>
                              <w:r>
                                <w:rPr>
                                  <w:w w:val="105"/>
                                </w:rPr>
                                <w:t>of</w:t>
                              </w:r>
                              <w:r>
                                <w:rPr>
                                  <w:spacing w:val="17"/>
                                  <w:w w:val="105"/>
                                </w:rPr>
                                <w:t xml:space="preserve"> </w:t>
                              </w:r>
                              <w:r>
                                <w:rPr>
                                  <w:w w:val="105"/>
                                </w:rPr>
                                <w:t>familiar</w:t>
                              </w:r>
                              <w:r>
                                <w:rPr>
                                  <w:spacing w:val="17"/>
                                  <w:w w:val="105"/>
                                </w:rPr>
                                <w:t xml:space="preserve"> </w:t>
                              </w:r>
                              <w:r>
                                <w:rPr>
                                  <w:w w:val="105"/>
                                </w:rPr>
                                <w:t>and</w:t>
                              </w:r>
                              <w:r>
                                <w:rPr>
                                  <w:spacing w:val="17"/>
                                  <w:w w:val="105"/>
                                </w:rPr>
                                <w:t xml:space="preserve"> </w:t>
                              </w:r>
                              <w:r>
                                <w:rPr>
                                  <w:w w:val="105"/>
                                </w:rPr>
                                <w:t>unfamiliar</w:t>
                              </w:r>
                              <w:r>
                                <w:rPr>
                                  <w:spacing w:val="11"/>
                                  <w:w w:val="105"/>
                                </w:rPr>
                                <w:t xml:space="preserve"> </w:t>
                              </w:r>
                            </w:p>
                          </w:txbxContent>
                        </wps:txbx>
                        <wps:bodyPr horzOverflow="overflow" vert="horz" lIns="0" tIns="0" rIns="0" bIns="0" rtlCol="0">
                          <a:noAutofit/>
                        </wps:bodyPr>
                      </wps:wsp>
                      <wps:wsp>
                        <wps:cNvPr id="1500" name="Rectangle 1500"/>
                        <wps:cNvSpPr/>
                        <wps:spPr>
                          <a:xfrm>
                            <a:off x="1019861" y="2827169"/>
                            <a:ext cx="608926" cy="200479"/>
                          </a:xfrm>
                          <a:prstGeom prst="rect">
                            <a:avLst/>
                          </a:prstGeom>
                          <a:ln>
                            <a:noFill/>
                          </a:ln>
                        </wps:spPr>
                        <wps:txbx>
                          <w:txbxContent>
                            <w:p w:rsidR="00105A0F" w:rsidRDefault="00CA2AC8">
                              <w:pPr>
                                <w:spacing w:after="160" w:line="259" w:lineRule="auto"/>
                                <w:ind w:left="0" w:firstLine="0"/>
                              </w:pPr>
                              <w:r>
                                <w:rPr>
                                  <w:w w:val="104"/>
                                </w:rPr>
                                <w:t>settings</w:t>
                              </w:r>
                            </w:p>
                          </w:txbxContent>
                        </wps:txbx>
                        <wps:bodyPr horzOverflow="overflow" vert="horz" lIns="0" tIns="0" rIns="0" bIns="0" rtlCol="0">
                          <a:noAutofit/>
                        </wps:bodyPr>
                      </wps:wsp>
                      <wps:wsp>
                        <wps:cNvPr id="1501" name="Rectangle 1501"/>
                        <wps:cNvSpPr/>
                        <wps:spPr>
                          <a:xfrm>
                            <a:off x="731855" y="3161667"/>
                            <a:ext cx="258189" cy="199735"/>
                          </a:xfrm>
                          <a:prstGeom prst="rect">
                            <a:avLst/>
                          </a:prstGeom>
                          <a:ln>
                            <a:noFill/>
                          </a:ln>
                        </wps:spPr>
                        <wps:txbx>
                          <w:txbxContent>
                            <w:p w:rsidR="00105A0F" w:rsidRDefault="00CA2AC8">
                              <w:pPr>
                                <w:spacing w:after="160" w:line="259" w:lineRule="auto"/>
                                <w:ind w:left="0" w:firstLine="0"/>
                              </w:pPr>
                              <w:r>
                                <w:rPr>
                                  <w:b/>
                                  <w:w w:val="110"/>
                                </w:rPr>
                                <w:t>15.</w:t>
                              </w:r>
                            </w:p>
                          </w:txbxContent>
                        </wps:txbx>
                        <wps:bodyPr horzOverflow="overflow" vert="horz" lIns="0" tIns="0" rIns="0" bIns="0" rtlCol="0">
                          <a:noAutofit/>
                        </wps:bodyPr>
                      </wps:wsp>
                      <wps:wsp>
                        <wps:cNvPr id="1502" name="Rectangle 1502"/>
                        <wps:cNvSpPr/>
                        <wps:spPr>
                          <a:xfrm>
                            <a:off x="1019861" y="3161667"/>
                            <a:ext cx="3213744" cy="200479"/>
                          </a:xfrm>
                          <a:prstGeom prst="rect">
                            <a:avLst/>
                          </a:prstGeom>
                          <a:ln>
                            <a:noFill/>
                          </a:ln>
                        </wps:spPr>
                        <wps:txbx>
                          <w:txbxContent>
                            <w:p w:rsidR="00105A0F" w:rsidRDefault="00CA2AC8">
                              <w:pPr>
                                <w:spacing w:after="160" w:line="259" w:lineRule="auto"/>
                                <w:ind w:left="0" w:firstLine="0"/>
                              </w:pPr>
                              <w:r>
                                <w:rPr>
                                  <w:w w:val="104"/>
                                </w:rPr>
                                <w:t>show</w:t>
                              </w:r>
                              <w:r>
                                <w:rPr>
                                  <w:spacing w:val="17"/>
                                  <w:w w:val="104"/>
                                </w:rPr>
                                <w:t xml:space="preserve"> </w:t>
                              </w:r>
                              <w:r>
                                <w:rPr>
                                  <w:w w:val="104"/>
                                </w:rPr>
                                <w:t>increasing</w:t>
                              </w:r>
                              <w:r>
                                <w:rPr>
                                  <w:spacing w:val="17"/>
                                  <w:w w:val="104"/>
                                </w:rPr>
                                <w:t xml:space="preserve"> </w:t>
                              </w:r>
                              <w:r>
                                <w:rPr>
                                  <w:w w:val="104"/>
                                </w:rPr>
                                <w:t>awareness</w:t>
                              </w:r>
                              <w:r>
                                <w:rPr>
                                  <w:spacing w:val="17"/>
                                  <w:w w:val="104"/>
                                </w:rPr>
                                <w:t xml:space="preserve"> </w:t>
                              </w:r>
                              <w:r>
                                <w:rPr>
                                  <w:w w:val="104"/>
                                </w:rPr>
                                <w:t>of</w:t>
                              </w:r>
                              <w:r>
                                <w:rPr>
                                  <w:spacing w:val="17"/>
                                  <w:w w:val="104"/>
                                </w:rPr>
                                <w:t xml:space="preserve"> </w:t>
                              </w:r>
                              <w:r>
                                <w:rPr>
                                  <w:w w:val="104"/>
                                </w:rPr>
                                <w:t>customer</w:t>
                              </w:r>
                              <w:r>
                                <w:rPr>
                                  <w:spacing w:val="11"/>
                                  <w:w w:val="104"/>
                                </w:rPr>
                                <w:t xml:space="preserve"> </w:t>
                              </w:r>
                            </w:p>
                          </w:txbxContent>
                        </wps:txbx>
                        <wps:bodyPr horzOverflow="overflow" vert="horz" lIns="0" tIns="0" rIns="0" bIns="0" rtlCol="0">
                          <a:noAutofit/>
                        </wps:bodyPr>
                      </wps:wsp>
                      <wps:wsp>
                        <wps:cNvPr id="1503" name="Rectangle 1503"/>
                        <wps:cNvSpPr/>
                        <wps:spPr>
                          <a:xfrm>
                            <a:off x="1019861" y="3352147"/>
                            <a:ext cx="516248" cy="200480"/>
                          </a:xfrm>
                          <a:prstGeom prst="rect">
                            <a:avLst/>
                          </a:prstGeom>
                          <a:ln>
                            <a:noFill/>
                          </a:ln>
                        </wps:spPr>
                        <wps:txbx>
                          <w:txbxContent>
                            <w:p w:rsidR="00105A0F" w:rsidRDefault="00CA2AC8">
                              <w:pPr>
                                <w:spacing w:after="160" w:line="259" w:lineRule="auto"/>
                                <w:ind w:left="0" w:firstLine="0"/>
                              </w:pPr>
                              <w:r>
                                <w:rPr>
                                  <w:w w:val="104"/>
                                </w:rPr>
                                <w:t>needs.</w:t>
                              </w:r>
                            </w:p>
                          </w:txbxContent>
                        </wps:txbx>
                        <wps:bodyPr horzOverflow="overflow" vert="horz" lIns="0" tIns="0" rIns="0" bIns="0" rtlCol="0">
                          <a:noAutofit/>
                        </wps:bodyPr>
                      </wps:wsp>
                    </wpg:wgp>
                  </a:graphicData>
                </a:graphic>
              </wp:anchor>
            </w:drawing>
          </mc:Choice>
          <mc:Fallback>
            <w:pict>
              <v:group id="Group 13730" o:spid="_x0000_s1274" style="position:absolute;left:0;text-align:left;margin-left:0;margin-top:94.3pt;width:595.25pt;height:325.8pt;z-index:251678720;mso-position-horizontal-relative:page;mso-position-vertical-relative:page" coordsize="75599,4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">
                <v:shape id="Shape 17477" o:spid="_x0000_s1275" style="position:absolute;width:75599;height:41377;visibility:visible;mso-wrap-style:square;v-text-anchor:top" coordsize="7559992,413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" path="m,l7559992,r,4137775l,4137775,,e" fillcolor="#e5f2e6" stroked="f" strokeweight="0">
                  <v:stroke miterlimit="83231f" joinstyle="miter"/>
                  <v:path arrowok="t" textboxrect="0,0,7559992,4137775"/>
                </v:shape>
                <v:rect id="Rectangle 1485" o:spid="_x0000_s1276" style="position:absolute;left:7318;top:3462;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10.</w:t>
                        </w:r>
                      </w:p>
                    </w:txbxContent>
                  </v:textbox>
                </v:rect>
                <v:rect id="Rectangle 1486" o:spid="_x0000_s1277" style="position:absolute;left:10198;top:3462;width:3067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rsidR="00105A0F" w:rsidRDefault="00CA2AC8">
                        <w:pPr>
                          <w:spacing w:after="160" w:line="259" w:lineRule="auto"/>
                          <w:ind w:left="0" w:firstLine="0"/>
                        </w:pPr>
                        <w:r>
                          <w:rPr>
                            <w:w w:val="103"/>
                          </w:rPr>
                          <w:t>present</w:t>
                        </w:r>
                        <w:r>
                          <w:rPr>
                            <w:spacing w:val="17"/>
                            <w:w w:val="103"/>
                          </w:rPr>
                          <w:t xml:space="preserve"> </w:t>
                        </w:r>
                        <w:r>
                          <w:rPr>
                            <w:w w:val="103"/>
                          </w:rPr>
                          <w:t>information</w:t>
                        </w:r>
                        <w:r>
                          <w:rPr>
                            <w:spacing w:val="17"/>
                            <w:w w:val="103"/>
                          </w:rPr>
                          <w:t xml:space="preserve"> </w:t>
                        </w:r>
                        <w:r>
                          <w:rPr>
                            <w:w w:val="103"/>
                          </w:rPr>
                          <w:t>about</w:t>
                        </w:r>
                        <w:r>
                          <w:rPr>
                            <w:spacing w:val="17"/>
                            <w:w w:val="103"/>
                          </w:rPr>
                          <w:t xml:space="preserve"> </w:t>
                        </w:r>
                        <w:r>
                          <w:rPr>
                            <w:w w:val="103"/>
                          </w:rPr>
                          <w:t>themselves</w:t>
                        </w:r>
                        <w:r>
                          <w:rPr>
                            <w:spacing w:val="11"/>
                            <w:w w:val="103"/>
                          </w:rPr>
                          <w:t xml:space="preserve"> </w:t>
                        </w:r>
                      </w:p>
                    </w:txbxContent>
                  </v:textbox>
                </v:rect>
                <v:rect id="Rectangle 1487" o:spid="_x0000_s1278" style="position:absolute;left:10198;top:5367;width:3513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105A0F" w:rsidRDefault="00CA2AC8">
                        <w:pPr>
                          <w:spacing w:after="160" w:line="259" w:lineRule="auto"/>
                          <w:ind w:left="0" w:firstLine="0"/>
                        </w:pPr>
                        <w:r>
                          <w:rPr>
                            <w:w w:val="103"/>
                          </w:rPr>
                          <w:t>effectively</w:t>
                        </w:r>
                        <w:r>
                          <w:rPr>
                            <w:spacing w:val="17"/>
                            <w:w w:val="103"/>
                          </w:rPr>
                          <w:t xml:space="preserve"> </w:t>
                        </w:r>
                        <w:r>
                          <w:rPr>
                            <w:w w:val="103"/>
                          </w:rPr>
                          <w:t>in</w:t>
                        </w:r>
                        <w:r>
                          <w:rPr>
                            <w:spacing w:val="17"/>
                            <w:w w:val="103"/>
                          </w:rPr>
                          <w:t xml:space="preserve"> </w:t>
                        </w:r>
                        <w:r>
                          <w:rPr>
                            <w:w w:val="103"/>
                          </w:rPr>
                          <w:t>a</w:t>
                        </w:r>
                        <w:r>
                          <w:rPr>
                            <w:spacing w:val="17"/>
                            <w:w w:val="103"/>
                          </w:rPr>
                          <w:t xml:space="preserve"> </w:t>
                        </w:r>
                        <w:r>
                          <w:rPr>
                            <w:w w:val="103"/>
                          </w:rPr>
                          <w:t>variety</w:t>
                        </w:r>
                        <w:r>
                          <w:rPr>
                            <w:spacing w:val="17"/>
                            <w:w w:val="103"/>
                          </w:rPr>
                          <w:t xml:space="preserve"> </w:t>
                        </w:r>
                        <w:r>
                          <w:rPr>
                            <w:w w:val="103"/>
                          </w:rPr>
                          <w:t>of</w:t>
                        </w:r>
                        <w:r>
                          <w:rPr>
                            <w:spacing w:val="17"/>
                            <w:w w:val="103"/>
                          </w:rPr>
                          <w:t xml:space="preserve"> </w:t>
                        </w:r>
                        <w:r>
                          <w:rPr>
                            <w:w w:val="103"/>
                          </w:rPr>
                          <w:t>forms</w:t>
                        </w:r>
                        <w:r>
                          <w:rPr>
                            <w:spacing w:val="17"/>
                            <w:w w:val="103"/>
                          </w:rPr>
                          <w:t xml:space="preserve"> </w:t>
                        </w:r>
                        <w:r>
                          <w:rPr>
                            <w:w w:val="103"/>
                          </w:rPr>
                          <w:t>for</w:t>
                        </w:r>
                        <w:r>
                          <w:rPr>
                            <w:spacing w:val="17"/>
                            <w:w w:val="103"/>
                          </w:rPr>
                          <w:t xml:space="preserve"> </w:t>
                        </w:r>
                        <w:r>
                          <w:rPr>
                            <w:w w:val="103"/>
                          </w:rPr>
                          <w:t>different</w:t>
                        </w:r>
                        <w:r>
                          <w:rPr>
                            <w:spacing w:val="11"/>
                            <w:w w:val="103"/>
                          </w:rPr>
                          <w:t xml:space="preserve"> </w:t>
                        </w:r>
                      </w:p>
                    </w:txbxContent>
                  </v:textbox>
                </v:rect>
                <v:rect id="Rectangle 1488" o:spid="_x0000_s1279" style="position:absolute;left:10198;top:7272;width:784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rsidR="00105A0F" w:rsidRDefault="00CA2AC8">
                        <w:pPr>
                          <w:spacing w:after="160" w:line="259" w:lineRule="auto"/>
                          <w:ind w:left="0" w:firstLine="0"/>
                        </w:pPr>
                        <w:r>
                          <w:rPr>
                            <w:w w:val="104"/>
                          </w:rPr>
                          <w:t>audiences</w:t>
                        </w:r>
                      </w:p>
                    </w:txbxContent>
                  </v:textbox>
                </v:rect>
                <v:rect id="Rectangle 1489" o:spid="_x0000_s1280" style="position:absolute;left:7318;top:10616;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rsidR="00105A0F" w:rsidRDefault="00CA2AC8">
                        <w:pPr>
                          <w:spacing w:after="160" w:line="259" w:lineRule="auto"/>
                          <w:ind w:left="0" w:firstLine="0"/>
                        </w:pPr>
                        <w:r>
                          <w:rPr>
                            <w:b/>
                            <w:w w:val="110"/>
                          </w:rPr>
                          <w:t>11.</w:t>
                        </w:r>
                      </w:p>
                    </w:txbxContent>
                  </v:textbox>
                </v:rect>
                <v:rect id="Rectangle 1490" o:spid="_x0000_s1281" style="position:absolute;left:10198;top:10616;width:3371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105A0F" w:rsidRDefault="00CA2AC8">
                        <w:pPr>
                          <w:spacing w:after="160" w:line="259" w:lineRule="auto"/>
                          <w:ind w:left="0" w:firstLine="0"/>
                        </w:pPr>
                        <w:r>
                          <w:rPr>
                            <w:w w:val="103"/>
                          </w:rPr>
                          <w:t>plan,</w:t>
                        </w:r>
                        <w:r>
                          <w:rPr>
                            <w:spacing w:val="17"/>
                            <w:w w:val="103"/>
                          </w:rPr>
                          <w:t xml:space="preserve"> </w:t>
                        </w:r>
                        <w:r>
                          <w:rPr>
                            <w:w w:val="103"/>
                          </w:rPr>
                          <w:t>set</w:t>
                        </w:r>
                        <w:r>
                          <w:rPr>
                            <w:spacing w:val="17"/>
                            <w:w w:val="103"/>
                          </w:rPr>
                          <w:t xml:space="preserve"> </w:t>
                        </w:r>
                        <w:r>
                          <w:rPr>
                            <w:w w:val="103"/>
                          </w:rPr>
                          <w:t>targets</w:t>
                        </w:r>
                        <w:r>
                          <w:rPr>
                            <w:spacing w:val="17"/>
                            <w:w w:val="103"/>
                          </w:rPr>
                          <w:t xml:space="preserve"> </w:t>
                        </w:r>
                        <w:r>
                          <w:rPr>
                            <w:w w:val="103"/>
                          </w:rPr>
                          <w:t>across</w:t>
                        </w:r>
                        <w:r>
                          <w:rPr>
                            <w:spacing w:val="17"/>
                            <w:w w:val="103"/>
                          </w:rPr>
                          <w:t xml:space="preserve"> </w:t>
                        </w:r>
                        <w:r>
                          <w:rPr>
                            <w:w w:val="103"/>
                          </w:rPr>
                          <w:t>several</w:t>
                        </w:r>
                        <w:r>
                          <w:rPr>
                            <w:spacing w:val="17"/>
                            <w:w w:val="103"/>
                          </w:rPr>
                          <w:t xml:space="preserve"> </w:t>
                        </w:r>
                        <w:r>
                          <w:rPr>
                            <w:w w:val="103"/>
                          </w:rPr>
                          <w:t>time</w:t>
                        </w:r>
                        <w:r>
                          <w:rPr>
                            <w:spacing w:val="17"/>
                            <w:w w:val="103"/>
                          </w:rPr>
                          <w:t xml:space="preserve"> </w:t>
                        </w:r>
                        <w:r>
                          <w:rPr>
                            <w:w w:val="103"/>
                          </w:rPr>
                          <w:t>spans</w:t>
                        </w:r>
                        <w:r>
                          <w:rPr>
                            <w:spacing w:val="11"/>
                            <w:w w:val="103"/>
                          </w:rPr>
                          <w:t xml:space="preserve"> </w:t>
                        </w:r>
                      </w:p>
                    </w:txbxContent>
                  </v:textbox>
                </v:rect>
                <v:rect id="Rectangle 1491" o:spid="_x0000_s1282" style="position:absolute;left:10198;top:12521;width:2375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rsidR="00105A0F" w:rsidRDefault="00CA2AC8">
                        <w:pPr>
                          <w:spacing w:after="160" w:line="259" w:lineRule="auto"/>
                          <w:ind w:left="0" w:firstLine="0"/>
                        </w:pPr>
                        <w:r>
                          <w:rPr>
                            <w:w w:val="103"/>
                          </w:rPr>
                          <w:t>and</w:t>
                        </w:r>
                        <w:r>
                          <w:rPr>
                            <w:spacing w:val="17"/>
                            <w:w w:val="103"/>
                          </w:rPr>
                          <w:t xml:space="preserve"> </w:t>
                        </w:r>
                        <w:r>
                          <w:rPr>
                            <w:w w:val="103"/>
                          </w:rPr>
                          <w:t>review/reflect</w:t>
                        </w:r>
                        <w:r>
                          <w:rPr>
                            <w:spacing w:val="17"/>
                            <w:w w:val="103"/>
                          </w:rPr>
                          <w:t xml:space="preserve"> </w:t>
                        </w:r>
                        <w:r>
                          <w:rPr>
                            <w:w w:val="103"/>
                          </w:rPr>
                          <w:t>on</w:t>
                        </w:r>
                        <w:r>
                          <w:rPr>
                            <w:spacing w:val="17"/>
                            <w:w w:val="103"/>
                          </w:rPr>
                          <w:t xml:space="preserve"> </w:t>
                        </w:r>
                        <w:r>
                          <w:rPr>
                            <w:w w:val="103"/>
                          </w:rPr>
                          <w:t>learning</w:t>
                        </w:r>
                      </w:p>
                    </w:txbxContent>
                  </v:textbox>
                </v:rect>
                <v:rect id="Rectangle 1492" o:spid="_x0000_s1283" style="position:absolute;left:7318;top:15866;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12.</w:t>
                        </w:r>
                      </w:p>
                    </w:txbxContent>
                  </v:textbox>
                </v:rect>
                <v:rect id="Rectangle 1493" o:spid="_x0000_s1284" style="position:absolute;left:10198;top:15866;width:3450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manage</w:t>
                        </w:r>
                        <w:r>
                          <w:rPr>
                            <w:spacing w:val="17"/>
                            <w:w w:val="104"/>
                          </w:rPr>
                          <w:t xml:space="preserve"> </w:t>
                        </w:r>
                        <w:r>
                          <w:rPr>
                            <w:w w:val="104"/>
                          </w:rPr>
                          <w:t>time</w:t>
                        </w:r>
                        <w:r>
                          <w:rPr>
                            <w:spacing w:val="17"/>
                            <w:w w:val="104"/>
                          </w:rPr>
                          <w:t xml:space="preserve"> </w:t>
                        </w:r>
                        <w:r>
                          <w:rPr>
                            <w:w w:val="104"/>
                          </w:rPr>
                          <w:t>independently,</w:t>
                        </w:r>
                        <w:r>
                          <w:rPr>
                            <w:spacing w:val="17"/>
                            <w:w w:val="104"/>
                          </w:rPr>
                          <w:t xml:space="preserve"> </w:t>
                        </w:r>
                        <w:r>
                          <w:rPr>
                            <w:w w:val="104"/>
                          </w:rPr>
                          <w:t>meeting</w:t>
                        </w:r>
                        <w:r>
                          <w:rPr>
                            <w:spacing w:val="17"/>
                            <w:w w:val="104"/>
                          </w:rPr>
                          <w:t xml:space="preserve"> </w:t>
                        </w:r>
                        <w:r>
                          <w:rPr>
                            <w:w w:val="104"/>
                          </w:rPr>
                          <w:t>tight</w:t>
                        </w:r>
                        <w:r>
                          <w:rPr>
                            <w:spacing w:val="11"/>
                            <w:w w:val="104"/>
                          </w:rPr>
                          <w:t xml:space="preserve"> </w:t>
                        </w:r>
                      </w:p>
                    </w:txbxContent>
                  </v:textbox>
                </v:rect>
                <v:rect id="Rectangle 1494" o:spid="_x0000_s1285" style="position:absolute;left:10198;top:17771;width:743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rsidR="00105A0F" w:rsidRDefault="00CA2AC8">
                        <w:pPr>
                          <w:spacing w:after="160" w:line="259" w:lineRule="auto"/>
                          <w:ind w:left="0" w:firstLine="0"/>
                        </w:pPr>
                        <w:r>
                          <w:rPr>
                            <w:w w:val="104"/>
                          </w:rPr>
                          <w:t>deadlines</w:t>
                        </w:r>
                      </w:p>
                    </w:txbxContent>
                  </v:textbox>
                </v:rect>
                <v:rect id="Rectangle 1495" o:spid="_x0000_s1286" style="position:absolute;left:7318;top:21116;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13.</w:t>
                        </w:r>
                      </w:p>
                    </w:txbxContent>
                  </v:textbox>
                </v:rect>
                <v:rect id="Rectangle 1496" o:spid="_x0000_s1287" style="position:absolute;left:10198;top:21116;width:2849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adapt</w:t>
                        </w:r>
                        <w:r>
                          <w:rPr>
                            <w:spacing w:val="17"/>
                            <w:w w:val="105"/>
                          </w:rPr>
                          <w:t xml:space="preserve"> </w:t>
                        </w:r>
                        <w:r>
                          <w:rPr>
                            <w:w w:val="105"/>
                          </w:rPr>
                          <w:t>to</w:t>
                        </w:r>
                        <w:r>
                          <w:rPr>
                            <w:spacing w:val="17"/>
                            <w:w w:val="105"/>
                          </w:rPr>
                          <w:t xml:space="preserve"> </w:t>
                        </w:r>
                        <w:r>
                          <w:rPr>
                            <w:w w:val="105"/>
                          </w:rPr>
                          <w:t>challenging</w:t>
                        </w:r>
                        <w:r>
                          <w:rPr>
                            <w:spacing w:val="17"/>
                            <w:w w:val="105"/>
                          </w:rPr>
                          <w:t xml:space="preserve"> </w:t>
                        </w:r>
                        <w:r>
                          <w:rPr>
                            <w:w w:val="105"/>
                          </w:rPr>
                          <w:t>new</w:t>
                        </w:r>
                        <w:r>
                          <w:rPr>
                            <w:spacing w:val="17"/>
                            <w:w w:val="105"/>
                          </w:rPr>
                          <w:t xml:space="preserve"> </w:t>
                        </w:r>
                        <w:r>
                          <w:rPr>
                            <w:w w:val="105"/>
                          </w:rPr>
                          <w:t>situations</w:t>
                        </w:r>
                      </w:p>
                    </w:txbxContent>
                  </v:textbox>
                </v:rect>
                <v:rect id="Rectangle 1497" o:spid="_x0000_s1288" style="position:absolute;left:7318;top:24461;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rsidR="00105A0F" w:rsidRDefault="00CA2AC8">
                        <w:pPr>
                          <w:spacing w:after="160" w:line="259" w:lineRule="auto"/>
                          <w:ind w:left="0" w:firstLine="0"/>
                        </w:pPr>
                        <w:r>
                          <w:rPr>
                            <w:b/>
                            <w:w w:val="110"/>
                          </w:rPr>
                          <w:t>14.</w:t>
                        </w:r>
                      </w:p>
                    </w:txbxContent>
                  </v:textbox>
                </v:rect>
                <v:rect id="Rectangle 1498" o:spid="_x0000_s1289" style="position:absolute;left:10198;top:24461;width:2826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rsidR="00105A0F" w:rsidRDefault="00CA2AC8">
                        <w:pPr>
                          <w:spacing w:after="160" w:line="259" w:lineRule="auto"/>
                          <w:ind w:left="0" w:firstLine="0"/>
                        </w:pPr>
                        <w:r>
                          <w:rPr>
                            <w:w w:val="105"/>
                          </w:rPr>
                          <w:t>be</w:t>
                        </w:r>
                        <w:r>
                          <w:rPr>
                            <w:spacing w:val="17"/>
                            <w:w w:val="105"/>
                          </w:rPr>
                          <w:t xml:space="preserve"> </w:t>
                        </w:r>
                        <w:r>
                          <w:rPr>
                            <w:w w:val="105"/>
                          </w:rPr>
                          <w:t>able</w:t>
                        </w:r>
                        <w:r>
                          <w:rPr>
                            <w:spacing w:val="17"/>
                            <w:w w:val="105"/>
                          </w:rPr>
                          <w:t xml:space="preserve"> </w:t>
                        </w:r>
                        <w:r>
                          <w:rPr>
                            <w:w w:val="105"/>
                          </w:rPr>
                          <w:t>to</w:t>
                        </w:r>
                        <w:r>
                          <w:rPr>
                            <w:spacing w:val="17"/>
                            <w:w w:val="105"/>
                          </w:rPr>
                          <w:t xml:space="preserve"> </w:t>
                        </w:r>
                        <w:r>
                          <w:rPr>
                            <w:w w:val="105"/>
                          </w:rPr>
                          <w:t>apply</w:t>
                        </w:r>
                        <w:r>
                          <w:rPr>
                            <w:spacing w:val="17"/>
                            <w:w w:val="105"/>
                          </w:rPr>
                          <w:t xml:space="preserve"> </w:t>
                        </w:r>
                        <w:r>
                          <w:rPr>
                            <w:w w:val="105"/>
                          </w:rPr>
                          <w:t>learning</w:t>
                        </w:r>
                        <w:r>
                          <w:rPr>
                            <w:spacing w:val="17"/>
                            <w:w w:val="105"/>
                          </w:rPr>
                          <w:t xml:space="preserve"> </w:t>
                        </w:r>
                        <w:r>
                          <w:rPr>
                            <w:w w:val="105"/>
                          </w:rPr>
                          <w:t>in</w:t>
                        </w:r>
                        <w:r>
                          <w:rPr>
                            <w:spacing w:val="17"/>
                            <w:w w:val="105"/>
                          </w:rPr>
                          <w:t xml:space="preserve"> </w:t>
                        </w:r>
                        <w:r>
                          <w:rPr>
                            <w:w w:val="105"/>
                          </w:rPr>
                          <w:t>a</w:t>
                        </w:r>
                        <w:r>
                          <w:rPr>
                            <w:spacing w:val="17"/>
                            <w:w w:val="105"/>
                          </w:rPr>
                          <w:t xml:space="preserve"> </w:t>
                        </w:r>
                        <w:r>
                          <w:rPr>
                            <w:w w:val="105"/>
                          </w:rPr>
                          <w:t>wide</w:t>
                        </w:r>
                        <w:r>
                          <w:rPr>
                            <w:spacing w:val="11"/>
                            <w:w w:val="105"/>
                          </w:rPr>
                          <w:t xml:space="preserve"> </w:t>
                        </w:r>
                      </w:p>
                    </w:txbxContent>
                  </v:textbox>
                </v:rect>
                <v:rect id="Rectangle 1499" o:spid="_x0000_s1290" style="position:absolute;left:10198;top:26366;width:2580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rsidR="00105A0F" w:rsidRDefault="00CA2AC8">
                        <w:pPr>
                          <w:spacing w:after="160" w:line="259" w:lineRule="auto"/>
                          <w:ind w:left="0" w:firstLine="0"/>
                        </w:pPr>
                        <w:r>
                          <w:rPr>
                            <w:w w:val="105"/>
                          </w:rPr>
                          <w:t>range</w:t>
                        </w:r>
                        <w:r>
                          <w:rPr>
                            <w:spacing w:val="17"/>
                            <w:w w:val="105"/>
                          </w:rPr>
                          <w:t xml:space="preserve"> </w:t>
                        </w:r>
                        <w:r>
                          <w:rPr>
                            <w:w w:val="105"/>
                          </w:rPr>
                          <w:t>of</w:t>
                        </w:r>
                        <w:r>
                          <w:rPr>
                            <w:spacing w:val="17"/>
                            <w:w w:val="105"/>
                          </w:rPr>
                          <w:t xml:space="preserve"> </w:t>
                        </w:r>
                        <w:r>
                          <w:rPr>
                            <w:w w:val="105"/>
                          </w:rPr>
                          <w:t>familiar</w:t>
                        </w:r>
                        <w:r>
                          <w:rPr>
                            <w:spacing w:val="17"/>
                            <w:w w:val="105"/>
                          </w:rPr>
                          <w:t xml:space="preserve"> </w:t>
                        </w:r>
                        <w:r>
                          <w:rPr>
                            <w:w w:val="105"/>
                          </w:rPr>
                          <w:t>and</w:t>
                        </w:r>
                        <w:r>
                          <w:rPr>
                            <w:spacing w:val="17"/>
                            <w:w w:val="105"/>
                          </w:rPr>
                          <w:t xml:space="preserve"> </w:t>
                        </w:r>
                        <w:r>
                          <w:rPr>
                            <w:w w:val="105"/>
                          </w:rPr>
                          <w:t>unfamiliar</w:t>
                        </w:r>
                        <w:r>
                          <w:rPr>
                            <w:spacing w:val="11"/>
                            <w:w w:val="105"/>
                          </w:rPr>
                          <w:t xml:space="preserve"> </w:t>
                        </w:r>
                      </w:p>
                    </w:txbxContent>
                  </v:textbox>
                </v:rect>
                <v:rect id="Rectangle 1500" o:spid="_x0000_s1291" style="position:absolute;left:10198;top:28271;width:608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rsidR="00105A0F" w:rsidRDefault="00CA2AC8">
                        <w:pPr>
                          <w:spacing w:after="160" w:line="259" w:lineRule="auto"/>
                          <w:ind w:left="0" w:firstLine="0"/>
                        </w:pPr>
                        <w:r>
                          <w:rPr>
                            <w:w w:val="104"/>
                          </w:rPr>
                          <w:t>settings</w:t>
                        </w:r>
                      </w:p>
                    </w:txbxContent>
                  </v:textbox>
                </v:rect>
                <v:rect id="Rectangle 1501" o:spid="_x0000_s1292" style="position:absolute;left:7318;top:31616;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rsidR="00105A0F" w:rsidRDefault="00CA2AC8">
                        <w:pPr>
                          <w:spacing w:after="160" w:line="259" w:lineRule="auto"/>
                          <w:ind w:left="0" w:firstLine="0"/>
                        </w:pPr>
                        <w:r>
                          <w:rPr>
                            <w:b/>
                            <w:w w:val="110"/>
                          </w:rPr>
                          <w:t>15.</w:t>
                        </w:r>
                      </w:p>
                    </w:txbxContent>
                  </v:textbox>
                </v:rect>
                <v:rect id="Rectangle 1502" o:spid="_x0000_s1293" style="position:absolute;left:10198;top:31616;width:3213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rsidR="00105A0F" w:rsidRDefault="00CA2AC8">
                        <w:pPr>
                          <w:spacing w:after="160" w:line="259" w:lineRule="auto"/>
                          <w:ind w:left="0" w:firstLine="0"/>
                        </w:pPr>
                        <w:r>
                          <w:rPr>
                            <w:w w:val="104"/>
                          </w:rPr>
                          <w:t>show</w:t>
                        </w:r>
                        <w:r>
                          <w:rPr>
                            <w:spacing w:val="17"/>
                            <w:w w:val="104"/>
                          </w:rPr>
                          <w:t xml:space="preserve"> </w:t>
                        </w:r>
                        <w:r>
                          <w:rPr>
                            <w:w w:val="104"/>
                          </w:rPr>
                          <w:t>increasing</w:t>
                        </w:r>
                        <w:r>
                          <w:rPr>
                            <w:spacing w:val="17"/>
                            <w:w w:val="104"/>
                          </w:rPr>
                          <w:t xml:space="preserve"> </w:t>
                        </w:r>
                        <w:r>
                          <w:rPr>
                            <w:w w:val="104"/>
                          </w:rPr>
                          <w:t>awareness</w:t>
                        </w:r>
                        <w:r>
                          <w:rPr>
                            <w:spacing w:val="17"/>
                            <w:w w:val="104"/>
                          </w:rPr>
                          <w:t xml:space="preserve"> </w:t>
                        </w:r>
                        <w:r>
                          <w:rPr>
                            <w:w w:val="104"/>
                          </w:rPr>
                          <w:t>of</w:t>
                        </w:r>
                        <w:r>
                          <w:rPr>
                            <w:spacing w:val="17"/>
                            <w:w w:val="104"/>
                          </w:rPr>
                          <w:t xml:space="preserve"> </w:t>
                        </w:r>
                        <w:r>
                          <w:rPr>
                            <w:w w:val="104"/>
                          </w:rPr>
                          <w:t>customer</w:t>
                        </w:r>
                        <w:r>
                          <w:rPr>
                            <w:spacing w:val="11"/>
                            <w:w w:val="104"/>
                          </w:rPr>
                          <w:t xml:space="preserve"> </w:t>
                        </w:r>
                      </w:p>
                    </w:txbxContent>
                  </v:textbox>
                </v:rect>
                <v:rect id="Rectangle 1503" o:spid="_x0000_s1294" style="position:absolute;left:10198;top:33521;width:516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rsidR="00105A0F" w:rsidRDefault="00CA2AC8">
                        <w:pPr>
                          <w:spacing w:after="160" w:line="259" w:lineRule="auto"/>
                          <w:ind w:left="0" w:firstLine="0"/>
                        </w:pPr>
                        <w:r>
                          <w:rPr>
                            <w:w w:val="104"/>
                          </w:rPr>
                          <w:t>needs.</w:t>
                        </w:r>
                      </w:p>
                    </w:txbxContent>
                  </v:textbox>
                </v:rect>
                <w10:wrap type="topAndBottom" anchorx="page" anchory="page"/>
              </v:group>
            </w:pict>
          </mc:Fallback>
        </mc:AlternateContent>
      </w:r>
      <w:r>
        <w:t>Making and implementing decisions</w:t>
      </w:r>
    </w:p>
    <w:p w:rsidR="00105A0F" w:rsidRDefault="00CA2AC8">
      <w:pPr>
        <w:numPr>
          <w:ilvl w:val="0"/>
          <w:numId w:val="18"/>
        </w:numPr>
        <w:ind w:left="466" w:right="8" w:hanging="454"/>
      </w:pPr>
      <w:r>
        <w:t>understand, analyse and make decisions about individual pathways in education, training and work</w:t>
      </w:r>
    </w:p>
    <w:p w:rsidR="00105A0F" w:rsidRDefault="00CA2AC8">
      <w:pPr>
        <w:numPr>
          <w:ilvl w:val="0"/>
          <w:numId w:val="18"/>
        </w:numPr>
        <w:ind w:left="466" w:right="8" w:hanging="454"/>
      </w:pPr>
      <w:r>
        <w:t>be able to explain and justify their choices both to their peers and to appropriate adults</w:t>
      </w:r>
    </w:p>
    <w:p w:rsidR="00105A0F" w:rsidRDefault="00CA2AC8">
      <w:pPr>
        <w:numPr>
          <w:ilvl w:val="0"/>
          <w:numId w:val="18"/>
        </w:numPr>
        <w:ind w:left="466" w:right="8" w:hanging="454"/>
      </w:pPr>
      <w:r>
        <w:t>review, synthesise and present information about themselves in relation to learning and work in order to negotiate a career plan</w:t>
      </w:r>
    </w:p>
    <w:p w:rsidR="00105A0F" w:rsidRDefault="00CA2AC8">
      <w:pPr>
        <w:numPr>
          <w:ilvl w:val="0"/>
          <w:numId w:val="18"/>
        </w:numPr>
        <w:ind w:left="466" w:right="8" w:hanging="454"/>
      </w:pPr>
      <w:r>
        <w:t>promote a positive self-image in a range of formal situations including applications and attending interviews.</w:t>
      </w:r>
    </w:p>
    <w:p w:rsidR="00105A0F" w:rsidRDefault="00105A0F">
      <w:pPr>
        <w:sectPr w:rsidR="00105A0F">
          <w:type w:val="continuous"/>
          <w:pgSz w:w="11905" w:h="16838"/>
          <w:pgMar w:top="227" w:right="1178" w:bottom="2127" w:left="1153" w:header="720" w:footer="720" w:gutter="0"/>
          <w:cols w:num="2" w:space="424"/>
        </w:sectPr>
      </w:pPr>
    </w:p>
    <w:p w:rsidR="00105A0F" w:rsidRDefault="00CA2AC8">
      <w:pPr>
        <w:pStyle w:val="Heading3"/>
        <w:spacing w:after="0"/>
        <w:ind w:left="2150" w:firstLine="0"/>
      </w:pPr>
      <w:r>
        <w:rPr>
          <w:noProof/>
          <w:color w:val="000000"/>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10300183</wp:posOffset>
                </wp:positionV>
                <wp:extent cx="2756496" cy="391826"/>
                <wp:effectExtent l="0" t="0" r="0" b="0"/>
                <wp:wrapTopAndBottom/>
                <wp:docPr id="11693" name="Group 11693"/>
                <wp:cNvGraphicFramePr/>
                <a:graphic xmlns:a="http://schemas.openxmlformats.org/drawingml/2006/main">
                  <a:graphicData uri="http://schemas.microsoft.com/office/word/2010/wordprocessingGroup">
                    <wpg:wgp>
                      <wpg:cNvGrpSpPr/>
                      <wpg:grpSpPr>
                        <a:xfrm>
                          <a:off x="0" y="0"/>
                          <a:ext cx="2756496" cy="391826"/>
                          <a:chOff x="0" y="0"/>
                          <a:chExt cx="2756496" cy="391826"/>
                        </a:xfrm>
                      </wpg:grpSpPr>
                      <wps:wsp>
                        <wps:cNvPr id="1507" name="Shape 1507"/>
                        <wps:cNvSpPr/>
                        <wps:spPr>
                          <a:xfrm>
                            <a:off x="0" y="0"/>
                            <a:ext cx="2756496" cy="391826"/>
                          </a:xfrm>
                          <a:custGeom>
                            <a:avLst/>
                            <a:gdLst/>
                            <a:ahLst/>
                            <a:cxnLst/>
                            <a:rect l="0" t="0" r="0" b="0"/>
                            <a:pathLst>
                              <a:path w="2756496" h="391826">
                                <a:moveTo>
                                  <a:pt x="0" y="0"/>
                                </a:moveTo>
                                <a:lnTo>
                                  <a:pt x="2648495" y="0"/>
                                </a:lnTo>
                                <a:cubicBezTo>
                                  <a:pt x="2708147" y="0"/>
                                  <a:pt x="2756496" y="48348"/>
                                  <a:pt x="2756496" y="108000"/>
                                </a:cubicBezTo>
                                <a:lnTo>
                                  <a:pt x="2756496"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1693" style="width:217.047pt;height:30.8525pt;position:absolute;mso-position-horizontal-relative:page;mso-position-horizontal:absolute;margin-left:0pt;mso-position-vertical-relative:page;margin-top:811.038pt;" coordsize="27564,3918">
                <v:shape id="Shape 1507" style="position:absolute;width:27564;height:3918;left:0;top:0;" coordsize="2756496,391826" path="m0,0l2648495,0c2708147,0,2756496,48348,2756496,108000l2756496,391826l0,391826l0,0x">
                  <v:stroke weight="0pt" endcap="flat" joinstyle="miter" miterlimit="10" on="false" color="#000000" opacity="0"/>
                  <v:fill on="true" color="#00a94e"/>
                </v:shape>
                <w10:wrap type="topAndBottom"/>
              </v:group>
            </w:pict>
          </mc:Fallback>
        </mc:AlternateContent>
      </w:r>
      <w:r>
        <w:rPr>
          <w:noProof/>
        </w:rPr>
        <w:drawing>
          <wp:anchor distT="0" distB="0" distL="114300" distR="114300" simplePos="0" relativeHeight="251680768" behindDoc="0" locked="0" layoutInCell="1" allowOverlap="0">
            <wp:simplePos x="0" y="0"/>
            <wp:positionH relativeFrom="page">
              <wp:posOffset>0</wp:posOffset>
            </wp:positionH>
            <wp:positionV relativeFrom="page">
              <wp:posOffset>0</wp:posOffset>
            </wp:positionV>
            <wp:extent cx="7543800" cy="399288"/>
            <wp:effectExtent l="0" t="0" r="0" b="0"/>
            <wp:wrapTopAndBottom/>
            <wp:docPr id="14451" name="Picture 14451"/>
            <wp:cNvGraphicFramePr/>
            <a:graphic xmlns:a="http://schemas.openxmlformats.org/drawingml/2006/main">
              <a:graphicData uri="http://schemas.openxmlformats.org/drawingml/2006/picture">
                <pic:pic xmlns:pic="http://schemas.openxmlformats.org/drawingml/2006/picture">
                  <pic:nvPicPr>
                    <pic:cNvPr id="14451" name="Picture 14451"/>
                    <pic:cNvPicPr/>
                  </pic:nvPicPr>
                  <pic:blipFill>
                    <a:blip r:embed="rId48"/>
                    <a:stretch>
                      <a:fillRect/>
                    </a:stretch>
                  </pic:blipFill>
                  <pic:spPr>
                    <a:xfrm>
                      <a:off x="0" y="0"/>
                      <a:ext cx="7543800" cy="399288"/>
                    </a:xfrm>
                    <a:prstGeom prst="rect">
                      <a:avLst/>
                    </a:prstGeom>
                  </pic:spPr>
                </pic:pic>
              </a:graphicData>
            </a:graphic>
          </wp:anchor>
        </w:drawing>
      </w:r>
      <w:r>
        <w:rPr>
          <w:b w:val="0"/>
          <w:color w:val="A6A9AC"/>
          <w:sz w:val="38"/>
        </w:rPr>
        <w:t>Notes</w:t>
      </w:r>
    </w:p>
    <w:sectPr w:rsidR="00105A0F">
      <w:headerReference w:type="even" r:id="rId49"/>
      <w:headerReference w:type="default" r:id="rId50"/>
      <w:footerReference w:type="even" r:id="rId51"/>
      <w:footerReference w:type="default" r:id="rId52"/>
      <w:headerReference w:type="first" r:id="rId53"/>
      <w:footerReference w:type="first" r:id="rId54"/>
      <w:pgSz w:w="11905" w:h="16838"/>
      <w:pgMar w:top="1440" w:right="1440" w:bottom="1440" w:left="1440" w:header="720" w:footer="13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DB5" w:rsidRDefault="00CA2AC8">
      <w:pPr>
        <w:spacing w:after="0" w:line="240" w:lineRule="auto"/>
      </w:pPr>
      <w:r>
        <w:separator/>
      </w:r>
    </w:p>
  </w:endnote>
  <w:endnote w:type="continuationSeparator" w:id="0">
    <w:p w:rsidR="00D95DB5" w:rsidRDefault="00CA2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tabs>
        <w:tab w:val="center" w:pos="1231"/>
      </w:tabs>
      <w:spacing w:after="0" w:line="259" w:lineRule="auto"/>
      <w:ind w:left="-890" w:firstLine="0"/>
    </w:pPr>
    <w:r>
      <w:fldChar w:fldCharType="begin"/>
    </w:r>
    <w:r>
      <w:instrText xml:space="preserve"> PAGE   \* MERGEFORMAT </w:instrText>
    </w:r>
    <w:r>
      <w:fldChar w:fldCharType="separate"/>
    </w:r>
    <w:r w:rsidRPr="00CA2AC8">
      <w:rPr>
        <w:b/>
        <w:noProof/>
        <w:color w:val="FFFFFF"/>
        <w:sz w:val="20"/>
      </w:rPr>
      <w:t>18</w:t>
    </w:r>
    <w:r>
      <w:rPr>
        <w:b/>
        <w:color w:val="FFFFFF"/>
        <w:sz w:val="20"/>
      </w:rPr>
      <w:fldChar w:fldCharType="end"/>
    </w:r>
    <w:r>
      <w:rPr>
        <w:b/>
        <w:color w:val="FFFFFF"/>
        <w:sz w:val="20"/>
      </w:rPr>
      <w:tab/>
      <w:t>Careers and the world of work</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1153" w:right="6616" w:firstLine="0"/>
    </w:pPr>
    <w:r>
      <w:rPr>
        <w:noProof/>
        <w:color w:val="000000"/>
      </w:rPr>
      <mc:AlternateContent>
        <mc:Choice Requires="wpg">
          <w:drawing>
            <wp:anchor distT="0" distB="0" distL="114300" distR="114300" simplePos="0" relativeHeight="251670528" behindDoc="0" locked="0" layoutInCell="1" allowOverlap="1">
              <wp:simplePos x="0" y="0"/>
              <wp:positionH relativeFrom="page">
                <wp:posOffset>4837950</wp:posOffset>
              </wp:positionH>
              <wp:positionV relativeFrom="page">
                <wp:posOffset>10300183</wp:posOffset>
              </wp:positionV>
              <wp:extent cx="2722042" cy="391826"/>
              <wp:effectExtent l="0" t="0" r="0" b="0"/>
              <wp:wrapSquare wrapText="bothSides"/>
              <wp:docPr id="14592" name="Group 14592"/>
              <wp:cNvGraphicFramePr/>
              <a:graphic xmlns:a="http://schemas.openxmlformats.org/drawingml/2006/main">
                <a:graphicData uri="http://schemas.microsoft.com/office/word/2010/wordprocessingGroup">
                  <wpg:wgp>
                    <wpg:cNvGrpSpPr/>
                    <wpg:grpSpPr>
                      <a:xfrm>
                        <a:off x="0" y="0"/>
                        <a:ext cx="2722042" cy="391826"/>
                        <a:chOff x="0" y="0"/>
                        <a:chExt cx="2722042" cy="391826"/>
                      </a:xfrm>
                    </wpg:grpSpPr>
                    <wps:wsp>
                      <wps:cNvPr id="14593" name="Shape 14593"/>
                      <wps:cNvSpPr/>
                      <wps:spPr>
                        <a:xfrm>
                          <a:off x="0" y="0"/>
                          <a:ext cx="2722042" cy="391826"/>
                        </a:xfrm>
                        <a:custGeom>
                          <a:avLst/>
                          <a:gdLst/>
                          <a:ahLst/>
                          <a:cxnLst/>
                          <a:rect l="0" t="0" r="0" b="0"/>
                          <a:pathLst>
                            <a:path w="2722042" h="391826">
                              <a:moveTo>
                                <a:pt x="108001" y="0"/>
                              </a:moveTo>
                              <a:lnTo>
                                <a:pt x="1440002" y="0"/>
                              </a:lnTo>
                              <a:lnTo>
                                <a:pt x="2722042" y="0"/>
                              </a:lnTo>
                              <a:lnTo>
                                <a:pt x="2722042" y="391826"/>
                              </a:lnTo>
                              <a:lnTo>
                                <a:pt x="0" y="391826"/>
                              </a:lnTo>
                              <a:lnTo>
                                <a:pt x="0" y="108000"/>
                              </a:lnTo>
                              <a:cubicBezTo>
                                <a:pt x="0" y="48348"/>
                                <a:pt x="48349" y="0"/>
                                <a:pt x="108001"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596" name="Rectangle 14596"/>
                      <wps:cNvSpPr/>
                      <wps:spPr>
                        <a:xfrm>
                          <a:off x="2441728" y="126398"/>
                          <a:ext cx="187794" cy="181578"/>
                        </a:xfrm>
                        <a:prstGeom prst="rect">
                          <a:avLst/>
                        </a:prstGeom>
                        <a:ln>
                          <a:noFill/>
                        </a:ln>
                      </wps:spPr>
                      <wps:txbx>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19</w:t>
                            </w:r>
                            <w:r>
                              <w:rPr>
                                <w:b/>
                                <w:color w:val="FFFFFF"/>
                                <w:sz w:val="20"/>
                              </w:rPr>
                              <w:fldChar w:fldCharType="end"/>
                            </w:r>
                          </w:p>
                        </w:txbxContent>
                      </wps:txbx>
                      <wps:bodyPr horzOverflow="overflow" vert="horz" lIns="0" tIns="0" rIns="0" bIns="0" rtlCol="0">
                        <a:noAutofit/>
                      </wps:bodyPr>
                    </wps:wsp>
                    <wps:wsp>
                      <wps:cNvPr id="14595" name="Rectangle 14595"/>
                      <wps:cNvSpPr/>
                      <wps:spPr>
                        <a:xfrm>
                          <a:off x="365913" y="124772"/>
                          <a:ext cx="2460344" cy="181578"/>
                        </a:xfrm>
                        <a:prstGeom prst="rect">
                          <a:avLst/>
                        </a:prstGeom>
                        <a:ln>
                          <a:noFill/>
                        </a:ln>
                      </wps:spPr>
                      <wps:txbx>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wps:txbx>
                      <wps:bodyPr horzOverflow="overflow" vert="horz" lIns="0" tIns="0" rIns="0" bIns="0" rtlCol="0">
                        <a:noAutofit/>
                      </wps:bodyPr>
                    </wps:wsp>
                    <wps:wsp>
                      <wps:cNvPr id="14594" name="Shape 14594"/>
                      <wps:cNvSpPr/>
                      <wps:spPr>
                        <a:xfrm>
                          <a:off x="2288109" y="81000"/>
                          <a:ext cx="0" cy="229832"/>
                        </a:xfrm>
                        <a:custGeom>
                          <a:avLst/>
                          <a:gdLst/>
                          <a:ahLst/>
                          <a:cxnLst/>
                          <a:rect l="0" t="0" r="0" b="0"/>
                          <a:pathLst>
                            <a:path h="229832">
                              <a:moveTo>
                                <a:pt x="0" y="0"/>
                              </a:moveTo>
                              <a:lnTo>
                                <a:pt x="0" y="229832"/>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14592" o:spid="_x0000_s1320" style="position:absolute;left:0;text-align:left;margin-left:380.95pt;margin-top:811.05pt;width:214.35pt;height:30.85pt;z-index:251670528;mso-position-horizontal-relative:page;mso-position-vertical-relative:page" coordsize="27220,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">
              <v:shape id="Shape 14593" o:spid="_x0000_s1321" style="position:absolute;width:27220;height:3918;visibility:visible;mso-wrap-style:square;v-text-anchor:top" coordsize="2722042,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" path="m108001,l1440002,,2722042,r,391826l,391826,,108000c,48348,48349,,108001,xe" fillcolor="#00a94e" stroked="f" strokeweight="0">
                <v:stroke miterlimit="83231f" joinstyle="miter"/>
                <v:path arrowok="t" textboxrect="0,0,2722042,391826"/>
              </v:shape>
              <v:rect id="Rectangle 14596" o:spid="_x0000_s1322" style="position:absolute;left:24417;top:1263;width:187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9LxQAAAN4AAAAPAAAAZHJzL2Rvd25yZXYueG1sRE9Na8JA&#10;EL0L/odlCr3ppkUl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BSjc9LxQAAAN4AAAAP&#10;AAAAAAAAAAAAAAAAAAcCAABkcnMvZG93bnJldi54bWxQSwUGAAAAAAMAAwC3AAAA+QIAAAAA&#10;" filled="f" stroked="f">
                <v:textbox inset="0,0,0,0">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19</w:t>
                      </w:r>
                      <w:r>
                        <w:rPr>
                          <w:b/>
                          <w:color w:val="FFFFFF"/>
                          <w:sz w:val="20"/>
                        </w:rPr>
                        <w:fldChar w:fldCharType="end"/>
                      </w:r>
                    </w:p>
                  </w:txbxContent>
                </v:textbox>
              </v:rect>
              <v:rect id="Rectangle 14595" o:spid="_x0000_s1323" style="position:absolute;left:3659;top:1247;width:246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E8xQAAAN4AAAAPAAAAZHJzL2Rvd25yZXYueG1sRE9Na8JA&#10;EL0X/A/LCN7qRqk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iX1E8xQAAAN4AAAAP&#10;AAAAAAAAAAAAAAAAAAcCAABkcnMvZG93bnJldi54bWxQSwUGAAAAAAMAAwC3AAAA+QIAAAAA&#10;" filled="f" stroked="f">
                <v:textbox inset="0,0,0,0">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v:textbox>
              </v:rect>
              <v:shape id="Shape 14594" o:spid="_x0000_s1324" style="position:absolute;left:22881;top:810;width:0;height:2298;visibility:visible;mso-wrap-style:square;v-text-anchor:top" coordsize="0,22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" path="m,l,229832e" filled="f" strokecolor="white" strokeweight=".5pt">
                <v:stroke miterlimit="83231f" joinstyle="miter"/>
                <v:path arrowok="t" textboxrect="0,0,0,229832"/>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1153" w:right="6616" w:firstLine="0"/>
    </w:pPr>
    <w:r>
      <w:rPr>
        <w:noProof/>
        <w:color w:val="000000"/>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10300183</wp:posOffset>
              </wp:positionV>
              <wp:extent cx="2755594" cy="391826"/>
              <wp:effectExtent l="0" t="0" r="0" b="0"/>
              <wp:wrapSquare wrapText="bothSides"/>
              <wp:docPr id="14577" name="Group 14577"/>
              <wp:cNvGraphicFramePr/>
              <a:graphic xmlns:a="http://schemas.openxmlformats.org/drawingml/2006/main">
                <a:graphicData uri="http://schemas.microsoft.com/office/word/2010/wordprocessingGroup">
                  <wpg:wgp>
                    <wpg:cNvGrpSpPr/>
                    <wpg:grpSpPr>
                      <a:xfrm>
                        <a:off x="0" y="0"/>
                        <a:ext cx="2755594" cy="391826"/>
                        <a:chOff x="0" y="0"/>
                        <a:chExt cx="2755594" cy="391826"/>
                      </a:xfrm>
                    </wpg:grpSpPr>
                    <wps:wsp>
                      <wps:cNvPr id="14578" name="Shape 14578"/>
                      <wps:cNvSpPr/>
                      <wps:spPr>
                        <a:xfrm>
                          <a:off x="0" y="0"/>
                          <a:ext cx="2755594" cy="391826"/>
                        </a:xfrm>
                        <a:custGeom>
                          <a:avLst/>
                          <a:gdLst/>
                          <a:ahLst/>
                          <a:cxnLst/>
                          <a:rect l="0" t="0" r="0" b="0"/>
                          <a:pathLst>
                            <a:path w="2755594" h="391826">
                              <a:moveTo>
                                <a:pt x="0" y="0"/>
                              </a:moveTo>
                              <a:lnTo>
                                <a:pt x="2647593" y="0"/>
                              </a:lnTo>
                              <a:cubicBezTo>
                                <a:pt x="2707245" y="0"/>
                                <a:pt x="2755594" y="48348"/>
                                <a:pt x="2755594" y="108000"/>
                              </a:cubicBezTo>
                              <a:lnTo>
                                <a:pt x="2755594"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579" name="Shape 14579"/>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580" name="Rectangle 14580"/>
                      <wps:cNvSpPr/>
                      <wps:spPr>
                        <a:xfrm>
                          <a:off x="202176" y="126384"/>
                          <a:ext cx="93914" cy="181578"/>
                        </a:xfrm>
                        <a:prstGeom prst="rect">
                          <a:avLst/>
                        </a:prstGeom>
                        <a:ln>
                          <a:noFill/>
                        </a:ln>
                      </wps:spPr>
                      <wps:txbx>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14</w:t>
                            </w:r>
                            <w:r>
                              <w:rPr>
                                <w:b/>
                                <w:color w:val="FFFFFF"/>
                                <w:sz w:val="20"/>
                              </w:rPr>
                              <w:fldChar w:fldCharType="end"/>
                            </w:r>
                          </w:p>
                        </w:txbxContent>
                      </wps:txbx>
                      <wps:bodyPr horzOverflow="overflow" vert="horz" lIns="0" tIns="0" rIns="0" bIns="0" rtlCol="0">
                        <a:noAutofit/>
                      </wps:bodyPr>
                    </wps:wsp>
                    <wps:wsp>
                      <wps:cNvPr id="14581" name="Rectangle 14581"/>
                      <wps:cNvSpPr/>
                      <wps:spPr>
                        <a:xfrm>
                          <a:off x="588853" y="124758"/>
                          <a:ext cx="2460343" cy="181578"/>
                        </a:xfrm>
                        <a:prstGeom prst="rect">
                          <a:avLst/>
                        </a:prstGeom>
                        <a:ln>
                          <a:noFill/>
                        </a:ln>
                      </wps:spPr>
                      <wps:txbx>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wps:txbx>
                      <wps:bodyPr horzOverflow="overflow" vert="horz" lIns="0" tIns="0" rIns="0" bIns="0" rtlCol="0">
                        <a:noAutofit/>
                      </wps:bodyPr>
                    </wps:wsp>
                  </wpg:wgp>
                </a:graphicData>
              </a:graphic>
            </wp:anchor>
          </w:drawing>
        </mc:Choice>
        <mc:Fallback>
          <w:pict>
            <v:group id="Group 14577" o:spid="_x0000_s1325" style="position:absolute;left:0;text-align:left;margin-left:0;margin-top:811.05pt;width:217pt;height:30.85pt;z-index:251671552;mso-position-horizontal-relative:page;mso-position-vertical-relative:page" coordsize="27555,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">
              <v:shape id="Shape 14578" o:spid="_x0000_s1326" style="position:absolute;width:27555;height:3918;visibility:visible;mso-wrap-style:square;v-text-anchor:top" coordsize="2755594,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" path="m,l2647593,v59652,,108001,48348,108001,108000l2755594,391826,,391826,,xe" fillcolor="#00a94e" stroked="f" strokeweight="0">
                <v:stroke miterlimit="83231f" joinstyle="miter"/>
                <v:path arrowok="t" textboxrect="0,0,2755594,391826"/>
              </v:shape>
              <v:shape id="Shape 14579" o:spid="_x0000_s1327"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" path="m,l,228003e" filled="f" strokecolor="white" strokeweight=".5pt">
                <v:stroke miterlimit="83231f" joinstyle="miter"/>
                <v:path arrowok="t" textboxrect="0,0,0,228003"/>
              </v:shape>
              <v:rect id="Rectangle 14580" o:spid="_x0000_s1328"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" filled="f" stroked="f">
                <v:textbox inset="0,0,0,0">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14</w:t>
                      </w:r>
                      <w:r>
                        <w:rPr>
                          <w:b/>
                          <w:color w:val="FFFFFF"/>
                          <w:sz w:val="20"/>
                        </w:rPr>
                        <w:fldChar w:fldCharType="end"/>
                      </w:r>
                    </w:p>
                  </w:txbxContent>
                </v:textbox>
              </v:rect>
              <v:rect id="Rectangle 14581" o:spid="_x0000_s1329" style="position:absolute;left:5888;top:1247;width:246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Hi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MBPN4JN8jZHQAA//8DAFBLAQItABQABgAIAAAAIQDb4fbL7gAAAIUBAAATAAAAAAAAAAAA&#10;AAAAAAAAAABbQ29udGVudF9UeXBlc10ueG1sUEsBAi0AFAAGAAgAAAAhAFr0LFu/AAAAFQEAAAsA&#10;AAAAAAAAAAAAAAAAHwEAAF9yZWxzLy5yZWxzUEsBAi0AFAAGAAgAAAAhAFi9weLEAAAA3gAAAA8A&#10;AAAAAAAAAAAAAAAABwIAAGRycy9kb3ducmV2LnhtbFBLBQYAAAAAAwADALcAAAD4AgAAAAA=&#10;" filled="f" stroked="f">
                <v:textbox inset="0,0,0,0">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v:textbox>
              </v:rect>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tabs>
        <w:tab w:val="center" w:pos="944"/>
      </w:tabs>
      <w:spacing w:after="0" w:line="259" w:lineRule="auto"/>
      <w:ind w:left="-1177" w:firstLine="0"/>
    </w:pPr>
    <w:r>
      <w:fldChar w:fldCharType="begin"/>
    </w:r>
    <w:r>
      <w:instrText xml:space="preserve"> PAGE   \* MERGEFORMAT </w:instrText>
    </w:r>
    <w:r>
      <w:fldChar w:fldCharType="separate"/>
    </w:r>
    <w:r w:rsidRPr="00CA2AC8">
      <w:rPr>
        <w:b/>
        <w:noProof/>
        <w:color w:val="FFFFFF"/>
        <w:sz w:val="20"/>
      </w:rPr>
      <w:t>20</w:t>
    </w:r>
    <w:r>
      <w:rPr>
        <w:b/>
        <w:color w:val="FFFFFF"/>
        <w:sz w:val="20"/>
      </w:rPr>
      <w:fldChar w:fldCharType="end"/>
    </w:r>
    <w:r>
      <w:rPr>
        <w:b/>
        <w:color w:val="FFFFFF"/>
        <w:sz w:val="20"/>
      </w:rPr>
      <w:tab/>
      <w:t>Careers and the world of work</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tabs>
        <w:tab w:val="center" w:pos="944"/>
      </w:tabs>
      <w:spacing w:after="0" w:line="259" w:lineRule="auto"/>
      <w:ind w:left="-1177" w:firstLine="0"/>
    </w:pPr>
    <w:r>
      <w:fldChar w:fldCharType="begin"/>
    </w:r>
    <w:r>
      <w:instrText xml:space="preserve"> PAGE   \* MERGEFORMAT </w:instrText>
    </w:r>
    <w:r>
      <w:fldChar w:fldCharType="separate"/>
    </w:r>
    <w:r>
      <w:rPr>
        <w:b/>
        <w:color w:val="FFFFFF"/>
        <w:sz w:val="20"/>
      </w:rPr>
      <w:t>16</w:t>
    </w:r>
    <w:r>
      <w:rPr>
        <w:b/>
        <w:color w:val="FFFFFF"/>
        <w:sz w:val="20"/>
      </w:rPr>
      <w:fldChar w:fldCharType="end"/>
    </w:r>
    <w:r>
      <w:rPr>
        <w:b/>
        <w:color w:val="FFFFFF"/>
        <w:sz w:val="20"/>
      </w:rPr>
      <w:tab/>
      <w:t>Careers and the world of work</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tabs>
        <w:tab w:val="center" w:pos="944"/>
      </w:tabs>
      <w:spacing w:after="0" w:line="259" w:lineRule="auto"/>
      <w:ind w:left="-1177" w:firstLine="0"/>
    </w:pPr>
    <w:r>
      <w:fldChar w:fldCharType="begin"/>
    </w:r>
    <w:r>
      <w:instrText xml:space="preserve"> PAGE   \* MERGEFORMAT </w:instrText>
    </w:r>
    <w:r>
      <w:fldChar w:fldCharType="separate"/>
    </w:r>
    <w:r>
      <w:rPr>
        <w:b/>
        <w:color w:val="FFFFFF"/>
        <w:sz w:val="20"/>
      </w:rPr>
      <w:t>16</w:t>
    </w:r>
    <w:r>
      <w:rPr>
        <w:b/>
        <w:color w:val="FFFFFF"/>
        <w:sz w:val="20"/>
      </w:rPr>
      <w:fldChar w:fldCharType="end"/>
    </w:r>
    <w:r>
      <w:rPr>
        <w:b/>
        <w:color w:val="FFFFFF"/>
        <w:sz w:val="20"/>
      </w:rPr>
      <w:tab/>
      <w:t>Careers and the world of work</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90" w:right="10785" w:firstLine="0"/>
    </w:pPr>
    <w:r>
      <w:rPr>
        <w:noProof/>
        <w:color w:val="000000"/>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10300183</wp:posOffset>
              </wp:positionV>
              <wp:extent cx="2755594" cy="391826"/>
              <wp:effectExtent l="0" t="0" r="0" b="0"/>
              <wp:wrapSquare wrapText="bothSides"/>
              <wp:docPr id="14495" name="Group 14495"/>
              <wp:cNvGraphicFramePr/>
              <a:graphic xmlns:a="http://schemas.openxmlformats.org/drawingml/2006/main">
                <a:graphicData uri="http://schemas.microsoft.com/office/word/2010/wordprocessingGroup">
                  <wpg:wgp>
                    <wpg:cNvGrpSpPr/>
                    <wpg:grpSpPr>
                      <a:xfrm>
                        <a:off x="0" y="0"/>
                        <a:ext cx="2755594" cy="391826"/>
                        <a:chOff x="0" y="0"/>
                        <a:chExt cx="2755594" cy="391826"/>
                      </a:xfrm>
                    </wpg:grpSpPr>
                    <wps:wsp>
                      <wps:cNvPr id="14496" name="Shape 14496"/>
                      <wps:cNvSpPr/>
                      <wps:spPr>
                        <a:xfrm>
                          <a:off x="0" y="0"/>
                          <a:ext cx="2755594" cy="391826"/>
                        </a:xfrm>
                        <a:custGeom>
                          <a:avLst/>
                          <a:gdLst/>
                          <a:ahLst/>
                          <a:cxnLst/>
                          <a:rect l="0" t="0" r="0" b="0"/>
                          <a:pathLst>
                            <a:path w="2755594" h="391826">
                              <a:moveTo>
                                <a:pt x="0" y="0"/>
                              </a:moveTo>
                              <a:lnTo>
                                <a:pt x="2647593" y="0"/>
                              </a:lnTo>
                              <a:cubicBezTo>
                                <a:pt x="2707245" y="0"/>
                                <a:pt x="2755594" y="48348"/>
                                <a:pt x="2755594" y="108000"/>
                              </a:cubicBezTo>
                              <a:lnTo>
                                <a:pt x="2755594"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497" name="Shape 14497"/>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498" name="Rectangle 14498"/>
                      <wps:cNvSpPr/>
                      <wps:spPr>
                        <a:xfrm>
                          <a:off x="202176" y="126384"/>
                          <a:ext cx="93914" cy="181578"/>
                        </a:xfrm>
                        <a:prstGeom prst="rect">
                          <a:avLst/>
                        </a:prstGeom>
                        <a:ln>
                          <a:noFill/>
                        </a:ln>
                      </wps:spPr>
                      <wps:txbx>
                        <w:txbxContent>
                          <w:p w:rsidR="00105A0F" w:rsidRDefault="00CA2AC8">
                            <w:pPr>
                              <w:spacing w:after="160" w:line="259" w:lineRule="auto"/>
                              <w:ind w:left="0" w:firstLine="0"/>
                            </w:pPr>
                            <w:r>
                              <w:fldChar w:fldCharType="begin"/>
                            </w:r>
                            <w:r>
                              <w:instrText xml:space="preserve"> PAGE   \* MERGEFORMAT </w:instrText>
                            </w:r>
                            <w:r>
                              <w:fldChar w:fldCharType="separate"/>
                            </w:r>
                            <w:r w:rsidR="00FC7486" w:rsidRPr="00FC7486">
                              <w:rPr>
                                <w:b/>
                                <w:noProof/>
                                <w:color w:val="FFFFFF"/>
                                <w:sz w:val="20"/>
                              </w:rPr>
                              <w:t>2</w:t>
                            </w:r>
                            <w:r>
                              <w:rPr>
                                <w:b/>
                                <w:color w:val="FFFFFF"/>
                                <w:sz w:val="20"/>
                              </w:rPr>
                              <w:fldChar w:fldCharType="end"/>
                            </w:r>
                          </w:p>
                        </w:txbxContent>
                      </wps:txbx>
                      <wps:bodyPr horzOverflow="overflow" vert="horz" lIns="0" tIns="0" rIns="0" bIns="0" rtlCol="0">
                        <a:noAutofit/>
                      </wps:bodyPr>
                    </wps:wsp>
                    <wps:wsp>
                      <wps:cNvPr id="14499" name="Rectangle 14499"/>
                      <wps:cNvSpPr/>
                      <wps:spPr>
                        <a:xfrm>
                          <a:off x="588853" y="124758"/>
                          <a:ext cx="2460343" cy="181578"/>
                        </a:xfrm>
                        <a:prstGeom prst="rect">
                          <a:avLst/>
                        </a:prstGeom>
                        <a:ln>
                          <a:noFill/>
                        </a:ln>
                      </wps:spPr>
                      <wps:txbx>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wps:txbx>
                      <wps:bodyPr horzOverflow="overflow" vert="horz" lIns="0" tIns="0" rIns="0" bIns="0" rtlCol="0">
                        <a:noAutofit/>
                      </wps:bodyPr>
                    </wps:wsp>
                  </wpg:wgp>
                </a:graphicData>
              </a:graphic>
            </wp:anchor>
          </w:drawing>
        </mc:Choice>
        <mc:Fallback>
          <w:pict>
            <v:group id="Group 14495" o:spid="_x0000_s1295" style="position:absolute;left:0;text-align:left;margin-left:0;margin-top:811.05pt;width:217pt;height:30.85pt;z-index:251660288;mso-position-horizontal-relative:page;mso-position-vertical-relative:page" coordsize="27555,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">
              <v:shape id="Shape 14496" o:spid="_x0000_s1296" style="position:absolute;width:27555;height:3918;visibility:visible;mso-wrap-style:square;v-text-anchor:top" coordsize="2755594,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" path="m,l2647593,v59652,,108001,48348,108001,108000l2755594,391826,,391826,,xe" fillcolor="#00a94e" stroked="f" strokeweight="0">
                <v:stroke miterlimit="83231f" joinstyle="miter"/>
                <v:path arrowok="t" textboxrect="0,0,2755594,391826"/>
              </v:shape>
              <v:shape id="Shape 14497" o:spid="_x0000_s1297"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" path="m,l,228003e" filled="f" strokecolor="white" strokeweight=".5pt">
                <v:stroke miterlimit="83231f" joinstyle="miter"/>
                <v:path arrowok="t" textboxrect="0,0,0,228003"/>
              </v:shape>
              <v:rect id="Rectangle 14498" o:spid="_x0000_s1298"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" filled="f" stroked="f">
                <v:textbox inset="0,0,0,0">
                  <w:txbxContent>
                    <w:p w:rsidR="00105A0F" w:rsidRDefault="00CA2AC8">
                      <w:pPr>
                        <w:spacing w:after="160" w:line="259" w:lineRule="auto"/>
                        <w:ind w:left="0" w:firstLine="0"/>
                      </w:pPr>
                      <w:r>
                        <w:fldChar w:fldCharType="begin"/>
                      </w:r>
                      <w:r>
                        <w:instrText xml:space="preserve"> PAGE   \* MERGEFORMAT </w:instrText>
                      </w:r>
                      <w:r>
                        <w:fldChar w:fldCharType="separate"/>
                      </w:r>
                      <w:r w:rsidR="00FC7486" w:rsidRPr="00FC7486">
                        <w:rPr>
                          <w:b/>
                          <w:noProof/>
                          <w:color w:val="FFFFFF"/>
                          <w:sz w:val="20"/>
                        </w:rPr>
                        <w:t>2</w:t>
                      </w:r>
                      <w:r>
                        <w:rPr>
                          <w:b/>
                          <w:color w:val="FFFFFF"/>
                          <w:sz w:val="20"/>
                        </w:rPr>
                        <w:fldChar w:fldCharType="end"/>
                      </w:r>
                    </w:p>
                  </w:txbxContent>
                </v:textbox>
              </v:rect>
              <v:rect id="Rectangle 14499" o:spid="_x0000_s1299" style="position:absolute;left:5888;top:1247;width:246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" filled="f" stroked="f">
                <v:textbox inset="0,0,0,0">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90" w:right="10785" w:firstLine="0"/>
    </w:pPr>
    <w:r>
      <w:rPr>
        <w:noProof/>
        <w:color w:val="000000"/>
      </w:rPr>
      <mc:AlternateContent>
        <mc:Choice Requires="wpg">
          <w:drawing>
            <wp:anchor distT="0" distB="0" distL="114300" distR="114300" simplePos="0" relativeHeight="251661312" behindDoc="0" locked="0" layoutInCell="1" allowOverlap="1">
              <wp:simplePos x="0" y="0"/>
              <wp:positionH relativeFrom="page">
                <wp:posOffset>4837950</wp:posOffset>
              </wp:positionH>
              <wp:positionV relativeFrom="page">
                <wp:posOffset>10300183</wp:posOffset>
              </wp:positionV>
              <wp:extent cx="2722042" cy="391826"/>
              <wp:effectExtent l="0" t="0" r="0" b="0"/>
              <wp:wrapSquare wrapText="bothSides"/>
              <wp:docPr id="14480" name="Group 14480"/>
              <wp:cNvGraphicFramePr/>
              <a:graphic xmlns:a="http://schemas.openxmlformats.org/drawingml/2006/main">
                <a:graphicData uri="http://schemas.microsoft.com/office/word/2010/wordprocessingGroup">
                  <wpg:wgp>
                    <wpg:cNvGrpSpPr/>
                    <wpg:grpSpPr>
                      <a:xfrm>
                        <a:off x="0" y="0"/>
                        <a:ext cx="2722042" cy="391826"/>
                        <a:chOff x="0" y="0"/>
                        <a:chExt cx="2722042" cy="391826"/>
                      </a:xfrm>
                    </wpg:grpSpPr>
                    <wps:wsp>
                      <wps:cNvPr id="14481" name="Shape 14481"/>
                      <wps:cNvSpPr/>
                      <wps:spPr>
                        <a:xfrm>
                          <a:off x="0" y="0"/>
                          <a:ext cx="2722042" cy="391826"/>
                        </a:xfrm>
                        <a:custGeom>
                          <a:avLst/>
                          <a:gdLst/>
                          <a:ahLst/>
                          <a:cxnLst/>
                          <a:rect l="0" t="0" r="0" b="0"/>
                          <a:pathLst>
                            <a:path w="2722042" h="391826">
                              <a:moveTo>
                                <a:pt x="108001" y="0"/>
                              </a:moveTo>
                              <a:lnTo>
                                <a:pt x="2722042" y="0"/>
                              </a:lnTo>
                              <a:lnTo>
                                <a:pt x="2722042" y="391826"/>
                              </a:lnTo>
                              <a:lnTo>
                                <a:pt x="0" y="391826"/>
                              </a:lnTo>
                              <a:lnTo>
                                <a:pt x="0" y="108000"/>
                              </a:lnTo>
                              <a:cubicBezTo>
                                <a:pt x="0" y="48348"/>
                                <a:pt x="48349" y="0"/>
                                <a:pt x="108001"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484" name="Rectangle 14484"/>
                      <wps:cNvSpPr/>
                      <wps:spPr>
                        <a:xfrm>
                          <a:off x="2477021" y="126398"/>
                          <a:ext cx="93914" cy="181578"/>
                        </a:xfrm>
                        <a:prstGeom prst="rect">
                          <a:avLst/>
                        </a:prstGeom>
                        <a:ln>
                          <a:noFill/>
                        </a:ln>
                      </wps:spPr>
                      <wps:txbx>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5</w:t>
                            </w:r>
                            <w:r>
                              <w:rPr>
                                <w:b/>
                                <w:color w:val="FFFFFF"/>
                                <w:sz w:val="20"/>
                              </w:rPr>
                              <w:fldChar w:fldCharType="end"/>
                            </w:r>
                          </w:p>
                        </w:txbxContent>
                      </wps:txbx>
                      <wps:bodyPr horzOverflow="overflow" vert="horz" lIns="0" tIns="0" rIns="0" bIns="0" rtlCol="0">
                        <a:noAutofit/>
                      </wps:bodyPr>
                    </wps:wsp>
                    <wps:wsp>
                      <wps:cNvPr id="14483" name="Rectangle 14483"/>
                      <wps:cNvSpPr/>
                      <wps:spPr>
                        <a:xfrm>
                          <a:off x="365900" y="124772"/>
                          <a:ext cx="2460344" cy="181578"/>
                        </a:xfrm>
                        <a:prstGeom prst="rect">
                          <a:avLst/>
                        </a:prstGeom>
                        <a:ln>
                          <a:noFill/>
                        </a:ln>
                      </wps:spPr>
                      <wps:txbx>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wps:txbx>
                      <wps:bodyPr horzOverflow="overflow" vert="horz" lIns="0" tIns="0" rIns="0" bIns="0" rtlCol="0">
                        <a:noAutofit/>
                      </wps:bodyPr>
                    </wps:wsp>
                    <wps:wsp>
                      <wps:cNvPr id="14482" name="Shape 14482"/>
                      <wps:cNvSpPr/>
                      <wps:spPr>
                        <a:xfrm>
                          <a:off x="2288109" y="81000"/>
                          <a:ext cx="0" cy="229832"/>
                        </a:xfrm>
                        <a:custGeom>
                          <a:avLst/>
                          <a:gdLst/>
                          <a:ahLst/>
                          <a:cxnLst/>
                          <a:rect l="0" t="0" r="0" b="0"/>
                          <a:pathLst>
                            <a:path h="229832">
                              <a:moveTo>
                                <a:pt x="0" y="0"/>
                              </a:moveTo>
                              <a:lnTo>
                                <a:pt x="0" y="229832"/>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14480" o:spid="_x0000_s1300" style="position:absolute;left:0;text-align:left;margin-left:380.95pt;margin-top:811.05pt;width:214.35pt;height:30.85pt;z-index:251661312;mso-position-horizontal-relative:page;mso-position-vertical-relative:page" coordsize="27220,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">
              <v:shape id="Shape 14481" o:spid="_x0000_s1301" style="position:absolute;width:27220;height:3918;visibility:visible;mso-wrap-style:square;v-text-anchor:top" coordsize="2722042,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" path="m108001,l2722042,r,391826l,391826,,108000c,48348,48349,,108001,xe" fillcolor="#00a94e" stroked="f" strokeweight="0">
                <v:stroke miterlimit="83231f" joinstyle="miter"/>
                <v:path arrowok="t" textboxrect="0,0,2722042,391826"/>
              </v:shape>
              <v:rect id="Rectangle 14484" o:spid="_x0000_s1302" style="position:absolute;left:24770;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nxQAAAN4AAAAPAAAAZHJzL2Rvd25yZXYueG1sRE9Na8JA&#10;EL0X/A/LCL3VjRJ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A+K23nxQAAAN4AAAAP&#10;AAAAAAAAAAAAAAAAAAcCAABkcnMvZG93bnJldi54bWxQSwUGAAAAAAMAAwC3AAAA+QIAAAAA&#10;" filled="f" stroked="f">
                <v:textbox inset="0,0,0,0">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5</w:t>
                      </w:r>
                      <w:r>
                        <w:rPr>
                          <w:b/>
                          <w:color w:val="FFFFFF"/>
                          <w:sz w:val="20"/>
                        </w:rPr>
                        <w:fldChar w:fldCharType="end"/>
                      </w:r>
                    </w:p>
                  </w:txbxContent>
                </v:textbox>
              </v:rect>
              <v:rect id="Rectangle 14483" o:spid="_x0000_s1303" style="position:absolute;left:3659;top:1247;width:246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" filled="f" stroked="f">
                <v:textbox inset="0,0,0,0">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v:textbox>
              </v:rect>
              <v:shape id="Shape 14482" o:spid="_x0000_s1304" style="position:absolute;left:22881;top:810;width:0;height:2298;visibility:visible;mso-wrap-style:square;v-text-anchor:top" coordsize="0,22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" path="m,l,229832e" filled="f" strokecolor="white" strokeweight=".5pt">
                <v:stroke miterlimit="83231f" joinstyle="miter"/>
                <v:path arrowok="t" textboxrect="0,0,0,229832"/>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90" w:right="10785" w:firstLine="0"/>
    </w:pPr>
    <w:r>
      <w:rPr>
        <w:noProof/>
        <w:color w:val="000000"/>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10300183</wp:posOffset>
              </wp:positionV>
              <wp:extent cx="2755594" cy="391826"/>
              <wp:effectExtent l="0" t="0" r="0" b="0"/>
              <wp:wrapSquare wrapText="bothSides"/>
              <wp:docPr id="14470" name="Group 14470"/>
              <wp:cNvGraphicFramePr/>
              <a:graphic xmlns:a="http://schemas.openxmlformats.org/drawingml/2006/main">
                <a:graphicData uri="http://schemas.microsoft.com/office/word/2010/wordprocessingGroup">
                  <wpg:wgp>
                    <wpg:cNvGrpSpPr/>
                    <wpg:grpSpPr>
                      <a:xfrm>
                        <a:off x="0" y="0"/>
                        <a:ext cx="2755594" cy="391826"/>
                        <a:chOff x="0" y="0"/>
                        <a:chExt cx="2755594" cy="391826"/>
                      </a:xfrm>
                    </wpg:grpSpPr>
                    <wps:wsp>
                      <wps:cNvPr id="14471" name="Shape 14471"/>
                      <wps:cNvSpPr/>
                      <wps:spPr>
                        <a:xfrm>
                          <a:off x="0" y="0"/>
                          <a:ext cx="2755594" cy="391826"/>
                        </a:xfrm>
                        <a:custGeom>
                          <a:avLst/>
                          <a:gdLst/>
                          <a:ahLst/>
                          <a:cxnLst/>
                          <a:rect l="0" t="0" r="0" b="0"/>
                          <a:pathLst>
                            <a:path w="2755594" h="391826">
                              <a:moveTo>
                                <a:pt x="0" y="0"/>
                              </a:moveTo>
                              <a:lnTo>
                                <a:pt x="2647593" y="0"/>
                              </a:lnTo>
                              <a:cubicBezTo>
                                <a:pt x="2707245" y="0"/>
                                <a:pt x="2755594" y="48348"/>
                                <a:pt x="2755594" y="108000"/>
                              </a:cubicBezTo>
                              <a:lnTo>
                                <a:pt x="2755594"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472" name="Shape 14472"/>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473" name="Rectangle 14473"/>
                      <wps:cNvSpPr/>
                      <wps:spPr>
                        <a:xfrm>
                          <a:off x="202176" y="126384"/>
                          <a:ext cx="93914" cy="181578"/>
                        </a:xfrm>
                        <a:prstGeom prst="rect">
                          <a:avLst/>
                        </a:prstGeom>
                        <a:ln>
                          <a:noFill/>
                        </a:ln>
                      </wps:spPr>
                      <wps:txbx>
                        <w:txbxContent>
                          <w:p w:rsidR="00105A0F" w:rsidRDefault="00CA2AC8">
                            <w:pPr>
                              <w:spacing w:after="160" w:line="259" w:lineRule="auto"/>
                              <w:ind w:left="0" w:firstLine="0"/>
                            </w:pPr>
                            <w:r>
                              <w:fldChar w:fldCharType="begin"/>
                            </w:r>
                            <w:r>
                              <w:instrText xml:space="preserve"> PAGE   \* MERGEFORMAT </w:instrText>
                            </w:r>
                            <w:r>
                              <w:fldChar w:fldCharType="separate"/>
                            </w:r>
                            <w:r>
                              <w:rPr>
                                <w:b/>
                                <w:color w:val="FFFFFF"/>
                                <w:sz w:val="20"/>
                              </w:rPr>
                              <w:t>2</w:t>
                            </w:r>
                            <w:r>
                              <w:rPr>
                                <w:b/>
                                <w:color w:val="FFFFFF"/>
                                <w:sz w:val="20"/>
                              </w:rPr>
                              <w:fldChar w:fldCharType="end"/>
                            </w:r>
                          </w:p>
                        </w:txbxContent>
                      </wps:txbx>
                      <wps:bodyPr horzOverflow="overflow" vert="horz" lIns="0" tIns="0" rIns="0" bIns="0" rtlCol="0">
                        <a:noAutofit/>
                      </wps:bodyPr>
                    </wps:wsp>
                    <wps:wsp>
                      <wps:cNvPr id="14474" name="Rectangle 14474"/>
                      <wps:cNvSpPr/>
                      <wps:spPr>
                        <a:xfrm>
                          <a:off x="588853" y="124758"/>
                          <a:ext cx="2460343" cy="181578"/>
                        </a:xfrm>
                        <a:prstGeom prst="rect">
                          <a:avLst/>
                        </a:prstGeom>
                        <a:ln>
                          <a:noFill/>
                        </a:ln>
                      </wps:spPr>
                      <wps:txbx>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wps:txbx>
                      <wps:bodyPr horzOverflow="overflow" vert="horz" lIns="0" tIns="0" rIns="0" bIns="0" rtlCol="0">
                        <a:noAutofit/>
                      </wps:bodyPr>
                    </wps:wsp>
                  </wpg:wgp>
                </a:graphicData>
              </a:graphic>
            </wp:anchor>
          </w:drawing>
        </mc:Choice>
        <mc:Fallback>
          <w:pict>
            <v:group id="Group 14470" o:spid="_x0000_s1305" style="position:absolute;left:0;text-align:left;margin-left:0;margin-top:811.05pt;width:217pt;height:30.85pt;z-index:251662336;mso-position-horizontal-relative:page;mso-position-vertical-relative:page" coordsize="27555,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">
              <v:shape id="Shape 14471" o:spid="_x0000_s1306" style="position:absolute;width:27555;height:3918;visibility:visible;mso-wrap-style:square;v-text-anchor:top" coordsize="2755594,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" path="m,l2647593,v59652,,108001,48348,108001,108000l2755594,391826,,391826,,xe" fillcolor="#00a94e" stroked="f" strokeweight="0">
                <v:stroke miterlimit="83231f" joinstyle="miter"/>
                <v:path arrowok="t" textboxrect="0,0,2755594,391826"/>
              </v:shape>
              <v:shape id="Shape 14472" o:spid="_x0000_s1307"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" path="m,l,228003e" filled="f" strokecolor="white" strokeweight=".5pt">
                <v:stroke miterlimit="83231f" joinstyle="miter"/>
                <v:path arrowok="t" textboxrect="0,0,0,228003"/>
              </v:shape>
              <v:rect id="Rectangle 14473" o:spid="_x0000_s1308"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W0xQAAAN4AAAAPAAAAZHJzL2Rvd25yZXYueG1sRE9La8JA&#10;EL4L/odlhN50Y5V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CEF4W0xQAAAN4AAAAP&#10;AAAAAAAAAAAAAAAAAAcCAABkcnMvZG93bnJldi54bWxQSwUGAAAAAAMAAwC3AAAA+QIAAAAA&#10;" filled="f" stroked="f">
                <v:textbox inset="0,0,0,0">
                  <w:txbxContent>
                    <w:p w:rsidR="00105A0F" w:rsidRDefault="00CA2AC8">
                      <w:pPr>
                        <w:spacing w:after="160" w:line="259" w:lineRule="auto"/>
                        <w:ind w:left="0" w:firstLine="0"/>
                      </w:pPr>
                      <w:r>
                        <w:fldChar w:fldCharType="begin"/>
                      </w:r>
                      <w:r>
                        <w:instrText xml:space="preserve"> PAGE   \* MERGEFORMAT </w:instrText>
                      </w:r>
                      <w:r>
                        <w:fldChar w:fldCharType="separate"/>
                      </w:r>
                      <w:r>
                        <w:rPr>
                          <w:b/>
                          <w:color w:val="FFFFFF"/>
                          <w:sz w:val="20"/>
                        </w:rPr>
                        <w:t>2</w:t>
                      </w:r>
                      <w:r>
                        <w:rPr>
                          <w:b/>
                          <w:color w:val="FFFFFF"/>
                          <w:sz w:val="20"/>
                        </w:rPr>
                        <w:fldChar w:fldCharType="end"/>
                      </w:r>
                    </w:p>
                  </w:txbxContent>
                </v:textbox>
              </v:rect>
              <v:rect id="Rectangle 14474" o:spid="_x0000_s1309" style="position:absolute;left:5888;top:1247;width:246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" filled="f" stroked="f">
                <v:textbox inset="0,0,0,0">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63" w:right="10778" w:firstLine="0"/>
    </w:pPr>
    <w:r>
      <w:rPr>
        <w:noProof/>
        <w:color w:val="000000"/>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10300183</wp:posOffset>
              </wp:positionV>
              <wp:extent cx="2755594" cy="391826"/>
              <wp:effectExtent l="0" t="0" r="0" b="0"/>
              <wp:wrapSquare wrapText="bothSides"/>
              <wp:docPr id="14538" name="Group 14538"/>
              <wp:cNvGraphicFramePr/>
              <a:graphic xmlns:a="http://schemas.openxmlformats.org/drawingml/2006/main">
                <a:graphicData uri="http://schemas.microsoft.com/office/word/2010/wordprocessingGroup">
                  <wpg:wgp>
                    <wpg:cNvGrpSpPr/>
                    <wpg:grpSpPr>
                      <a:xfrm>
                        <a:off x="0" y="0"/>
                        <a:ext cx="2755594" cy="391826"/>
                        <a:chOff x="0" y="0"/>
                        <a:chExt cx="2755594" cy="391826"/>
                      </a:xfrm>
                    </wpg:grpSpPr>
                    <wps:wsp>
                      <wps:cNvPr id="14539" name="Shape 14539"/>
                      <wps:cNvSpPr/>
                      <wps:spPr>
                        <a:xfrm>
                          <a:off x="0" y="0"/>
                          <a:ext cx="2755594" cy="391826"/>
                        </a:xfrm>
                        <a:custGeom>
                          <a:avLst/>
                          <a:gdLst/>
                          <a:ahLst/>
                          <a:cxnLst/>
                          <a:rect l="0" t="0" r="0" b="0"/>
                          <a:pathLst>
                            <a:path w="2755594" h="391826">
                              <a:moveTo>
                                <a:pt x="0" y="0"/>
                              </a:moveTo>
                              <a:lnTo>
                                <a:pt x="2647593" y="0"/>
                              </a:lnTo>
                              <a:cubicBezTo>
                                <a:pt x="2707245" y="0"/>
                                <a:pt x="2755594" y="48348"/>
                                <a:pt x="2755594" y="108000"/>
                              </a:cubicBezTo>
                              <a:lnTo>
                                <a:pt x="2755594"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540" name="Shape 14540"/>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541" name="Rectangle 14541"/>
                      <wps:cNvSpPr/>
                      <wps:spPr>
                        <a:xfrm>
                          <a:off x="202176" y="126384"/>
                          <a:ext cx="93914" cy="181578"/>
                        </a:xfrm>
                        <a:prstGeom prst="rect">
                          <a:avLst/>
                        </a:prstGeom>
                        <a:ln>
                          <a:noFill/>
                        </a:ln>
                      </wps:spPr>
                      <wps:txbx>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12</w:t>
                            </w:r>
                            <w:r>
                              <w:rPr>
                                <w:b/>
                                <w:color w:val="FFFFFF"/>
                                <w:sz w:val="20"/>
                              </w:rPr>
                              <w:fldChar w:fldCharType="end"/>
                            </w:r>
                          </w:p>
                        </w:txbxContent>
                      </wps:txbx>
                      <wps:bodyPr horzOverflow="overflow" vert="horz" lIns="0" tIns="0" rIns="0" bIns="0" rtlCol="0">
                        <a:noAutofit/>
                      </wps:bodyPr>
                    </wps:wsp>
                    <wps:wsp>
                      <wps:cNvPr id="14542" name="Rectangle 14542"/>
                      <wps:cNvSpPr/>
                      <wps:spPr>
                        <a:xfrm>
                          <a:off x="588853" y="124758"/>
                          <a:ext cx="2460343" cy="181578"/>
                        </a:xfrm>
                        <a:prstGeom prst="rect">
                          <a:avLst/>
                        </a:prstGeom>
                        <a:ln>
                          <a:noFill/>
                        </a:ln>
                      </wps:spPr>
                      <wps:txbx>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wps:txbx>
                      <wps:bodyPr horzOverflow="overflow" vert="horz" lIns="0" tIns="0" rIns="0" bIns="0" rtlCol="0">
                        <a:noAutofit/>
                      </wps:bodyPr>
                    </wps:wsp>
                  </wpg:wgp>
                </a:graphicData>
              </a:graphic>
            </wp:anchor>
          </w:drawing>
        </mc:Choice>
        <mc:Fallback>
          <w:pict>
            <v:group id="Group 14538" o:spid="_x0000_s1310" style="position:absolute;left:0;text-align:left;margin-left:0;margin-top:811.05pt;width:217pt;height:30.85pt;z-index:251665408;mso-position-horizontal-relative:page;mso-position-vertical-relative:page" coordsize="27555,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">
              <v:shape id="Shape 14539" o:spid="_x0000_s1311" style="position:absolute;width:27555;height:3918;visibility:visible;mso-wrap-style:square;v-text-anchor:top" coordsize="2755594,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" path="m,l2647593,v59652,,108001,48348,108001,108000l2755594,391826,,391826,,xe" fillcolor="#00a94e" stroked="f" strokeweight="0">
                <v:stroke miterlimit="83231f" joinstyle="miter"/>
                <v:path arrowok="t" textboxrect="0,0,2755594,391826"/>
              </v:shape>
              <v:shape id="Shape 14540" o:spid="_x0000_s1312"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" path="m,l,228003e" filled="f" strokecolor="white" strokeweight=".5pt">
                <v:stroke miterlimit="83231f" joinstyle="miter"/>
                <v:path arrowok="t" textboxrect="0,0,0,228003"/>
              </v:shape>
              <v:rect id="Rectangle 14541" o:spid="_x0000_s1313"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" filled="f" stroked="f">
                <v:textbox inset="0,0,0,0">
                  <w:txbxContent>
                    <w:p w:rsidR="00105A0F" w:rsidRDefault="00CA2AC8">
                      <w:pPr>
                        <w:spacing w:after="160" w:line="259" w:lineRule="auto"/>
                        <w:ind w:left="0" w:firstLine="0"/>
                      </w:pPr>
                      <w:r>
                        <w:fldChar w:fldCharType="begin"/>
                      </w:r>
                      <w:r>
                        <w:instrText xml:space="preserve"> PAGE   \* MERGEFORMAT </w:instrText>
                      </w:r>
                      <w:r>
                        <w:fldChar w:fldCharType="separate"/>
                      </w:r>
                      <w:r w:rsidRPr="00CA2AC8">
                        <w:rPr>
                          <w:b/>
                          <w:noProof/>
                          <w:color w:val="FFFFFF"/>
                          <w:sz w:val="20"/>
                        </w:rPr>
                        <w:t>12</w:t>
                      </w:r>
                      <w:r>
                        <w:rPr>
                          <w:b/>
                          <w:color w:val="FFFFFF"/>
                          <w:sz w:val="20"/>
                        </w:rPr>
                        <w:fldChar w:fldCharType="end"/>
                      </w:r>
                    </w:p>
                  </w:txbxContent>
                </v:textbox>
              </v:rect>
              <v:rect id="Rectangle 14542" o:spid="_x0000_s1314" style="position:absolute;left:5888;top:1247;width:246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" filled="f" stroked="f">
                <v:textbox inset="0,0,0,0">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tabs>
        <w:tab w:val="center" w:pos="6088"/>
        <w:tab w:val="right" w:pos="8067"/>
      </w:tabs>
      <w:spacing w:after="0" w:line="259" w:lineRule="auto"/>
      <w:ind w:left="0" w:right="-853" w:firstLine="0"/>
    </w:pPr>
    <w:r>
      <w:rPr>
        <w:color w:val="000000"/>
      </w:rPr>
      <w:tab/>
    </w:r>
    <w:r>
      <w:rPr>
        <w:b/>
        <w:color w:val="FFFFFF"/>
        <w:sz w:val="20"/>
      </w:rPr>
      <w:t>Careers and the world of work</w:t>
    </w:r>
    <w:r>
      <w:rPr>
        <w:b/>
        <w:color w:val="FFFFFF"/>
        <w:sz w:val="20"/>
      </w:rPr>
      <w:tab/>
    </w:r>
    <w:r>
      <w:fldChar w:fldCharType="begin"/>
    </w:r>
    <w:r>
      <w:instrText xml:space="preserve"> PAGE   \* MERGEFORMAT </w:instrText>
    </w:r>
    <w:r>
      <w:fldChar w:fldCharType="separate"/>
    </w:r>
    <w:r w:rsidRPr="00CA2AC8">
      <w:rPr>
        <w:b/>
        <w:noProof/>
        <w:color w:val="FFFFFF"/>
        <w:sz w:val="20"/>
      </w:rPr>
      <w:t>13</w:t>
    </w:r>
    <w:r>
      <w:rPr>
        <w:b/>
        <w:color w:val="FFFFFF"/>
        <w:sz w:val="20"/>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63" w:right="10778" w:firstLine="0"/>
    </w:pPr>
    <w:r>
      <w:rPr>
        <w:noProof/>
        <w:color w:val="000000"/>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10300183</wp:posOffset>
              </wp:positionV>
              <wp:extent cx="2755594" cy="391826"/>
              <wp:effectExtent l="0" t="0" r="0" b="0"/>
              <wp:wrapSquare wrapText="bothSides"/>
              <wp:docPr id="14514" name="Group 14514"/>
              <wp:cNvGraphicFramePr/>
              <a:graphic xmlns:a="http://schemas.openxmlformats.org/drawingml/2006/main">
                <a:graphicData uri="http://schemas.microsoft.com/office/word/2010/wordprocessingGroup">
                  <wpg:wgp>
                    <wpg:cNvGrpSpPr/>
                    <wpg:grpSpPr>
                      <a:xfrm>
                        <a:off x="0" y="0"/>
                        <a:ext cx="2755594" cy="391826"/>
                        <a:chOff x="0" y="0"/>
                        <a:chExt cx="2755594" cy="391826"/>
                      </a:xfrm>
                    </wpg:grpSpPr>
                    <wps:wsp>
                      <wps:cNvPr id="14515" name="Shape 14515"/>
                      <wps:cNvSpPr/>
                      <wps:spPr>
                        <a:xfrm>
                          <a:off x="0" y="0"/>
                          <a:ext cx="2755594" cy="391826"/>
                        </a:xfrm>
                        <a:custGeom>
                          <a:avLst/>
                          <a:gdLst/>
                          <a:ahLst/>
                          <a:cxnLst/>
                          <a:rect l="0" t="0" r="0" b="0"/>
                          <a:pathLst>
                            <a:path w="2755594" h="391826">
                              <a:moveTo>
                                <a:pt x="0" y="0"/>
                              </a:moveTo>
                              <a:lnTo>
                                <a:pt x="2647593" y="0"/>
                              </a:lnTo>
                              <a:cubicBezTo>
                                <a:pt x="2707245" y="0"/>
                                <a:pt x="2755594" y="48348"/>
                                <a:pt x="2755594" y="108000"/>
                              </a:cubicBezTo>
                              <a:lnTo>
                                <a:pt x="2755594"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516" name="Shape 14516"/>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517" name="Rectangle 14517"/>
                      <wps:cNvSpPr/>
                      <wps:spPr>
                        <a:xfrm>
                          <a:off x="202176" y="126384"/>
                          <a:ext cx="93914" cy="181578"/>
                        </a:xfrm>
                        <a:prstGeom prst="rect">
                          <a:avLst/>
                        </a:prstGeom>
                        <a:ln>
                          <a:noFill/>
                        </a:ln>
                      </wps:spPr>
                      <wps:txbx>
                        <w:txbxContent>
                          <w:p w:rsidR="00105A0F" w:rsidRDefault="00CA2AC8">
                            <w:pPr>
                              <w:spacing w:after="160" w:line="259" w:lineRule="auto"/>
                              <w:ind w:left="0" w:firstLine="0"/>
                            </w:pPr>
                            <w:r>
                              <w:fldChar w:fldCharType="begin"/>
                            </w:r>
                            <w:r>
                              <w:instrText xml:space="preserve"> PAGE   \* MERGEFORMAT </w:instrText>
                            </w:r>
                            <w:r>
                              <w:fldChar w:fldCharType="separate"/>
                            </w:r>
                            <w:r>
                              <w:rPr>
                                <w:b/>
                                <w:color w:val="FFFFFF"/>
                                <w:sz w:val="20"/>
                              </w:rPr>
                              <w:t>2</w:t>
                            </w:r>
                            <w:r>
                              <w:rPr>
                                <w:b/>
                                <w:color w:val="FFFFFF"/>
                                <w:sz w:val="20"/>
                              </w:rPr>
                              <w:fldChar w:fldCharType="end"/>
                            </w:r>
                          </w:p>
                        </w:txbxContent>
                      </wps:txbx>
                      <wps:bodyPr horzOverflow="overflow" vert="horz" lIns="0" tIns="0" rIns="0" bIns="0" rtlCol="0">
                        <a:noAutofit/>
                      </wps:bodyPr>
                    </wps:wsp>
                    <wps:wsp>
                      <wps:cNvPr id="14518" name="Rectangle 14518"/>
                      <wps:cNvSpPr/>
                      <wps:spPr>
                        <a:xfrm>
                          <a:off x="588853" y="124758"/>
                          <a:ext cx="2460343" cy="181578"/>
                        </a:xfrm>
                        <a:prstGeom prst="rect">
                          <a:avLst/>
                        </a:prstGeom>
                        <a:ln>
                          <a:noFill/>
                        </a:ln>
                      </wps:spPr>
                      <wps:txbx>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wps:txbx>
                      <wps:bodyPr horzOverflow="overflow" vert="horz" lIns="0" tIns="0" rIns="0" bIns="0" rtlCol="0">
                        <a:noAutofit/>
                      </wps:bodyPr>
                    </wps:wsp>
                  </wpg:wgp>
                </a:graphicData>
              </a:graphic>
            </wp:anchor>
          </w:drawing>
        </mc:Choice>
        <mc:Fallback>
          <w:pict>
            <v:group id="Group 14514" o:spid="_x0000_s1315" style="position:absolute;left:0;text-align:left;margin-left:0;margin-top:811.05pt;width:217pt;height:30.85pt;z-index:251666432;mso-position-horizontal-relative:page;mso-position-vertical-relative:page" coordsize="27555,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">
              <v:shape id="Shape 14515" o:spid="_x0000_s1316" style="position:absolute;width:27555;height:3918;visibility:visible;mso-wrap-style:square;v-text-anchor:top" coordsize="2755594,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" path="m,l2647593,v59652,,108001,48348,108001,108000l2755594,391826,,391826,,xe" fillcolor="#00a94e" stroked="f" strokeweight="0">
                <v:stroke miterlimit="83231f" joinstyle="miter"/>
                <v:path arrowok="t" textboxrect="0,0,2755594,391826"/>
              </v:shape>
              <v:shape id="Shape 14516" o:spid="_x0000_s1317"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" path="m,l,228003e" filled="f" strokecolor="white" strokeweight=".5pt">
                <v:stroke miterlimit="83231f" joinstyle="miter"/>
                <v:path arrowok="t" textboxrect="0,0,0,228003"/>
              </v:shape>
              <v:rect id="Rectangle 14517" o:spid="_x0000_s1318"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mKxgAAAN4AAAAPAAAAZHJzL2Rvd25yZXYueG1sRE9Na8JA&#10;EL0X+h+WKfRWN0qt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UBJpisYAAADeAAAA&#10;DwAAAAAAAAAAAAAAAAAHAgAAZHJzL2Rvd25yZXYueG1sUEsFBgAAAAADAAMAtwAAAPoCAAAAAA==&#10;" filled="f" stroked="f">
                <v:textbox inset="0,0,0,0">
                  <w:txbxContent>
                    <w:p w:rsidR="00105A0F" w:rsidRDefault="00CA2AC8">
                      <w:pPr>
                        <w:spacing w:after="160" w:line="259" w:lineRule="auto"/>
                        <w:ind w:left="0" w:firstLine="0"/>
                      </w:pPr>
                      <w:r>
                        <w:fldChar w:fldCharType="begin"/>
                      </w:r>
                      <w:r>
                        <w:instrText xml:space="preserve"> PAGE   \* MERGEFORMAT </w:instrText>
                      </w:r>
                      <w:r>
                        <w:fldChar w:fldCharType="separate"/>
                      </w:r>
                      <w:r>
                        <w:rPr>
                          <w:b/>
                          <w:color w:val="FFFFFF"/>
                          <w:sz w:val="20"/>
                        </w:rPr>
                        <w:t>2</w:t>
                      </w:r>
                      <w:r>
                        <w:rPr>
                          <w:b/>
                          <w:color w:val="FFFFFF"/>
                          <w:sz w:val="20"/>
                        </w:rPr>
                        <w:fldChar w:fldCharType="end"/>
                      </w:r>
                    </w:p>
                  </w:txbxContent>
                </v:textbox>
              </v:rect>
              <v:rect id="Rectangle 14518" o:spid="_x0000_s1319" style="position:absolute;left:5888;top:1247;width:246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34yAAAAN4AAAAPAAAAZHJzL2Rvd25yZXYueG1sRI9Pa8JA&#10;EMXvhX6HZQre6sZSRV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Ahjf34yAAAAN4A&#10;AAAPAAAAAAAAAAAAAAAAAAcCAABkcnMvZG93bnJldi54bWxQSwUGAAAAAAMAAwC3AAAA/AIAAAAA&#10;" filled="f" stroked="f">
                <v:textbox inset="0,0,0,0">
                  <w:txbxContent>
                    <w:p w:rsidR="00105A0F" w:rsidRDefault="00CA2AC8">
                      <w:pPr>
                        <w:spacing w:after="160" w:line="259" w:lineRule="auto"/>
                        <w:ind w:left="0" w:firstLine="0"/>
                      </w:pPr>
                      <w:r>
                        <w:rPr>
                          <w:b/>
                          <w:color w:val="FFFFFF"/>
                          <w:sz w:val="20"/>
                        </w:rPr>
                        <w:t>Careers</w:t>
                      </w:r>
                      <w:r>
                        <w:rPr>
                          <w:b/>
                          <w:color w:val="FFFFFF"/>
                          <w:spacing w:val="16"/>
                          <w:sz w:val="20"/>
                        </w:rPr>
                        <w:t xml:space="preserve"> </w:t>
                      </w:r>
                      <w:r>
                        <w:rPr>
                          <w:b/>
                          <w:color w:val="FFFFFF"/>
                          <w:sz w:val="20"/>
                        </w:rPr>
                        <w:t>and</w:t>
                      </w:r>
                      <w:r>
                        <w:rPr>
                          <w:b/>
                          <w:color w:val="FFFFFF"/>
                          <w:spacing w:val="16"/>
                          <w:sz w:val="20"/>
                        </w:rPr>
                        <w:t xml:space="preserve"> </w:t>
                      </w:r>
                      <w:r>
                        <w:rPr>
                          <w:b/>
                          <w:color w:val="FFFFFF"/>
                          <w:sz w:val="20"/>
                        </w:rPr>
                        <w:t>the</w:t>
                      </w:r>
                      <w:r>
                        <w:rPr>
                          <w:b/>
                          <w:color w:val="FFFFFF"/>
                          <w:spacing w:val="16"/>
                          <w:sz w:val="20"/>
                        </w:rPr>
                        <w:t xml:space="preserve"> </w:t>
                      </w:r>
                      <w:r>
                        <w:rPr>
                          <w:b/>
                          <w:color w:val="FFFFFF"/>
                          <w:sz w:val="20"/>
                        </w:rPr>
                        <w:t>world</w:t>
                      </w:r>
                      <w:r>
                        <w:rPr>
                          <w:b/>
                          <w:color w:val="FFFFFF"/>
                          <w:spacing w:val="16"/>
                          <w:sz w:val="20"/>
                        </w:rPr>
                        <w:t xml:space="preserve"> </w:t>
                      </w:r>
                      <w:r>
                        <w:rPr>
                          <w:b/>
                          <w:color w:val="FFFFFF"/>
                          <w:sz w:val="20"/>
                        </w:rPr>
                        <w:t>of</w:t>
                      </w:r>
                      <w:r>
                        <w:rPr>
                          <w:b/>
                          <w:color w:val="FFFFFF"/>
                          <w:spacing w:val="16"/>
                          <w:sz w:val="20"/>
                        </w:rPr>
                        <w:t xml:space="preserve"> </w:t>
                      </w:r>
                      <w:r>
                        <w:rPr>
                          <w:b/>
                          <w:color w:val="FFFFFF"/>
                          <w:sz w:val="20"/>
                        </w:rPr>
                        <w:t>work</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DB5" w:rsidRDefault="00CA2AC8">
      <w:pPr>
        <w:spacing w:after="0" w:line="240" w:lineRule="auto"/>
      </w:pPr>
      <w:r>
        <w:separator/>
      </w:r>
    </w:p>
  </w:footnote>
  <w:footnote w:type="continuationSeparator" w:id="0">
    <w:p w:rsidR="00D95DB5" w:rsidRDefault="00CA2A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1153" w:right="6616" w:firstLine="0"/>
    </w:pPr>
    <w:r>
      <w:rPr>
        <w:noProof/>
        <w:color w:val="000000"/>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59992" cy="724256"/>
              <wp:effectExtent l="0" t="0" r="0" b="0"/>
              <wp:wrapSquare wrapText="bothSides"/>
              <wp:docPr id="14601" name="Group 14601"/>
              <wp:cNvGraphicFramePr/>
              <a:graphic xmlns:a="http://schemas.openxmlformats.org/drawingml/2006/main">
                <a:graphicData uri="http://schemas.microsoft.com/office/word/2010/wordprocessingGroup">
                  <wpg:wgp>
                    <wpg:cNvGrpSpPr/>
                    <wpg:grpSpPr>
                      <a:xfrm>
                        <a:off x="0" y="0"/>
                        <a:ext cx="7559992" cy="724256"/>
                        <a:chOff x="0" y="0"/>
                        <a:chExt cx="7559992" cy="724256"/>
                      </a:xfrm>
                    </wpg:grpSpPr>
                    <wps:wsp>
                      <wps:cNvPr id="17741" name="Shape 17741"/>
                      <wps:cNvSpPr/>
                      <wps:spPr>
                        <a:xfrm>
                          <a:off x="0" y="0"/>
                          <a:ext cx="7559992" cy="724256"/>
                        </a:xfrm>
                        <a:custGeom>
                          <a:avLst/>
                          <a:gdLst/>
                          <a:ahLst/>
                          <a:cxnLst/>
                          <a:rect l="0" t="0" r="0" b="0"/>
                          <a:pathLst>
                            <a:path w="7559992" h="724256">
                              <a:moveTo>
                                <a:pt x="0" y="0"/>
                              </a:moveTo>
                              <a:lnTo>
                                <a:pt x="7559992" y="0"/>
                              </a:lnTo>
                              <a:lnTo>
                                <a:pt x="7559992" y="724256"/>
                              </a:lnTo>
                              <a:lnTo>
                                <a:pt x="0" y="724256"/>
                              </a:lnTo>
                              <a:lnTo>
                                <a:pt x="0" y="0"/>
                              </a:lnTo>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03" name="Shape 14603"/>
                      <wps:cNvSpPr/>
                      <wps:spPr>
                        <a:xfrm>
                          <a:off x="4398834" y="118123"/>
                          <a:ext cx="512724" cy="512724"/>
                        </a:xfrm>
                        <a:custGeom>
                          <a:avLst/>
                          <a:gdLst/>
                          <a:ahLst/>
                          <a:cxnLst/>
                          <a:rect l="0" t="0" r="0" b="0"/>
                          <a:pathLst>
                            <a:path w="512724" h="512724">
                              <a:moveTo>
                                <a:pt x="256362" y="0"/>
                              </a:moveTo>
                              <a:cubicBezTo>
                                <a:pt x="397866" y="0"/>
                                <a:pt x="512724" y="114846"/>
                                <a:pt x="512724" y="256362"/>
                              </a:cubicBezTo>
                              <a:cubicBezTo>
                                <a:pt x="512724" y="397878"/>
                                <a:pt x="397866" y="512724"/>
                                <a:pt x="256362" y="512724"/>
                              </a:cubicBezTo>
                              <a:cubicBezTo>
                                <a:pt x="114859" y="512724"/>
                                <a:pt x="0" y="397878"/>
                                <a:pt x="0" y="256362"/>
                              </a:cubicBezTo>
                              <a:cubicBezTo>
                                <a:pt x="0" y="114846"/>
                                <a:pt x="114859" y="0"/>
                                <a:pt x="256362"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04" name="Shape 14604"/>
                      <wps:cNvSpPr/>
                      <wps:spPr>
                        <a:xfrm>
                          <a:off x="4392497" y="111773"/>
                          <a:ext cx="525411" cy="525424"/>
                        </a:xfrm>
                        <a:custGeom>
                          <a:avLst/>
                          <a:gdLst/>
                          <a:ahLst/>
                          <a:cxnLst/>
                          <a:rect l="0" t="0" r="0" b="0"/>
                          <a:pathLst>
                            <a:path w="525411" h="525424">
                              <a:moveTo>
                                <a:pt x="525411" y="262712"/>
                              </a:moveTo>
                              <a:cubicBezTo>
                                <a:pt x="525411" y="407733"/>
                                <a:pt x="407708" y="525424"/>
                                <a:pt x="262699" y="525424"/>
                              </a:cubicBezTo>
                              <a:cubicBezTo>
                                <a:pt x="117691" y="525424"/>
                                <a:pt x="0" y="407733"/>
                                <a:pt x="0" y="262712"/>
                              </a:cubicBezTo>
                              <a:cubicBezTo>
                                <a:pt x="0" y="117690"/>
                                <a:pt x="117691" y="0"/>
                                <a:pt x="262699" y="0"/>
                              </a:cubicBezTo>
                              <a:cubicBezTo>
                                <a:pt x="407708" y="0"/>
                                <a:pt x="525411" y="117690"/>
                                <a:pt x="525411"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605" name="Shape 14605"/>
                      <wps:cNvSpPr/>
                      <wps:spPr>
                        <a:xfrm>
                          <a:off x="5048833" y="118123"/>
                          <a:ext cx="512712" cy="512724"/>
                        </a:xfrm>
                        <a:custGeom>
                          <a:avLst/>
                          <a:gdLst/>
                          <a:ahLst/>
                          <a:cxnLst/>
                          <a:rect l="0" t="0" r="0" b="0"/>
                          <a:pathLst>
                            <a:path w="512712" h="512724">
                              <a:moveTo>
                                <a:pt x="256349" y="0"/>
                              </a:moveTo>
                              <a:cubicBezTo>
                                <a:pt x="397853" y="0"/>
                                <a:pt x="512712" y="114846"/>
                                <a:pt x="512712" y="256362"/>
                              </a:cubicBezTo>
                              <a:cubicBezTo>
                                <a:pt x="512712" y="397878"/>
                                <a:pt x="397853" y="512724"/>
                                <a:pt x="256349" y="512724"/>
                              </a:cubicBezTo>
                              <a:cubicBezTo>
                                <a:pt x="114846" y="512724"/>
                                <a:pt x="0" y="397878"/>
                                <a:pt x="0" y="256362"/>
                              </a:cubicBezTo>
                              <a:cubicBezTo>
                                <a:pt x="0" y="114846"/>
                                <a:pt x="114846" y="0"/>
                                <a:pt x="256349"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06" name="Shape 14606"/>
                      <wps:cNvSpPr/>
                      <wps:spPr>
                        <a:xfrm>
                          <a:off x="5218048" y="480955"/>
                          <a:ext cx="76873" cy="71278"/>
                        </a:xfrm>
                        <a:custGeom>
                          <a:avLst/>
                          <a:gdLst/>
                          <a:ahLst/>
                          <a:cxnLst/>
                          <a:rect l="0" t="0" r="0" b="0"/>
                          <a:pathLst>
                            <a:path w="76873" h="71278">
                              <a:moveTo>
                                <a:pt x="33004" y="489"/>
                              </a:moveTo>
                              <a:cubicBezTo>
                                <a:pt x="37706" y="0"/>
                                <a:pt x="42595" y="419"/>
                                <a:pt x="47676" y="1746"/>
                              </a:cubicBezTo>
                              <a:cubicBezTo>
                                <a:pt x="57671" y="4362"/>
                                <a:pt x="65240" y="9773"/>
                                <a:pt x="70383" y="17989"/>
                              </a:cubicBezTo>
                              <a:cubicBezTo>
                                <a:pt x="75527" y="26194"/>
                                <a:pt x="76873" y="35020"/>
                                <a:pt x="74409" y="44444"/>
                              </a:cubicBezTo>
                              <a:cubicBezTo>
                                <a:pt x="71666" y="54921"/>
                                <a:pt x="65951" y="62211"/>
                                <a:pt x="57252" y="66326"/>
                              </a:cubicBezTo>
                              <a:cubicBezTo>
                                <a:pt x="48552" y="70454"/>
                                <a:pt x="39510" y="71278"/>
                                <a:pt x="30150" y="68841"/>
                              </a:cubicBezTo>
                              <a:cubicBezTo>
                                <a:pt x="20472" y="66313"/>
                                <a:pt x="12802" y="61144"/>
                                <a:pt x="7124" y="53346"/>
                              </a:cubicBezTo>
                              <a:cubicBezTo>
                                <a:pt x="1435" y="45561"/>
                                <a:pt x="0" y="36353"/>
                                <a:pt x="2768" y="25736"/>
                              </a:cubicBezTo>
                              <a:cubicBezTo>
                                <a:pt x="5232" y="16300"/>
                                <a:pt x="10795" y="9290"/>
                                <a:pt x="19456" y="4680"/>
                              </a:cubicBezTo>
                              <a:cubicBezTo>
                                <a:pt x="23787" y="2375"/>
                                <a:pt x="28302" y="978"/>
                                <a:pt x="33004" y="4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07" name="Shape 14607"/>
                      <wps:cNvSpPr/>
                      <wps:spPr>
                        <a:xfrm>
                          <a:off x="5194566" y="205562"/>
                          <a:ext cx="245046" cy="260172"/>
                        </a:xfrm>
                        <a:custGeom>
                          <a:avLst/>
                          <a:gdLst/>
                          <a:ahLst/>
                          <a:cxnLst/>
                          <a:rect l="0" t="0" r="0" b="0"/>
                          <a:pathLst>
                            <a:path w="245046" h="260172">
                              <a:moveTo>
                                <a:pt x="112398" y="438"/>
                              </a:moveTo>
                              <a:cubicBezTo>
                                <a:pt x="123853" y="876"/>
                                <a:pt x="135769" y="2711"/>
                                <a:pt x="148145" y="5943"/>
                              </a:cubicBezTo>
                              <a:cubicBezTo>
                                <a:pt x="171158" y="11963"/>
                                <a:pt x="190411" y="21273"/>
                                <a:pt x="205918" y="33871"/>
                              </a:cubicBezTo>
                              <a:cubicBezTo>
                                <a:pt x="221424" y="46469"/>
                                <a:pt x="232168" y="60897"/>
                                <a:pt x="238163" y="77165"/>
                              </a:cubicBezTo>
                              <a:cubicBezTo>
                                <a:pt x="244157" y="93447"/>
                                <a:pt x="245046" y="109652"/>
                                <a:pt x="240817" y="125806"/>
                              </a:cubicBezTo>
                              <a:cubicBezTo>
                                <a:pt x="237503" y="138531"/>
                                <a:pt x="231851" y="148958"/>
                                <a:pt x="223888" y="157099"/>
                              </a:cubicBezTo>
                              <a:cubicBezTo>
                                <a:pt x="215912" y="165252"/>
                                <a:pt x="207264" y="171819"/>
                                <a:pt x="197917" y="176809"/>
                              </a:cubicBezTo>
                              <a:cubicBezTo>
                                <a:pt x="188570" y="181800"/>
                                <a:pt x="171996" y="189979"/>
                                <a:pt x="148209" y="201345"/>
                              </a:cubicBezTo>
                              <a:cubicBezTo>
                                <a:pt x="141592" y="204572"/>
                                <a:pt x="136195" y="207518"/>
                                <a:pt x="132029" y="210185"/>
                              </a:cubicBezTo>
                              <a:cubicBezTo>
                                <a:pt x="127851" y="212852"/>
                                <a:pt x="124587" y="215430"/>
                                <a:pt x="122238" y="217932"/>
                              </a:cubicBezTo>
                              <a:cubicBezTo>
                                <a:pt x="119875" y="220447"/>
                                <a:pt x="117881" y="223050"/>
                                <a:pt x="116243" y="225730"/>
                              </a:cubicBezTo>
                              <a:cubicBezTo>
                                <a:pt x="114617" y="228422"/>
                                <a:pt x="111963" y="233197"/>
                                <a:pt x="108305" y="240081"/>
                              </a:cubicBezTo>
                              <a:cubicBezTo>
                                <a:pt x="101219" y="254864"/>
                                <a:pt x="89751" y="260172"/>
                                <a:pt x="73876" y="256032"/>
                              </a:cubicBezTo>
                              <a:cubicBezTo>
                                <a:pt x="65634" y="253873"/>
                                <a:pt x="59347" y="249517"/>
                                <a:pt x="55054" y="242964"/>
                              </a:cubicBezTo>
                              <a:cubicBezTo>
                                <a:pt x="50749" y="236398"/>
                                <a:pt x="49898" y="228104"/>
                                <a:pt x="52527" y="218084"/>
                              </a:cubicBezTo>
                              <a:cubicBezTo>
                                <a:pt x="55804" y="205511"/>
                                <a:pt x="60718" y="195161"/>
                                <a:pt x="67246" y="187033"/>
                              </a:cubicBezTo>
                              <a:cubicBezTo>
                                <a:pt x="73774" y="178905"/>
                                <a:pt x="81356" y="172250"/>
                                <a:pt x="90005" y="167081"/>
                              </a:cubicBezTo>
                              <a:cubicBezTo>
                                <a:pt x="98653" y="161912"/>
                                <a:pt x="110020" y="156045"/>
                                <a:pt x="124117" y="149491"/>
                              </a:cubicBezTo>
                              <a:cubicBezTo>
                                <a:pt x="136461" y="143764"/>
                                <a:pt x="145453" y="139357"/>
                                <a:pt x="151092" y="136271"/>
                              </a:cubicBezTo>
                              <a:cubicBezTo>
                                <a:pt x="156730" y="133185"/>
                                <a:pt x="161772" y="129438"/>
                                <a:pt x="166243" y="125006"/>
                              </a:cubicBezTo>
                              <a:cubicBezTo>
                                <a:pt x="170700" y="120574"/>
                                <a:pt x="173736" y="115290"/>
                                <a:pt x="175349" y="109157"/>
                              </a:cubicBezTo>
                              <a:cubicBezTo>
                                <a:pt x="178473" y="97181"/>
                                <a:pt x="176390" y="85839"/>
                                <a:pt x="169101" y="75146"/>
                              </a:cubicBezTo>
                              <a:cubicBezTo>
                                <a:pt x="161811" y="64452"/>
                                <a:pt x="150711" y="57150"/>
                                <a:pt x="135788" y="53251"/>
                              </a:cubicBezTo>
                              <a:cubicBezTo>
                                <a:pt x="118339" y="48692"/>
                                <a:pt x="104394" y="49492"/>
                                <a:pt x="93980" y="55639"/>
                              </a:cubicBezTo>
                              <a:cubicBezTo>
                                <a:pt x="83553" y="61773"/>
                                <a:pt x="73380" y="72187"/>
                                <a:pt x="63449" y="86830"/>
                              </a:cubicBezTo>
                              <a:cubicBezTo>
                                <a:pt x="53632" y="102362"/>
                                <a:pt x="41186" y="108153"/>
                                <a:pt x="26111" y="104217"/>
                              </a:cubicBezTo>
                              <a:cubicBezTo>
                                <a:pt x="17221" y="101905"/>
                                <a:pt x="10490" y="96977"/>
                                <a:pt x="5931" y="89446"/>
                              </a:cubicBezTo>
                              <a:cubicBezTo>
                                <a:pt x="1372" y="81928"/>
                                <a:pt x="0" y="74714"/>
                                <a:pt x="1803" y="67818"/>
                              </a:cubicBezTo>
                              <a:cubicBezTo>
                                <a:pt x="5512" y="53620"/>
                                <a:pt x="14110" y="40500"/>
                                <a:pt x="27584" y="28448"/>
                              </a:cubicBezTo>
                              <a:cubicBezTo>
                                <a:pt x="41072" y="16409"/>
                                <a:pt x="58357" y="8039"/>
                                <a:pt x="79413" y="3315"/>
                              </a:cubicBezTo>
                              <a:cubicBezTo>
                                <a:pt x="89948" y="959"/>
                                <a:pt x="100943" y="0"/>
                                <a:pt x="112398" y="4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08" name="Shape 14608"/>
                      <wps:cNvSpPr/>
                      <wps:spPr>
                        <a:xfrm>
                          <a:off x="5218048" y="480047"/>
                          <a:ext cx="76873" cy="72186"/>
                        </a:xfrm>
                        <a:custGeom>
                          <a:avLst/>
                          <a:gdLst/>
                          <a:ahLst/>
                          <a:cxnLst/>
                          <a:rect l="0" t="0" r="0" b="0"/>
                          <a:pathLst>
                            <a:path w="76873" h="72186">
                              <a:moveTo>
                                <a:pt x="30150" y="69748"/>
                              </a:moveTo>
                              <a:cubicBezTo>
                                <a:pt x="20472" y="67221"/>
                                <a:pt x="12802" y="62052"/>
                                <a:pt x="7124" y="54254"/>
                              </a:cubicBezTo>
                              <a:cubicBezTo>
                                <a:pt x="1435" y="46469"/>
                                <a:pt x="0" y="37261"/>
                                <a:pt x="2768" y="26644"/>
                              </a:cubicBezTo>
                              <a:cubicBezTo>
                                <a:pt x="5232" y="17208"/>
                                <a:pt x="10795" y="10198"/>
                                <a:pt x="19456" y="5588"/>
                              </a:cubicBezTo>
                              <a:cubicBezTo>
                                <a:pt x="28118" y="977"/>
                                <a:pt x="37516" y="0"/>
                                <a:pt x="47676" y="2654"/>
                              </a:cubicBezTo>
                              <a:cubicBezTo>
                                <a:pt x="57671" y="5270"/>
                                <a:pt x="65240" y="10681"/>
                                <a:pt x="70383" y="18897"/>
                              </a:cubicBezTo>
                              <a:cubicBezTo>
                                <a:pt x="75527" y="27101"/>
                                <a:pt x="76873" y="35928"/>
                                <a:pt x="74409" y="45351"/>
                              </a:cubicBezTo>
                              <a:cubicBezTo>
                                <a:pt x="71666" y="55829"/>
                                <a:pt x="65951" y="63119"/>
                                <a:pt x="57252" y="67234"/>
                              </a:cubicBezTo>
                              <a:cubicBezTo>
                                <a:pt x="48552" y="71362"/>
                                <a:pt x="39510" y="72186"/>
                                <a:pt x="30150" y="69748"/>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609" name="Shape 14609"/>
                      <wps:cNvSpPr/>
                      <wps:spPr>
                        <a:xfrm>
                          <a:off x="5194566" y="204165"/>
                          <a:ext cx="245046" cy="261569"/>
                        </a:xfrm>
                        <a:custGeom>
                          <a:avLst/>
                          <a:gdLst/>
                          <a:ahLst/>
                          <a:cxnLst/>
                          <a:rect l="0" t="0" r="0" b="0"/>
                          <a:pathLst>
                            <a:path w="245046" h="261569">
                              <a:moveTo>
                                <a:pt x="1803" y="69215"/>
                              </a:moveTo>
                              <a:cubicBezTo>
                                <a:pt x="5512" y="55017"/>
                                <a:pt x="14110" y="41897"/>
                                <a:pt x="27584" y="29845"/>
                              </a:cubicBezTo>
                              <a:cubicBezTo>
                                <a:pt x="41072" y="17806"/>
                                <a:pt x="58357" y="9436"/>
                                <a:pt x="79413" y="4712"/>
                              </a:cubicBezTo>
                              <a:cubicBezTo>
                                <a:pt x="100482" y="0"/>
                                <a:pt x="123393" y="877"/>
                                <a:pt x="148145" y="7341"/>
                              </a:cubicBezTo>
                              <a:cubicBezTo>
                                <a:pt x="171158" y="13360"/>
                                <a:pt x="190411" y="22670"/>
                                <a:pt x="205918" y="35268"/>
                              </a:cubicBezTo>
                              <a:cubicBezTo>
                                <a:pt x="221424" y="47866"/>
                                <a:pt x="232168" y="62294"/>
                                <a:pt x="238163" y="78563"/>
                              </a:cubicBezTo>
                              <a:cubicBezTo>
                                <a:pt x="244157" y="94844"/>
                                <a:pt x="245046" y="111049"/>
                                <a:pt x="240817" y="127203"/>
                              </a:cubicBezTo>
                              <a:cubicBezTo>
                                <a:pt x="237503" y="139929"/>
                                <a:pt x="231851" y="150355"/>
                                <a:pt x="223888" y="158496"/>
                              </a:cubicBezTo>
                              <a:cubicBezTo>
                                <a:pt x="215912" y="166650"/>
                                <a:pt x="207264" y="173216"/>
                                <a:pt x="197917" y="178206"/>
                              </a:cubicBezTo>
                              <a:cubicBezTo>
                                <a:pt x="188570" y="183197"/>
                                <a:pt x="171996" y="191377"/>
                                <a:pt x="148209" y="202743"/>
                              </a:cubicBezTo>
                              <a:cubicBezTo>
                                <a:pt x="141592" y="205969"/>
                                <a:pt x="136195" y="208915"/>
                                <a:pt x="132029" y="211582"/>
                              </a:cubicBezTo>
                              <a:cubicBezTo>
                                <a:pt x="127851" y="214249"/>
                                <a:pt x="124587" y="216827"/>
                                <a:pt x="122238" y="219329"/>
                              </a:cubicBezTo>
                              <a:cubicBezTo>
                                <a:pt x="119875" y="221844"/>
                                <a:pt x="117881" y="224448"/>
                                <a:pt x="116243" y="227127"/>
                              </a:cubicBezTo>
                              <a:cubicBezTo>
                                <a:pt x="114617" y="229819"/>
                                <a:pt x="111963" y="234594"/>
                                <a:pt x="108305" y="241478"/>
                              </a:cubicBezTo>
                              <a:cubicBezTo>
                                <a:pt x="101219" y="256261"/>
                                <a:pt x="89751" y="261569"/>
                                <a:pt x="73876" y="257429"/>
                              </a:cubicBezTo>
                              <a:cubicBezTo>
                                <a:pt x="65634" y="255270"/>
                                <a:pt x="59347" y="250914"/>
                                <a:pt x="55054" y="244361"/>
                              </a:cubicBezTo>
                              <a:cubicBezTo>
                                <a:pt x="50749" y="237795"/>
                                <a:pt x="49898" y="229502"/>
                                <a:pt x="52527" y="219481"/>
                              </a:cubicBezTo>
                              <a:cubicBezTo>
                                <a:pt x="55804" y="206908"/>
                                <a:pt x="60718" y="196558"/>
                                <a:pt x="67246" y="188430"/>
                              </a:cubicBezTo>
                              <a:cubicBezTo>
                                <a:pt x="73774" y="180302"/>
                                <a:pt x="81356" y="173648"/>
                                <a:pt x="90005" y="168478"/>
                              </a:cubicBezTo>
                              <a:cubicBezTo>
                                <a:pt x="98653" y="163309"/>
                                <a:pt x="110020" y="157442"/>
                                <a:pt x="124117" y="150888"/>
                              </a:cubicBezTo>
                              <a:cubicBezTo>
                                <a:pt x="136461" y="145161"/>
                                <a:pt x="145453" y="140754"/>
                                <a:pt x="151092" y="137668"/>
                              </a:cubicBezTo>
                              <a:cubicBezTo>
                                <a:pt x="156730" y="134582"/>
                                <a:pt x="161772" y="130835"/>
                                <a:pt x="166243" y="126403"/>
                              </a:cubicBezTo>
                              <a:cubicBezTo>
                                <a:pt x="170700" y="121971"/>
                                <a:pt x="173736" y="116687"/>
                                <a:pt x="175349" y="110554"/>
                              </a:cubicBezTo>
                              <a:cubicBezTo>
                                <a:pt x="178473" y="98578"/>
                                <a:pt x="176390" y="87237"/>
                                <a:pt x="169101" y="76543"/>
                              </a:cubicBezTo>
                              <a:cubicBezTo>
                                <a:pt x="161811" y="65849"/>
                                <a:pt x="150711" y="58547"/>
                                <a:pt x="135788" y="54649"/>
                              </a:cubicBezTo>
                              <a:cubicBezTo>
                                <a:pt x="118339" y="50089"/>
                                <a:pt x="104394" y="50889"/>
                                <a:pt x="93980" y="57036"/>
                              </a:cubicBezTo>
                              <a:cubicBezTo>
                                <a:pt x="83553" y="63170"/>
                                <a:pt x="73380" y="73584"/>
                                <a:pt x="63449" y="88227"/>
                              </a:cubicBezTo>
                              <a:cubicBezTo>
                                <a:pt x="53632" y="103759"/>
                                <a:pt x="41186" y="109551"/>
                                <a:pt x="26111" y="105614"/>
                              </a:cubicBezTo>
                              <a:cubicBezTo>
                                <a:pt x="17221" y="103302"/>
                                <a:pt x="10490" y="98375"/>
                                <a:pt x="5931" y="90843"/>
                              </a:cubicBezTo>
                              <a:cubicBezTo>
                                <a:pt x="1372" y="83325"/>
                                <a:pt x="0" y="76111"/>
                                <a:pt x="1803" y="69215"/>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610" name="Shape 14610"/>
                      <wps:cNvSpPr/>
                      <wps:spPr>
                        <a:xfrm>
                          <a:off x="5042864" y="111773"/>
                          <a:ext cx="525412" cy="525424"/>
                        </a:xfrm>
                        <a:custGeom>
                          <a:avLst/>
                          <a:gdLst/>
                          <a:ahLst/>
                          <a:cxnLst/>
                          <a:rect l="0" t="0" r="0" b="0"/>
                          <a:pathLst>
                            <a:path w="525412" h="525424">
                              <a:moveTo>
                                <a:pt x="525412" y="262712"/>
                              </a:moveTo>
                              <a:cubicBezTo>
                                <a:pt x="525412" y="407733"/>
                                <a:pt x="407708" y="525424"/>
                                <a:pt x="262699" y="525424"/>
                              </a:cubicBezTo>
                              <a:cubicBezTo>
                                <a:pt x="117691" y="525424"/>
                                <a:pt x="0" y="407733"/>
                                <a:pt x="0" y="262712"/>
                              </a:cubicBezTo>
                              <a:cubicBezTo>
                                <a:pt x="0" y="117690"/>
                                <a:pt x="117691" y="0"/>
                                <a:pt x="262699" y="0"/>
                              </a:cubicBezTo>
                              <a:cubicBezTo>
                                <a:pt x="407708" y="0"/>
                                <a:pt x="525412" y="117690"/>
                                <a:pt x="525412"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611" name="Shape 14611"/>
                      <wps:cNvSpPr/>
                      <wps:spPr>
                        <a:xfrm>
                          <a:off x="5688900" y="118123"/>
                          <a:ext cx="512724" cy="512724"/>
                        </a:xfrm>
                        <a:custGeom>
                          <a:avLst/>
                          <a:gdLst/>
                          <a:ahLst/>
                          <a:cxnLst/>
                          <a:rect l="0" t="0" r="0" b="0"/>
                          <a:pathLst>
                            <a:path w="512724" h="512724">
                              <a:moveTo>
                                <a:pt x="256362" y="0"/>
                              </a:moveTo>
                              <a:cubicBezTo>
                                <a:pt x="397878" y="0"/>
                                <a:pt x="512724" y="114846"/>
                                <a:pt x="512724" y="256362"/>
                              </a:cubicBezTo>
                              <a:cubicBezTo>
                                <a:pt x="512724" y="397878"/>
                                <a:pt x="397878" y="512724"/>
                                <a:pt x="256362" y="512724"/>
                              </a:cubicBezTo>
                              <a:cubicBezTo>
                                <a:pt x="114846" y="512724"/>
                                <a:pt x="0" y="397878"/>
                                <a:pt x="0" y="256362"/>
                              </a:cubicBezTo>
                              <a:cubicBezTo>
                                <a:pt x="0" y="114846"/>
                                <a:pt x="114846" y="0"/>
                                <a:pt x="256362"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612" name="Shape 14612"/>
                      <wps:cNvSpPr/>
                      <wps:spPr>
                        <a:xfrm>
                          <a:off x="5904305" y="337744"/>
                          <a:ext cx="39815" cy="79629"/>
                        </a:xfrm>
                        <a:custGeom>
                          <a:avLst/>
                          <a:gdLst/>
                          <a:ahLst/>
                          <a:cxnLst/>
                          <a:rect l="0" t="0" r="0" b="0"/>
                          <a:pathLst>
                            <a:path w="39815" h="79629">
                              <a:moveTo>
                                <a:pt x="39815" y="0"/>
                              </a:moveTo>
                              <a:lnTo>
                                <a:pt x="39815" y="79629"/>
                              </a:lnTo>
                              <a:cubicBezTo>
                                <a:pt x="17831" y="79629"/>
                                <a:pt x="0" y="61811"/>
                                <a:pt x="0" y="39815"/>
                              </a:cubicBezTo>
                              <a:cubicBezTo>
                                <a:pt x="0" y="17818"/>
                                <a:pt x="17831" y="0"/>
                                <a:pt x="3981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13" name="Shape 14613"/>
                      <wps:cNvSpPr/>
                      <wps:spPr>
                        <a:xfrm>
                          <a:off x="5743358" y="176809"/>
                          <a:ext cx="200762" cy="401510"/>
                        </a:xfrm>
                        <a:custGeom>
                          <a:avLst/>
                          <a:gdLst/>
                          <a:ahLst/>
                          <a:cxnLst/>
                          <a:rect l="0" t="0" r="0" b="0"/>
                          <a:pathLst>
                            <a:path w="200762" h="401510">
                              <a:moveTo>
                                <a:pt x="200762" y="0"/>
                              </a:moveTo>
                              <a:lnTo>
                                <a:pt x="200762" y="114478"/>
                              </a:lnTo>
                              <a:cubicBezTo>
                                <a:pt x="153124" y="114478"/>
                                <a:pt x="114491" y="153098"/>
                                <a:pt x="114491" y="200749"/>
                              </a:cubicBezTo>
                              <a:cubicBezTo>
                                <a:pt x="114491" y="248400"/>
                                <a:pt x="153124" y="287020"/>
                                <a:pt x="200762" y="287020"/>
                              </a:cubicBezTo>
                              <a:lnTo>
                                <a:pt x="200762" y="401510"/>
                              </a:lnTo>
                              <a:cubicBezTo>
                                <a:pt x="184277" y="401510"/>
                                <a:pt x="170904" y="388124"/>
                                <a:pt x="170904" y="371640"/>
                              </a:cubicBezTo>
                              <a:lnTo>
                                <a:pt x="170904" y="346240"/>
                              </a:lnTo>
                              <a:cubicBezTo>
                                <a:pt x="152400" y="341935"/>
                                <a:pt x="135268" y="334137"/>
                                <a:pt x="120206" y="323545"/>
                              </a:cubicBezTo>
                              <a:lnTo>
                                <a:pt x="101042" y="342697"/>
                              </a:lnTo>
                              <a:cubicBezTo>
                                <a:pt x="89395" y="354368"/>
                                <a:pt x="70472" y="354368"/>
                                <a:pt x="58801" y="342697"/>
                              </a:cubicBezTo>
                              <a:cubicBezTo>
                                <a:pt x="47155" y="331038"/>
                                <a:pt x="47155" y="312128"/>
                                <a:pt x="58801" y="300469"/>
                              </a:cubicBezTo>
                              <a:lnTo>
                                <a:pt x="79337" y="279946"/>
                              </a:lnTo>
                              <a:cubicBezTo>
                                <a:pt x="70244" y="265049"/>
                                <a:pt x="63792" y="248386"/>
                                <a:pt x="60528" y="230619"/>
                              </a:cubicBezTo>
                              <a:lnTo>
                                <a:pt x="29871" y="230619"/>
                              </a:lnTo>
                              <a:cubicBezTo>
                                <a:pt x="13386" y="230619"/>
                                <a:pt x="0" y="217233"/>
                                <a:pt x="0" y="200749"/>
                              </a:cubicBezTo>
                              <a:cubicBezTo>
                                <a:pt x="0" y="184252"/>
                                <a:pt x="13386" y="170891"/>
                                <a:pt x="29871" y="170891"/>
                              </a:cubicBezTo>
                              <a:lnTo>
                                <a:pt x="61913" y="170891"/>
                              </a:lnTo>
                              <a:cubicBezTo>
                                <a:pt x="65849" y="153988"/>
                                <a:pt x="72695" y="138214"/>
                                <a:pt x="81915" y="124143"/>
                              </a:cubicBezTo>
                              <a:lnTo>
                                <a:pt x="58801" y="101029"/>
                              </a:lnTo>
                              <a:cubicBezTo>
                                <a:pt x="47155" y="89370"/>
                                <a:pt x="47155" y="70459"/>
                                <a:pt x="58801" y="58789"/>
                              </a:cubicBezTo>
                              <a:cubicBezTo>
                                <a:pt x="70472" y="47130"/>
                                <a:pt x="89395" y="47130"/>
                                <a:pt x="101042" y="58789"/>
                              </a:cubicBezTo>
                              <a:lnTo>
                                <a:pt x="124155" y="81902"/>
                              </a:lnTo>
                              <a:cubicBezTo>
                                <a:pt x="138227" y="72669"/>
                                <a:pt x="154000" y="65824"/>
                                <a:pt x="170904" y="61900"/>
                              </a:cubicBezTo>
                              <a:lnTo>
                                <a:pt x="170904" y="29858"/>
                              </a:lnTo>
                              <a:cubicBezTo>
                                <a:pt x="170904" y="13373"/>
                                <a:pt x="184277" y="0"/>
                                <a:pt x="20076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14" name="Shape 14614"/>
                      <wps:cNvSpPr/>
                      <wps:spPr>
                        <a:xfrm>
                          <a:off x="5944120" y="337744"/>
                          <a:ext cx="39815" cy="79629"/>
                        </a:xfrm>
                        <a:custGeom>
                          <a:avLst/>
                          <a:gdLst/>
                          <a:ahLst/>
                          <a:cxnLst/>
                          <a:rect l="0" t="0" r="0" b="0"/>
                          <a:pathLst>
                            <a:path w="39815" h="79629">
                              <a:moveTo>
                                <a:pt x="0" y="0"/>
                              </a:moveTo>
                              <a:cubicBezTo>
                                <a:pt x="21996" y="0"/>
                                <a:pt x="39815" y="17818"/>
                                <a:pt x="39815" y="39815"/>
                              </a:cubicBezTo>
                              <a:cubicBezTo>
                                <a:pt x="39815" y="61811"/>
                                <a:pt x="21996" y="79629"/>
                                <a:pt x="0" y="79629"/>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15" name="Shape 14615"/>
                      <wps:cNvSpPr/>
                      <wps:spPr>
                        <a:xfrm>
                          <a:off x="5944120" y="176809"/>
                          <a:ext cx="200749" cy="401510"/>
                        </a:xfrm>
                        <a:custGeom>
                          <a:avLst/>
                          <a:gdLst/>
                          <a:ahLst/>
                          <a:cxnLst/>
                          <a:rect l="0" t="0" r="0" b="0"/>
                          <a:pathLst>
                            <a:path w="200749" h="401510">
                              <a:moveTo>
                                <a:pt x="0" y="0"/>
                              </a:moveTo>
                              <a:cubicBezTo>
                                <a:pt x="16497" y="0"/>
                                <a:pt x="29870" y="13373"/>
                                <a:pt x="29870" y="29858"/>
                              </a:cubicBezTo>
                              <a:lnTo>
                                <a:pt x="29870" y="60516"/>
                              </a:lnTo>
                              <a:cubicBezTo>
                                <a:pt x="47650" y="63792"/>
                                <a:pt x="64313" y="70231"/>
                                <a:pt x="79197" y="79311"/>
                              </a:cubicBezTo>
                              <a:lnTo>
                                <a:pt x="99733" y="58789"/>
                              </a:lnTo>
                              <a:cubicBezTo>
                                <a:pt x="111379" y="47130"/>
                                <a:pt x="130302" y="47130"/>
                                <a:pt x="141948" y="58789"/>
                              </a:cubicBezTo>
                              <a:cubicBezTo>
                                <a:pt x="153619" y="70459"/>
                                <a:pt x="153619" y="89370"/>
                                <a:pt x="141948" y="101029"/>
                              </a:cubicBezTo>
                              <a:lnTo>
                                <a:pt x="122784" y="120193"/>
                              </a:lnTo>
                              <a:cubicBezTo>
                                <a:pt x="133375" y="135242"/>
                                <a:pt x="141186" y="152388"/>
                                <a:pt x="145491" y="170891"/>
                              </a:cubicBezTo>
                              <a:lnTo>
                                <a:pt x="170878" y="170891"/>
                              </a:lnTo>
                              <a:cubicBezTo>
                                <a:pt x="187389" y="170891"/>
                                <a:pt x="200749" y="184252"/>
                                <a:pt x="200749" y="200749"/>
                              </a:cubicBezTo>
                              <a:cubicBezTo>
                                <a:pt x="200749" y="217233"/>
                                <a:pt x="187389" y="230619"/>
                                <a:pt x="170878" y="230619"/>
                              </a:cubicBezTo>
                              <a:lnTo>
                                <a:pt x="146863" y="230619"/>
                              </a:lnTo>
                              <a:cubicBezTo>
                                <a:pt x="143294" y="250025"/>
                                <a:pt x="135915" y="268084"/>
                                <a:pt x="125476" y="283985"/>
                              </a:cubicBezTo>
                              <a:lnTo>
                                <a:pt x="141948" y="300469"/>
                              </a:lnTo>
                              <a:cubicBezTo>
                                <a:pt x="153619" y="312128"/>
                                <a:pt x="153619" y="331038"/>
                                <a:pt x="141948" y="342697"/>
                              </a:cubicBezTo>
                              <a:cubicBezTo>
                                <a:pt x="130302" y="354368"/>
                                <a:pt x="111379" y="354368"/>
                                <a:pt x="99733" y="342697"/>
                              </a:cubicBezTo>
                              <a:lnTo>
                                <a:pt x="83248" y="326225"/>
                              </a:lnTo>
                              <a:cubicBezTo>
                                <a:pt x="67348" y="336652"/>
                                <a:pt x="49276" y="344056"/>
                                <a:pt x="29870" y="347625"/>
                              </a:cubicBezTo>
                              <a:lnTo>
                                <a:pt x="29870" y="371640"/>
                              </a:lnTo>
                              <a:cubicBezTo>
                                <a:pt x="29870" y="388124"/>
                                <a:pt x="16497" y="401510"/>
                                <a:pt x="0" y="401510"/>
                              </a:cubicBezTo>
                              <a:lnTo>
                                <a:pt x="0" y="287020"/>
                              </a:lnTo>
                              <a:cubicBezTo>
                                <a:pt x="47650" y="287020"/>
                                <a:pt x="86284" y="248400"/>
                                <a:pt x="86284" y="200749"/>
                              </a:cubicBezTo>
                              <a:cubicBezTo>
                                <a:pt x="86284" y="153098"/>
                                <a:pt x="47650" y="114478"/>
                                <a:pt x="0" y="11447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16" name="Shape 14616"/>
                      <wps:cNvSpPr/>
                      <wps:spPr>
                        <a:xfrm>
                          <a:off x="5904305" y="337744"/>
                          <a:ext cx="79629" cy="79629"/>
                        </a:xfrm>
                        <a:custGeom>
                          <a:avLst/>
                          <a:gdLst/>
                          <a:ahLst/>
                          <a:cxnLst/>
                          <a:rect l="0" t="0" r="0" b="0"/>
                          <a:pathLst>
                            <a:path w="79629" h="79629">
                              <a:moveTo>
                                <a:pt x="39815" y="0"/>
                              </a:moveTo>
                              <a:cubicBezTo>
                                <a:pt x="17831" y="0"/>
                                <a:pt x="0" y="17818"/>
                                <a:pt x="0" y="39815"/>
                              </a:cubicBezTo>
                              <a:cubicBezTo>
                                <a:pt x="0" y="61811"/>
                                <a:pt x="17831" y="79629"/>
                                <a:pt x="39815" y="79629"/>
                              </a:cubicBezTo>
                              <a:cubicBezTo>
                                <a:pt x="61811" y="79629"/>
                                <a:pt x="79629" y="61811"/>
                                <a:pt x="79629" y="39815"/>
                              </a:cubicBezTo>
                              <a:cubicBezTo>
                                <a:pt x="79629" y="17818"/>
                                <a:pt x="61811" y="0"/>
                                <a:pt x="39815" y="0"/>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617" name="Shape 14617"/>
                      <wps:cNvSpPr/>
                      <wps:spPr>
                        <a:xfrm>
                          <a:off x="5857849" y="291287"/>
                          <a:ext cx="172555" cy="172542"/>
                        </a:xfrm>
                        <a:custGeom>
                          <a:avLst/>
                          <a:gdLst/>
                          <a:ahLst/>
                          <a:cxnLst/>
                          <a:rect l="0" t="0" r="0" b="0"/>
                          <a:pathLst>
                            <a:path w="172555" h="172542">
                              <a:moveTo>
                                <a:pt x="86271" y="172542"/>
                              </a:moveTo>
                              <a:cubicBezTo>
                                <a:pt x="38633" y="172542"/>
                                <a:pt x="0" y="133922"/>
                                <a:pt x="0" y="86271"/>
                              </a:cubicBezTo>
                              <a:cubicBezTo>
                                <a:pt x="0" y="38621"/>
                                <a:pt x="38633" y="0"/>
                                <a:pt x="86271" y="0"/>
                              </a:cubicBezTo>
                              <a:cubicBezTo>
                                <a:pt x="133921" y="0"/>
                                <a:pt x="172555" y="38621"/>
                                <a:pt x="172555" y="86271"/>
                              </a:cubicBezTo>
                              <a:cubicBezTo>
                                <a:pt x="172555" y="133922"/>
                                <a:pt x="133921" y="172542"/>
                                <a:pt x="86271" y="172542"/>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618" name="Shape 14618"/>
                      <wps:cNvSpPr/>
                      <wps:spPr>
                        <a:xfrm>
                          <a:off x="5743358" y="176809"/>
                          <a:ext cx="401511" cy="401510"/>
                        </a:xfrm>
                        <a:custGeom>
                          <a:avLst/>
                          <a:gdLst/>
                          <a:ahLst/>
                          <a:cxnLst/>
                          <a:rect l="0" t="0" r="0" b="0"/>
                          <a:pathLst>
                            <a:path w="401511" h="401510">
                              <a:moveTo>
                                <a:pt x="371640" y="170891"/>
                              </a:moveTo>
                              <a:lnTo>
                                <a:pt x="346253" y="170891"/>
                              </a:lnTo>
                              <a:cubicBezTo>
                                <a:pt x="341948" y="152388"/>
                                <a:pt x="334137" y="135242"/>
                                <a:pt x="323545" y="120193"/>
                              </a:cubicBezTo>
                              <a:lnTo>
                                <a:pt x="342710" y="101029"/>
                              </a:lnTo>
                              <a:cubicBezTo>
                                <a:pt x="354381" y="89370"/>
                                <a:pt x="354381" y="70459"/>
                                <a:pt x="342710" y="58789"/>
                              </a:cubicBezTo>
                              <a:cubicBezTo>
                                <a:pt x="331064" y="47130"/>
                                <a:pt x="312141" y="47130"/>
                                <a:pt x="300495" y="58789"/>
                              </a:cubicBezTo>
                              <a:lnTo>
                                <a:pt x="279959" y="79311"/>
                              </a:lnTo>
                              <a:cubicBezTo>
                                <a:pt x="265075" y="70231"/>
                                <a:pt x="248412" y="63792"/>
                                <a:pt x="230632" y="60516"/>
                              </a:cubicBezTo>
                              <a:lnTo>
                                <a:pt x="230632" y="29858"/>
                              </a:lnTo>
                              <a:cubicBezTo>
                                <a:pt x="230632" y="13373"/>
                                <a:pt x="217259" y="0"/>
                                <a:pt x="200762" y="0"/>
                              </a:cubicBezTo>
                              <a:cubicBezTo>
                                <a:pt x="184277" y="0"/>
                                <a:pt x="170904" y="13373"/>
                                <a:pt x="170904" y="29858"/>
                              </a:cubicBezTo>
                              <a:lnTo>
                                <a:pt x="170904" y="61900"/>
                              </a:lnTo>
                              <a:cubicBezTo>
                                <a:pt x="154000" y="65824"/>
                                <a:pt x="138227" y="72669"/>
                                <a:pt x="124155" y="81902"/>
                              </a:cubicBezTo>
                              <a:lnTo>
                                <a:pt x="101042" y="58789"/>
                              </a:lnTo>
                              <a:cubicBezTo>
                                <a:pt x="89395" y="47130"/>
                                <a:pt x="70472" y="47130"/>
                                <a:pt x="58801" y="58789"/>
                              </a:cubicBezTo>
                              <a:cubicBezTo>
                                <a:pt x="47155" y="70459"/>
                                <a:pt x="47155" y="89370"/>
                                <a:pt x="58801" y="101029"/>
                              </a:cubicBezTo>
                              <a:lnTo>
                                <a:pt x="81915" y="124143"/>
                              </a:lnTo>
                              <a:cubicBezTo>
                                <a:pt x="72695" y="138214"/>
                                <a:pt x="65849" y="153988"/>
                                <a:pt x="61913" y="170891"/>
                              </a:cubicBezTo>
                              <a:lnTo>
                                <a:pt x="29871" y="170891"/>
                              </a:lnTo>
                              <a:cubicBezTo>
                                <a:pt x="13386" y="170891"/>
                                <a:pt x="0" y="184252"/>
                                <a:pt x="0" y="200749"/>
                              </a:cubicBezTo>
                              <a:cubicBezTo>
                                <a:pt x="0" y="217233"/>
                                <a:pt x="13386" y="230619"/>
                                <a:pt x="29871" y="230619"/>
                              </a:cubicBezTo>
                              <a:lnTo>
                                <a:pt x="60528" y="230619"/>
                              </a:lnTo>
                              <a:cubicBezTo>
                                <a:pt x="63792" y="248386"/>
                                <a:pt x="70244" y="265049"/>
                                <a:pt x="79337" y="279946"/>
                              </a:cubicBezTo>
                              <a:lnTo>
                                <a:pt x="58801" y="300469"/>
                              </a:lnTo>
                              <a:cubicBezTo>
                                <a:pt x="47155" y="312128"/>
                                <a:pt x="47155" y="331038"/>
                                <a:pt x="58801" y="342697"/>
                              </a:cubicBezTo>
                              <a:cubicBezTo>
                                <a:pt x="70472" y="354368"/>
                                <a:pt x="89395" y="354368"/>
                                <a:pt x="101042" y="342697"/>
                              </a:cubicBezTo>
                              <a:lnTo>
                                <a:pt x="120206" y="323545"/>
                              </a:lnTo>
                              <a:cubicBezTo>
                                <a:pt x="135268" y="334137"/>
                                <a:pt x="152400" y="341935"/>
                                <a:pt x="170904" y="346240"/>
                              </a:cubicBezTo>
                              <a:lnTo>
                                <a:pt x="170904" y="371640"/>
                              </a:lnTo>
                              <a:cubicBezTo>
                                <a:pt x="170904" y="388124"/>
                                <a:pt x="184277" y="401510"/>
                                <a:pt x="200762" y="401510"/>
                              </a:cubicBezTo>
                              <a:cubicBezTo>
                                <a:pt x="217259" y="401510"/>
                                <a:pt x="230632" y="388124"/>
                                <a:pt x="230632" y="371640"/>
                              </a:cubicBezTo>
                              <a:lnTo>
                                <a:pt x="230632" y="347625"/>
                              </a:lnTo>
                              <a:cubicBezTo>
                                <a:pt x="250038" y="344056"/>
                                <a:pt x="268110" y="336652"/>
                                <a:pt x="284010" y="326225"/>
                              </a:cubicBezTo>
                              <a:lnTo>
                                <a:pt x="300495" y="342697"/>
                              </a:lnTo>
                              <a:cubicBezTo>
                                <a:pt x="312141" y="354368"/>
                                <a:pt x="331064" y="354368"/>
                                <a:pt x="342710" y="342697"/>
                              </a:cubicBezTo>
                              <a:cubicBezTo>
                                <a:pt x="354381" y="331038"/>
                                <a:pt x="354381" y="312128"/>
                                <a:pt x="342710" y="300469"/>
                              </a:cubicBezTo>
                              <a:lnTo>
                                <a:pt x="326238" y="283985"/>
                              </a:lnTo>
                              <a:cubicBezTo>
                                <a:pt x="336677" y="268084"/>
                                <a:pt x="344056" y="250025"/>
                                <a:pt x="347625" y="230619"/>
                              </a:cubicBezTo>
                              <a:lnTo>
                                <a:pt x="371640" y="230619"/>
                              </a:lnTo>
                              <a:cubicBezTo>
                                <a:pt x="388150" y="230619"/>
                                <a:pt x="401511" y="217233"/>
                                <a:pt x="401511" y="200749"/>
                              </a:cubicBezTo>
                              <a:cubicBezTo>
                                <a:pt x="401511" y="184252"/>
                                <a:pt x="388150" y="170891"/>
                                <a:pt x="371640" y="170891"/>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619" name="Shape 14619"/>
                      <wps:cNvSpPr/>
                      <wps:spPr>
                        <a:xfrm>
                          <a:off x="5682550" y="111773"/>
                          <a:ext cx="525424" cy="525424"/>
                        </a:xfrm>
                        <a:custGeom>
                          <a:avLst/>
                          <a:gdLst/>
                          <a:ahLst/>
                          <a:cxnLst/>
                          <a:rect l="0" t="0" r="0" b="0"/>
                          <a:pathLst>
                            <a:path w="525424" h="525424">
                              <a:moveTo>
                                <a:pt x="525424" y="262712"/>
                              </a:moveTo>
                              <a:cubicBezTo>
                                <a:pt x="525424" y="407733"/>
                                <a:pt x="407734" y="525424"/>
                                <a:pt x="262712" y="525424"/>
                              </a:cubicBezTo>
                              <a:cubicBezTo>
                                <a:pt x="117691" y="525424"/>
                                <a:pt x="0" y="407733"/>
                                <a:pt x="0" y="262712"/>
                              </a:cubicBezTo>
                              <a:cubicBezTo>
                                <a:pt x="0" y="117690"/>
                                <a:pt x="117691" y="0"/>
                                <a:pt x="262712" y="0"/>
                              </a:cubicBezTo>
                              <a:cubicBezTo>
                                <a:pt x="407734" y="0"/>
                                <a:pt x="525424" y="117690"/>
                                <a:pt x="525424"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620" name="Shape 14620"/>
                      <wps:cNvSpPr/>
                      <wps:spPr>
                        <a:xfrm>
                          <a:off x="6332790" y="118123"/>
                          <a:ext cx="512725" cy="512724"/>
                        </a:xfrm>
                        <a:custGeom>
                          <a:avLst/>
                          <a:gdLst/>
                          <a:ahLst/>
                          <a:cxnLst/>
                          <a:rect l="0" t="0" r="0" b="0"/>
                          <a:pathLst>
                            <a:path w="512725" h="512724">
                              <a:moveTo>
                                <a:pt x="256363" y="0"/>
                              </a:moveTo>
                              <a:cubicBezTo>
                                <a:pt x="397879" y="0"/>
                                <a:pt x="512725" y="114846"/>
                                <a:pt x="512725" y="256362"/>
                              </a:cubicBezTo>
                              <a:cubicBezTo>
                                <a:pt x="512725" y="397878"/>
                                <a:pt x="397879" y="512724"/>
                                <a:pt x="256363" y="512724"/>
                              </a:cubicBezTo>
                              <a:cubicBezTo>
                                <a:pt x="114846" y="512724"/>
                                <a:pt x="0" y="397878"/>
                                <a:pt x="0" y="256362"/>
                              </a:cubicBezTo>
                              <a:cubicBezTo>
                                <a:pt x="0" y="114846"/>
                                <a:pt x="114846" y="0"/>
                                <a:pt x="256363"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621" name="Shape 14621"/>
                      <wps:cNvSpPr/>
                      <wps:spPr>
                        <a:xfrm>
                          <a:off x="6346900" y="242963"/>
                          <a:ext cx="236754" cy="269596"/>
                        </a:xfrm>
                        <a:custGeom>
                          <a:avLst/>
                          <a:gdLst/>
                          <a:ahLst/>
                          <a:cxnLst/>
                          <a:rect l="0" t="0" r="0" b="0"/>
                          <a:pathLst>
                            <a:path w="236754" h="269596">
                              <a:moveTo>
                                <a:pt x="92139" y="0"/>
                              </a:moveTo>
                              <a:cubicBezTo>
                                <a:pt x="125806" y="0"/>
                                <a:pt x="153098" y="27991"/>
                                <a:pt x="153098" y="62523"/>
                              </a:cubicBezTo>
                              <a:cubicBezTo>
                                <a:pt x="153098" y="78360"/>
                                <a:pt x="147358" y="92799"/>
                                <a:pt x="137897" y="103810"/>
                              </a:cubicBezTo>
                              <a:cubicBezTo>
                                <a:pt x="170358" y="95238"/>
                                <a:pt x="203620" y="89433"/>
                                <a:pt x="236754" y="84734"/>
                              </a:cubicBezTo>
                              <a:cubicBezTo>
                                <a:pt x="204280" y="98235"/>
                                <a:pt x="169647" y="114605"/>
                                <a:pt x="143129" y="138011"/>
                              </a:cubicBezTo>
                              <a:cubicBezTo>
                                <a:pt x="98717" y="177203"/>
                                <a:pt x="108026" y="222276"/>
                                <a:pt x="136372" y="269596"/>
                              </a:cubicBezTo>
                              <a:cubicBezTo>
                                <a:pt x="104343" y="253340"/>
                                <a:pt x="0" y="206058"/>
                                <a:pt x="30112" y="154508"/>
                              </a:cubicBezTo>
                              <a:cubicBezTo>
                                <a:pt x="38913" y="139447"/>
                                <a:pt x="59449" y="130087"/>
                                <a:pt x="77724" y="123279"/>
                              </a:cubicBezTo>
                              <a:cubicBezTo>
                                <a:pt x="51003" y="116637"/>
                                <a:pt x="31166" y="91961"/>
                                <a:pt x="31166" y="62523"/>
                              </a:cubicBezTo>
                              <a:cubicBezTo>
                                <a:pt x="31166" y="27991"/>
                                <a:pt x="58458" y="0"/>
                                <a:pt x="921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22" name="Shape 14622"/>
                      <wps:cNvSpPr/>
                      <wps:spPr>
                        <a:xfrm>
                          <a:off x="6482942" y="194958"/>
                          <a:ext cx="342685" cy="416522"/>
                        </a:xfrm>
                        <a:custGeom>
                          <a:avLst/>
                          <a:gdLst/>
                          <a:ahLst/>
                          <a:cxnLst/>
                          <a:rect l="0" t="0" r="0" b="0"/>
                          <a:pathLst>
                            <a:path w="342685" h="416522">
                              <a:moveTo>
                                <a:pt x="230392" y="0"/>
                              </a:moveTo>
                              <a:cubicBezTo>
                                <a:pt x="264059" y="0"/>
                                <a:pt x="291352" y="27991"/>
                                <a:pt x="291352" y="62535"/>
                              </a:cubicBezTo>
                              <a:cubicBezTo>
                                <a:pt x="291352" y="86830"/>
                                <a:pt x="277826" y="107886"/>
                                <a:pt x="258078" y="118224"/>
                              </a:cubicBezTo>
                              <a:cubicBezTo>
                                <a:pt x="278385" y="123165"/>
                                <a:pt x="295390" y="133108"/>
                                <a:pt x="305550" y="150799"/>
                              </a:cubicBezTo>
                              <a:cubicBezTo>
                                <a:pt x="342685" y="215481"/>
                                <a:pt x="254953" y="290893"/>
                                <a:pt x="208078" y="320319"/>
                              </a:cubicBezTo>
                              <a:cubicBezTo>
                                <a:pt x="186424" y="354317"/>
                                <a:pt x="153086" y="416522"/>
                                <a:pt x="103582" y="408089"/>
                              </a:cubicBezTo>
                              <a:cubicBezTo>
                                <a:pt x="61063" y="400850"/>
                                <a:pt x="25845" y="348272"/>
                                <a:pt x="0" y="318453"/>
                              </a:cubicBezTo>
                              <a:cubicBezTo>
                                <a:pt x="22784" y="327647"/>
                                <a:pt x="45606" y="334328"/>
                                <a:pt x="68428" y="338074"/>
                              </a:cubicBezTo>
                              <a:cubicBezTo>
                                <a:pt x="55411" y="326606"/>
                                <a:pt x="47156" y="309613"/>
                                <a:pt x="47156" y="290640"/>
                              </a:cubicBezTo>
                              <a:cubicBezTo>
                                <a:pt x="47156" y="256095"/>
                                <a:pt x="74448" y="228105"/>
                                <a:pt x="108129" y="228105"/>
                              </a:cubicBezTo>
                              <a:cubicBezTo>
                                <a:pt x="141796" y="228105"/>
                                <a:pt x="169089" y="256095"/>
                                <a:pt x="169089" y="290640"/>
                              </a:cubicBezTo>
                              <a:cubicBezTo>
                                <a:pt x="169089" y="309867"/>
                                <a:pt x="160618" y="327063"/>
                                <a:pt x="147295" y="338531"/>
                              </a:cubicBezTo>
                              <a:cubicBezTo>
                                <a:pt x="167107" y="335331"/>
                                <a:pt x="186869" y="329502"/>
                                <a:pt x="206592" y="320713"/>
                              </a:cubicBezTo>
                              <a:cubicBezTo>
                                <a:pt x="229338" y="268071"/>
                                <a:pt x="248438" y="193218"/>
                                <a:pt x="191136" y="155981"/>
                              </a:cubicBezTo>
                              <a:cubicBezTo>
                                <a:pt x="165482" y="139306"/>
                                <a:pt x="131623" y="134074"/>
                                <a:pt x="101550" y="132588"/>
                              </a:cubicBezTo>
                              <a:cubicBezTo>
                                <a:pt x="124816" y="127368"/>
                                <a:pt x="161227" y="118161"/>
                                <a:pt x="197486" y="115151"/>
                              </a:cubicBezTo>
                              <a:cubicBezTo>
                                <a:pt x="180607" y="104039"/>
                                <a:pt x="169419" y="84633"/>
                                <a:pt x="169419" y="62535"/>
                              </a:cubicBezTo>
                              <a:cubicBezTo>
                                <a:pt x="169419" y="27991"/>
                                <a:pt x="196711" y="0"/>
                                <a:pt x="23039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23" name="Shape 14623"/>
                      <wps:cNvSpPr/>
                      <wps:spPr>
                        <a:xfrm>
                          <a:off x="6482942" y="194958"/>
                          <a:ext cx="342685" cy="416522"/>
                        </a:xfrm>
                        <a:custGeom>
                          <a:avLst/>
                          <a:gdLst/>
                          <a:ahLst/>
                          <a:cxnLst/>
                          <a:rect l="0" t="0" r="0" b="0"/>
                          <a:pathLst>
                            <a:path w="342685" h="416522">
                              <a:moveTo>
                                <a:pt x="305550" y="150799"/>
                              </a:moveTo>
                              <a:cubicBezTo>
                                <a:pt x="295390" y="133108"/>
                                <a:pt x="278385" y="123165"/>
                                <a:pt x="258078" y="118224"/>
                              </a:cubicBezTo>
                              <a:cubicBezTo>
                                <a:pt x="277826" y="107886"/>
                                <a:pt x="291352" y="86830"/>
                                <a:pt x="291352" y="62535"/>
                              </a:cubicBezTo>
                              <a:cubicBezTo>
                                <a:pt x="291352" y="27991"/>
                                <a:pt x="264059" y="0"/>
                                <a:pt x="230392" y="0"/>
                              </a:cubicBezTo>
                              <a:cubicBezTo>
                                <a:pt x="196711" y="0"/>
                                <a:pt x="169419" y="27991"/>
                                <a:pt x="169419" y="62535"/>
                              </a:cubicBezTo>
                              <a:cubicBezTo>
                                <a:pt x="169419" y="84633"/>
                                <a:pt x="180607" y="104039"/>
                                <a:pt x="197486" y="115151"/>
                              </a:cubicBezTo>
                              <a:cubicBezTo>
                                <a:pt x="161227" y="118161"/>
                                <a:pt x="124816" y="127368"/>
                                <a:pt x="101550" y="132588"/>
                              </a:cubicBezTo>
                              <a:cubicBezTo>
                                <a:pt x="131623" y="134074"/>
                                <a:pt x="165482" y="139306"/>
                                <a:pt x="191136" y="155981"/>
                              </a:cubicBezTo>
                              <a:cubicBezTo>
                                <a:pt x="248438" y="193218"/>
                                <a:pt x="229338" y="268071"/>
                                <a:pt x="206592" y="320713"/>
                              </a:cubicBezTo>
                              <a:cubicBezTo>
                                <a:pt x="186869" y="329502"/>
                                <a:pt x="167107" y="335331"/>
                                <a:pt x="147295" y="338531"/>
                              </a:cubicBezTo>
                              <a:cubicBezTo>
                                <a:pt x="160618" y="327063"/>
                                <a:pt x="169089" y="309867"/>
                                <a:pt x="169089" y="290640"/>
                              </a:cubicBezTo>
                              <a:cubicBezTo>
                                <a:pt x="169089" y="256095"/>
                                <a:pt x="141796" y="228105"/>
                                <a:pt x="108129" y="228105"/>
                              </a:cubicBezTo>
                              <a:cubicBezTo>
                                <a:pt x="74448" y="228105"/>
                                <a:pt x="47156" y="256095"/>
                                <a:pt x="47156" y="290640"/>
                              </a:cubicBezTo>
                              <a:cubicBezTo>
                                <a:pt x="47156" y="309613"/>
                                <a:pt x="55411" y="326606"/>
                                <a:pt x="68428" y="338074"/>
                              </a:cubicBezTo>
                              <a:cubicBezTo>
                                <a:pt x="45606" y="334328"/>
                                <a:pt x="22784" y="327647"/>
                                <a:pt x="0" y="318453"/>
                              </a:cubicBezTo>
                              <a:cubicBezTo>
                                <a:pt x="25845" y="348272"/>
                                <a:pt x="61063" y="400850"/>
                                <a:pt x="103582" y="408089"/>
                              </a:cubicBezTo>
                              <a:cubicBezTo>
                                <a:pt x="153086" y="416522"/>
                                <a:pt x="186424" y="354317"/>
                                <a:pt x="208078" y="320319"/>
                              </a:cubicBezTo>
                              <a:cubicBezTo>
                                <a:pt x="254953" y="290893"/>
                                <a:pt x="342685" y="215481"/>
                                <a:pt x="305550" y="150799"/>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624" name="Shape 14624"/>
                      <wps:cNvSpPr/>
                      <wps:spPr>
                        <a:xfrm>
                          <a:off x="6346900" y="242963"/>
                          <a:ext cx="236754" cy="269596"/>
                        </a:xfrm>
                        <a:custGeom>
                          <a:avLst/>
                          <a:gdLst/>
                          <a:ahLst/>
                          <a:cxnLst/>
                          <a:rect l="0" t="0" r="0" b="0"/>
                          <a:pathLst>
                            <a:path w="236754" h="269596">
                              <a:moveTo>
                                <a:pt x="143129" y="138011"/>
                              </a:moveTo>
                              <a:cubicBezTo>
                                <a:pt x="169647" y="114605"/>
                                <a:pt x="204280" y="98235"/>
                                <a:pt x="236754" y="84734"/>
                              </a:cubicBezTo>
                              <a:cubicBezTo>
                                <a:pt x="203620" y="89433"/>
                                <a:pt x="170358" y="95238"/>
                                <a:pt x="137897" y="103810"/>
                              </a:cubicBezTo>
                              <a:cubicBezTo>
                                <a:pt x="147358" y="92799"/>
                                <a:pt x="153098" y="78360"/>
                                <a:pt x="153098" y="62523"/>
                              </a:cubicBezTo>
                              <a:cubicBezTo>
                                <a:pt x="153098" y="27991"/>
                                <a:pt x="125806" y="0"/>
                                <a:pt x="92139" y="0"/>
                              </a:cubicBezTo>
                              <a:cubicBezTo>
                                <a:pt x="58458" y="0"/>
                                <a:pt x="31166" y="27991"/>
                                <a:pt x="31166" y="62523"/>
                              </a:cubicBezTo>
                              <a:cubicBezTo>
                                <a:pt x="31166" y="91961"/>
                                <a:pt x="51003" y="116637"/>
                                <a:pt x="77724" y="123279"/>
                              </a:cubicBezTo>
                              <a:cubicBezTo>
                                <a:pt x="59449" y="130087"/>
                                <a:pt x="38913" y="139447"/>
                                <a:pt x="30112" y="154508"/>
                              </a:cubicBezTo>
                              <a:cubicBezTo>
                                <a:pt x="0" y="206058"/>
                                <a:pt x="104343" y="253340"/>
                                <a:pt x="136372" y="269596"/>
                              </a:cubicBezTo>
                              <a:cubicBezTo>
                                <a:pt x="108026" y="222276"/>
                                <a:pt x="98717" y="177203"/>
                                <a:pt x="143129" y="138011"/>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625" name="Shape 14625"/>
                      <wps:cNvSpPr/>
                      <wps:spPr>
                        <a:xfrm>
                          <a:off x="6326440" y="111773"/>
                          <a:ext cx="525425" cy="525424"/>
                        </a:xfrm>
                        <a:custGeom>
                          <a:avLst/>
                          <a:gdLst/>
                          <a:ahLst/>
                          <a:cxnLst/>
                          <a:rect l="0" t="0" r="0" b="0"/>
                          <a:pathLst>
                            <a:path w="525425" h="525424">
                              <a:moveTo>
                                <a:pt x="525425" y="262712"/>
                              </a:moveTo>
                              <a:cubicBezTo>
                                <a:pt x="525425" y="407733"/>
                                <a:pt x="407734" y="525424"/>
                                <a:pt x="262713" y="525424"/>
                              </a:cubicBezTo>
                              <a:cubicBezTo>
                                <a:pt x="117691" y="525424"/>
                                <a:pt x="0" y="407733"/>
                                <a:pt x="0" y="262712"/>
                              </a:cubicBezTo>
                              <a:cubicBezTo>
                                <a:pt x="0" y="117690"/>
                                <a:pt x="117691" y="0"/>
                                <a:pt x="262713" y="0"/>
                              </a:cubicBezTo>
                              <a:cubicBezTo>
                                <a:pt x="407734" y="0"/>
                                <a:pt x="525425" y="117690"/>
                                <a:pt x="525425"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01" style="width:595.275pt;height:57.028pt;position:absolute;mso-position-horizontal-relative:page;mso-position-horizontal:absolute;margin-left:0pt;mso-position-vertical-relative:page;margin-top:0pt;" coordsize="75599,7242">
              <v:shape id="Shape 17742" style="position:absolute;width:75599;height:7242;left:0;top:0;" coordsize="7559992,724256" path="m0,0l7559992,0l7559992,724256l0,724256l0,0">
                <v:stroke weight="0pt" endcap="flat" joinstyle="miter" miterlimit="10" on="false" color="#000000" opacity="0"/>
                <v:fill on="true" color="#00a94e"/>
              </v:shape>
              <v:shape id="Shape 14603" style="position:absolute;width:5127;height:5127;left:43988;top:1181;" coordsize="512724,512724" path="m256362,0c397866,0,512724,114846,512724,256362c512724,397878,397866,512724,256362,512724c114859,512724,0,397878,0,256362c0,114846,114859,0,256362,0x">
                <v:stroke weight="0pt" endcap="flat" joinstyle="miter" miterlimit="10" on="false" color="#000000" opacity="0"/>
                <v:fill on="true" color="#00a94e"/>
              </v:shape>
              <v:shape id="Shape 14604" style="position:absolute;width:5254;height:5254;left:43924;top:1117;" coordsize="525411,525424" path="m525411,262712c525411,407733,407708,525424,262699,525424c117691,525424,0,407733,0,262712c0,117690,117691,0,262699,0c407708,0,525411,117690,525411,262712x">
                <v:stroke weight="2pt" endcap="flat" joinstyle="miter" miterlimit="10" on="true" color="#ffffff"/>
                <v:fill on="false" color="#000000" opacity="0"/>
              </v:shape>
              <v:shape id="Shape 14605" style="position:absolute;width:5127;height:5127;left:50488;top:1181;" coordsize="512712,512724" path="m256349,0c397853,0,512712,114846,512712,256362c512712,397878,397853,512724,256349,512724c114846,512724,0,397878,0,256362c0,114846,114846,0,256349,0x">
                <v:stroke weight="0pt" endcap="flat" joinstyle="miter" miterlimit="10" on="false" color="#000000" opacity="0"/>
                <v:fill on="true" color="#00a94e"/>
              </v:shape>
              <v:shape id="Shape 14606" style="position:absolute;width:768;height:712;left:52180;top:4809;" coordsize="76873,71278" path="m33004,489c37706,0,42595,419,47676,1746c57671,4362,65240,9773,70383,17989c75527,26194,76873,35020,74409,44444c71666,54921,65951,62211,57252,66326c48552,70454,39510,71278,30150,68841c20472,66313,12802,61144,7124,53346c1435,45561,0,36353,2768,25736c5232,16300,10795,9290,19456,4680c23787,2375,28302,978,33004,489x">
                <v:stroke weight="0pt" endcap="flat" joinstyle="miter" miterlimit="10" on="false" color="#000000" opacity="0"/>
                <v:fill on="true" color="#ffffff"/>
              </v:shape>
              <v:shape id="Shape 14607" style="position:absolute;width:2450;height:2601;left:51945;top:2055;" coordsize="245046,260172" path="m112398,438c123853,876,135769,2711,148145,5943c171158,11963,190411,21273,205918,33871c221424,46469,232168,60897,238163,77165c244157,93447,245046,109652,240817,125806c237503,138531,231851,148958,223888,157099c215912,165252,207264,171819,197917,176809c188570,181800,171996,189979,148209,201345c141592,204572,136195,207518,132029,210185c127851,212852,124587,215430,122238,217932c119875,220447,117881,223050,116243,225730c114617,228422,111963,233197,108305,240081c101219,254864,89751,260172,73876,256032c65634,253873,59347,249517,55054,242964c50749,236398,49898,228104,52527,218084c55804,205511,60718,195161,67246,187033c73774,178905,81356,172250,90005,167081c98653,161912,110020,156045,124117,149491c136461,143764,145453,139357,151092,136271c156730,133185,161772,129438,166243,125006c170700,120574,173736,115290,175349,109157c178473,97181,176390,85839,169101,75146c161811,64452,150711,57150,135788,53251c118339,48692,104394,49492,93980,55639c83553,61773,73380,72187,63449,86830c53632,102362,41186,108153,26111,104217c17221,101905,10490,96977,5931,89446c1372,81928,0,74714,1803,67818c5512,53620,14110,40500,27584,28448c41072,16409,58357,8039,79413,3315c89948,959,100943,0,112398,438x">
                <v:stroke weight="0pt" endcap="flat" joinstyle="miter" miterlimit="10" on="false" color="#000000" opacity="0"/>
                <v:fill on="true" color="#ffffff"/>
              </v:shape>
              <v:shape id="Shape 14608" style="position:absolute;width:768;height:721;left:52180;top:4800;" coordsize="76873,72186" path="m30150,69748c20472,67221,12802,62052,7124,54254c1435,46469,0,37261,2768,26644c5232,17208,10795,10198,19456,5588c28118,977,37516,0,47676,2654c57671,5270,65240,10681,70383,18897c75527,27101,76873,35928,74409,45351c71666,55829,65951,63119,57252,67234c48552,71362,39510,72186,30150,69748x">
                <v:stroke weight="0.598pt" endcap="flat" joinstyle="miter" miterlimit="4" on="true" color="#221f1f"/>
                <v:fill on="false" color="#000000" opacity="0"/>
              </v:shape>
              <v:shape id="Shape 14609" style="position:absolute;width:2450;height:2615;left:51945;top:2041;" coordsize="245046,261569" path="m1803,69215c5512,55017,14110,41897,27584,29845c41072,17806,58357,9436,79413,4712c100482,0,123393,877,148145,7341c171158,13360,190411,22670,205918,35268c221424,47866,232168,62294,238163,78563c244157,94844,245046,111049,240817,127203c237503,139929,231851,150355,223888,158496c215912,166650,207264,173216,197917,178206c188570,183197,171996,191377,148209,202743c141592,205969,136195,208915,132029,211582c127851,214249,124587,216827,122238,219329c119875,221844,117881,224448,116243,227127c114617,229819,111963,234594,108305,241478c101219,256261,89751,261569,73876,257429c65634,255270,59347,250914,55054,244361c50749,237795,49898,229502,52527,219481c55804,206908,60718,196558,67246,188430c73774,180302,81356,173648,90005,168478c98653,163309,110020,157442,124117,150888c136461,145161,145453,140754,151092,137668c156730,134582,161772,130835,166243,126403c170700,121971,173736,116687,175349,110554c178473,98578,176390,87237,169101,76543c161811,65849,150711,58547,135788,54649c118339,50089,104394,50889,93980,57036c83553,63170,73380,73584,63449,88227c53632,103759,41186,109551,26111,105614c17221,103302,10490,98375,5931,90843c1372,83325,0,76111,1803,69215x">
                <v:stroke weight="0.598pt" endcap="flat" joinstyle="miter" miterlimit="4" on="true" color="#221f1f"/>
                <v:fill on="false" color="#000000" opacity="0"/>
              </v:shape>
              <v:shape id="Shape 14610" style="position:absolute;width:5254;height:5254;left:50428;top:1117;" coordsize="525412,525424" path="m525412,262712c525412,407733,407708,525424,262699,525424c117691,525424,0,407733,0,262712c0,117690,117691,0,262699,0c407708,0,525412,117690,525412,262712x">
                <v:stroke weight="2pt" endcap="flat" joinstyle="miter" miterlimit="10" on="true" color="#ffffff"/>
                <v:fill on="false" color="#000000" opacity="0"/>
              </v:shape>
              <v:shape id="Shape 14611" style="position:absolute;width:5127;height:5127;left:56889;top:1181;" coordsize="512724,512724" path="m256362,0c397878,0,512724,114846,512724,256362c512724,397878,397878,512724,256362,512724c114846,512724,0,397878,0,256362c0,114846,114846,0,256362,0x">
                <v:stroke weight="0pt" endcap="flat" joinstyle="miter" miterlimit="4" on="false" color="#000000" opacity="0"/>
                <v:fill on="true" color="#00a94e"/>
              </v:shape>
              <v:shape id="Shape 14612" style="position:absolute;width:398;height:796;left:59043;top:3377;" coordsize="39815,79629" path="m39815,0l39815,79629c17831,79629,0,61811,0,39815c0,17818,17831,0,39815,0x">
                <v:stroke weight="0pt" endcap="flat" joinstyle="miter" miterlimit="4" on="false" color="#000000" opacity="0"/>
                <v:fill on="true" color="#ffffff"/>
              </v:shape>
              <v:shape id="Shape 14613" style="position:absolute;width:2007;height:4015;left:57433;top:1768;" coordsize="200762,401510" path="m200762,0l200762,114478c153124,114478,114491,153098,114491,200749c114491,248400,153124,287020,200762,287020l200762,401510c184277,401510,170904,388124,170904,371640l170904,346240c152400,341935,135268,334137,120206,323545l101042,342697c89395,354368,70472,354368,58801,342697c47155,331038,47155,312128,58801,300469l79337,279946c70244,265049,63792,248386,60528,230619l29871,230619c13386,230619,0,217233,0,200749c0,184252,13386,170891,29871,170891l61913,170891c65849,153988,72695,138214,81915,124143l58801,101029c47155,89370,47155,70459,58801,58789c70472,47130,89395,47130,101042,58789l124155,81902c138227,72669,154000,65824,170904,61900l170904,29858c170904,13373,184277,0,200762,0x">
                <v:stroke weight="0pt" endcap="flat" joinstyle="miter" miterlimit="4" on="false" color="#000000" opacity="0"/>
                <v:fill on="true" color="#ffffff"/>
              </v:shape>
              <v:shape id="Shape 14614" style="position:absolute;width:398;height:796;left:59441;top:3377;" coordsize="39815,79629" path="m0,0c21996,0,39815,17818,39815,39815c39815,61811,21996,79629,0,79629l0,0x">
                <v:stroke weight="0pt" endcap="flat" joinstyle="miter" miterlimit="4" on="false" color="#000000" opacity="0"/>
                <v:fill on="true" color="#ffffff"/>
              </v:shape>
              <v:shape id="Shape 14615" style="position:absolute;width:2007;height:4015;left:59441;top:1768;" coordsize="200749,401510" path="m0,0c16497,0,29870,13373,29870,29858l29870,60516c47650,63792,64313,70231,79197,79311l99733,58789c111379,47130,130302,47130,141948,58789c153619,70459,153619,89370,141948,101029l122784,120193c133375,135242,141186,152388,145491,170891l170878,170891c187389,170891,200749,184252,200749,200749c200749,217233,187389,230619,170878,230619l146863,230619c143294,250025,135915,268084,125476,283985l141948,300469c153619,312128,153619,331038,141948,342697c130302,354368,111379,354368,99733,342697l83248,326225c67348,336652,49276,344056,29870,347625l29870,371640c29870,388124,16497,401510,0,401510l0,287020c47650,287020,86284,248400,86284,200749c86284,153098,47650,114478,0,114478l0,0x">
                <v:stroke weight="0pt" endcap="flat" joinstyle="miter" miterlimit="4" on="false" color="#000000" opacity="0"/>
                <v:fill on="true" color="#ffffff"/>
              </v:shape>
              <v:shape id="Shape 14616" style="position:absolute;width:796;height:796;left:59043;top:3377;" coordsize="79629,79629" path="m39815,0c17831,0,0,17818,0,39815c0,61811,17831,79629,39815,79629c61811,79629,79629,61811,79629,39815c79629,17818,61811,0,39815,0x">
                <v:stroke weight="0.597pt" endcap="flat" joinstyle="miter" miterlimit="4" on="true" color="#221f1f"/>
                <v:fill on="false" color="#000000" opacity="0"/>
              </v:shape>
              <v:shape id="Shape 14617" style="position:absolute;width:1725;height:1725;left:58578;top:2912;" coordsize="172555,172542" path="m86271,172542c38633,172542,0,133922,0,86271c0,38621,38633,0,86271,0c133921,0,172555,38621,172555,86271c172555,133922,133921,172542,86271,172542x">
                <v:stroke weight="0.597pt" endcap="flat" joinstyle="miter" miterlimit="4" on="true" color="#221f1f"/>
                <v:fill on="false" color="#000000" opacity="0"/>
              </v:shape>
              <v:shape id="Shape 14618" style="position:absolute;width:4015;height:4015;left:57433;top:1768;" coordsize="401511,401510" path="m371640,170891l346253,170891c341948,152388,334137,135242,323545,120193l342710,101029c354381,89370,354381,70459,342710,58789c331064,47130,312141,47130,300495,58789l279959,79311c265075,70231,248412,63792,230632,60516l230632,29858c230632,13373,217259,0,200762,0c184277,0,170904,13373,170904,29858l170904,61900c154000,65824,138227,72669,124155,81902l101042,58789c89395,47130,70472,47130,58801,58789c47155,70459,47155,89370,58801,101029l81915,124143c72695,138214,65849,153988,61913,170891l29871,170891c13386,170891,0,184252,0,200749c0,217233,13386,230619,29871,230619l60528,230619c63792,248386,70244,265049,79337,279946l58801,300469c47155,312128,47155,331038,58801,342697c70472,354368,89395,354368,101042,342697l120206,323545c135268,334137,152400,341935,170904,346240l170904,371640c170904,388124,184277,401510,200762,401510c217259,401510,230632,388124,230632,371640l230632,347625c250038,344056,268110,336652,284010,326225l300495,342697c312141,354368,331064,354368,342710,342697c354381,331038,354381,312128,342710,300469l326238,283985c336677,268084,344056,250025,347625,230619l371640,230619c388150,230619,401511,217233,401511,200749c401511,184252,388150,170891,371640,170891x">
                <v:stroke weight="0.597pt" endcap="flat" joinstyle="miter" miterlimit="4" on="true" color="#221f1f"/>
                <v:fill on="false" color="#000000" opacity="0"/>
              </v:shape>
              <v:shape id="Shape 14619" style="position:absolute;width:5254;height:5254;left:56825;top:1117;" coordsize="525424,525424" path="m525424,262712c525424,407733,407734,525424,262712,525424c117691,525424,0,407733,0,262712c0,117690,117691,0,262712,0c407734,0,525424,117690,525424,262712x">
                <v:stroke weight="2pt" endcap="flat" joinstyle="miter" miterlimit="10" on="true" color="#ffffff"/>
                <v:fill on="false" color="#000000" opacity="0"/>
              </v:shape>
              <v:shape id="Shape 14620" style="position:absolute;width:5127;height:5127;left:63327;top:1181;" coordsize="512725,512724" path="m256363,0c397879,0,512725,114846,512725,256362c512725,397878,397879,512724,256363,512724c114846,512724,0,397878,0,256362c0,114846,114846,0,256363,0x">
                <v:stroke weight="0pt" endcap="flat" joinstyle="miter" miterlimit="4" on="false" color="#000000" opacity="0"/>
                <v:fill on="true" color="#00a94e"/>
              </v:shape>
              <v:shape id="Shape 14621" style="position:absolute;width:2367;height:2695;left:63469;top:2429;" coordsize="236754,269596" path="m92139,0c125806,0,153098,27991,153098,62523c153098,78360,147358,92799,137897,103810c170358,95238,203620,89433,236754,84734c204280,98235,169647,114605,143129,138011c98717,177203,108026,222276,136372,269596c104343,253340,0,206058,30112,154508c38913,139447,59449,130087,77724,123279c51003,116637,31166,91961,31166,62523c31166,27991,58458,0,92139,0x">
                <v:stroke weight="0pt" endcap="flat" joinstyle="miter" miterlimit="4" on="false" color="#000000" opacity="0"/>
                <v:fill on="true" color="#ffffff"/>
              </v:shape>
              <v:shape id="Shape 14622" style="position:absolute;width:3426;height:4165;left:64829;top:1949;" coordsize="342685,416522" path="m230392,0c264059,0,291352,27991,291352,62535c291352,86830,277826,107886,258078,118224c278385,123165,295390,133108,305550,150799c342685,215481,254953,290893,208078,320319c186424,354317,153086,416522,103582,408089c61063,400850,25845,348272,0,318453c22784,327647,45606,334328,68428,338074c55411,326606,47156,309613,47156,290640c47156,256095,74448,228105,108129,228105c141796,228105,169089,256095,169089,290640c169089,309867,160618,327063,147295,338531c167107,335331,186869,329502,206592,320713c229338,268071,248438,193218,191136,155981c165482,139306,131623,134074,101550,132588c124816,127368,161227,118161,197486,115151c180607,104039,169419,84633,169419,62535c169419,27991,196711,0,230392,0x">
                <v:stroke weight="0pt" endcap="flat" joinstyle="miter" miterlimit="4" on="false" color="#000000" opacity="0"/>
                <v:fill on="true" color="#ffffff"/>
              </v:shape>
              <v:shape id="Shape 14623" style="position:absolute;width:3426;height:4165;left:64829;top:1949;" coordsize="342685,416522" path="m305550,150799c295390,133108,278385,123165,258078,118224c277826,107886,291352,86830,291352,62535c291352,27991,264059,0,230392,0c196711,0,169419,27991,169419,62535c169419,84633,180607,104039,197486,115151c161227,118161,124816,127368,101550,132588c131623,134074,165482,139306,191136,155981c248438,193218,229338,268071,206592,320713c186869,329502,167107,335331,147295,338531c160618,327063,169089,309867,169089,290640c169089,256095,141796,228105,108129,228105c74448,228105,47156,256095,47156,290640c47156,309613,55411,326606,68428,338074c45606,334328,22784,327647,0,318453c25845,348272,61063,400850,103582,408089c153086,416522,186424,354317,208078,320319c254953,290893,342685,215481,305550,150799x">
                <v:stroke weight="0.598pt" endcap="round" joinstyle="miter" miterlimit="4" on="true" color="#221f1f"/>
                <v:fill on="false" color="#000000" opacity="0"/>
              </v:shape>
              <v:shape id="Shape 14624" style="position:absolute;width:2367;height:2695;left:63469;top:2429;" coordsize="236754,269596" path="m143129,138011c169647,114605,204280,98235,236754,84734c203620,89433,170358,95238,137897,103810c147358,92799,153098,78360,153098,62523c153098,27991,125806,0,92139,0c58458,0,31166,27991,31166,62523c31166,91961,51003,116637,77724,123279c59449,130087,38913,139447,30112,154508c0,206058,104343,253340,136372,269596c108026,222276,98717,177203,143129,138011x">
                <v:stroke weight="0.598pt" endcap="round" joinstyle="miter" miterlimit="4" on="true" color="#221f1f"/>
                <v:fill on="false" color="#000000" opacity="0"/>
              </v:shape>
              <v:shape id="Shape 14625" style="position:absolute;width:5254;height:5254;left:63264;top:1117;" coordsize="525425,525424" path="m525425,262712c525425,407733,407734,525424,262713,525424c117691,525424,0,407733,0,262712c0,117690,117691,0,262713,0c407734,0,525425,117690,525425,262712x">
                <v:stroke weight="2pt" endcap="flat" joinstyle="miter" miterlimit="10" on="true" color="#ffffff"/>
                <v:fill on="false" color="#000000" opacity="0"/>
              </v:shape>
              <w10:wrap type="squar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1153" w:right="6616" w:firstLine="0"/>
    </w:pPr>
    <w:r>
      <w:rPr>
        <w:noProof/>
        <w:color w:val="000000"/>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9992" cy="724256"/>
              <wp:effectExtent l="0" t="0" r="0" b="0"/>
              <wp:wrapSquare wrapText="bothSides"/>
              <wp:docPr id="14586" name="Group 14586"/>
              <wp:cNvGraphicFramePr/>
              <a:graphic xmlns:a="http://schemas.openxmlformats.org/drawingml/2006/main">
                <a:graphicData uri="http://schemas.microsoft.com/office/word/2010/wordprocessingGroup">
                  <wpg:wgp>
                    <wpg:cNvGrpSpPr/>
                    <wpg:grpSpPr>
                      <a:xfrm>
                        <a:off x="0" y="0"/>
                        <a:ext cx="7559992" cy="724256"/>
                        <a:chOff x="0" y="0"/>
                        <a:chExt cx="7559992" cy="724256"/>
                      </a:xfrm>
                    </wpg:grpSpPr>
                    <wps:wsp>
                      <wps:cNvPr id="17739" name="Shape 17739"/>
                      <wps:cNvSpPr/>
                      <wps:spPr>
                        <a:xfrm>
                          <a:off x="0" y="0"/>
                          <a:ext cx="7559992" cy="724256"/>
                        </a:xfrm>
                        <a:custGeom>
                          <a:avLst/>
                          <a:gdLst/>
                          <a:ahLst/>
                          <a:cxnLst/>
                          <a:rect l="0" t="0" r="0" b="0"/>
                          <a:pathLst>
                            <a:path w="7559992" h="724256">
                              <a:moveTo>
                                <a:pt x="0" y="0"/>
                              </a:moveTo>
                              <a:lnTo>
                                <a:pt x="7559992" y="0"/>
                              </a:lnTo>
                              <a:lnTo>
                                <a:pt x="7559992" y="724256"/>
                              </a:lnTo>
                              <a:lnTo>
                                <a:pt x="0" y="724256"/>
                              </a:lnTo>
                              <a:lnTo>
                                <a:pt x="0" y="0"/>
                              </a:lnTo>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4586" style="width:595.275pt;height:57.028pt;position:absolute;mso-position-horizontal-relative:page;mso-position-horizontal:absolute;margin-left:0pt;mso-position-vertical-relative:page;margin-top:0pt;" coordsize="75599,7242">
              <v:shape id="Shape 17740" style="position:absolute;width:75599;height:7242;left:0;top:0;" coordsize="7559992,724256" path="m0,0l7559992,0l7559992,724256l0,724256l0,0">
                <v:stroke weight="0pt" endcap="flat" joinstyle="miter" miterlimit="10" on="false" color="#000000" opacity="0"/>
                <v:fill on="true" color="#00a94e"/>
              </v:shape>
              <w10:wrap type="squar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1153" w:right="6616" w:firstLine="0"/>
    </w:pPr>
    <w:r>
      <w:rPr>
        <w:noProof/>
        <w:color w:val="000000"/>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7559992" cy="724256"/>
              <wp:effectExtent l="0" t="0" r="0" b="0"/>
              <wp:wrapSquare wrapText="bothSides"/>
              <wp:docPr id="14548" name="Group 14548"/>
              <wp:cNvGraphicFramePr/>
              <a:graphic xmlns:a="http://schemas.openxmlformats.org/drawingml/2006/main">
                <a:graphicData uri="http://schemas.microsoft.com/office/word/2010/wordprocessingGroup">
                  <wpg:wgp>
                    <wpg:cNvGrpSpPr/>
                    <wpg:grpSpPr>
                      <a:xfrm>
                        <a:off x="0" y="0"/>
                        <a:ext cx="7559992" cy="724256"/>
                        <a:chOff x="0" y="0"/>
                        <a:chExt cx="7559992" cy="724256"/>
                      </a:xfrm>
                    </wpg:grpSpPr>
                    <wps:wsp>
                      <wps:cNvPr id="17737" name="Shape 17737"/>
                      <wps:cNvSpPr/>
                      <wps:spPr>
                        <a:xfrm>
                          <a:off x="0" y="0"/>
                          <a:ext cx="7559992" cy="724256"/>
                        </a:xfrm>
                        <a:custGeom>
                          <a:avLst/>
                          <a:gdLst/>
                          <a:ahLst/>
                          <a:cxnLst/>
                          <a:rect l="0" t="0" r="0" b="0"/>
                          <a:pathLst>
                            <a:path w="7559992" h="724256">
                              <a:moveTo>
                                <a:pt x="0" y="0"/>
                              </a:moveTo>
                              <a:lnTo>
                                <a:pt x="7559992" y="0"/>
                              </a:lnTo>
                              <a:lnTo>
                                <a:pt x="7559992" y="724256"/>
                              </a:lnTo>
                              <a:lnTo>
                                <a:pt x="0" y="724256"/>
                              </a:lnTo>
                              <a:lnTo>
                                <a:pt x="0" y="0"/>
                              </a:lnTo>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550" name="Shape 14550"/>
                      <wps:cNvSpPr/>
                      <wps:spPr>
                        <a:xfrm>
                          <a:off x="4398834" y="118123"/>
                          <a:ext cx="512724" cy="512724"/>
                        </a:xfrm>
                        <a:custGeom>
                          <a:avLst/>
                          <a:gdLst/>
                          <a:ahLst/>
                          <a:cxnLst/>
                          <a:rect l="0" t="0" r="0" b="0"/>
                          <a:pathLst>
                            <a:path w="512724" h="512724">
                              <a:moveTo>
                                <a:pt x="256362" y="0"/>
                              </a:moveTo>
                              <a:cubicBezTo>
                                <a:pt x="397866" y="0"/>
                                <a:pt x="512724" y="114846"/>
                                <a:pt x="512724" y="256362"/>
                              </a:cubicBezTo>
                              <a:cubicBezTo>
                                <a:pt x="512724" y="397878"/>
                                <a:pt x="397866" y="512724"/>
                                <a:pt x="256362" y="512724"/>
                              </a:cubicBezTo>
                              <a:cubicBezTo>
                                <a:pt x="114859" y="512724"/>
                                <a:pt x="0" y="397878"/>
                                <a:pt x="0" y="256362"/>
                              </a:cubicBezTo>
                              <a:cubicBezTo>
                                <a:pt x="0" y="114846"/>
                                <a:pt x="114859" y="0"/>
                                <a:pt x="256362"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551" name="Shape 14551"/>
                      <wps:cNvSpPr/>
                      <wps:spPr>
                        <a:xfrm>
                          <a:off x="4392497" y="111773"/>
                          <a:ext cx="525411" cy="525424"/>
                        </a:xfrm>
                        <a:custGeom>
                          <a:avLst/>
                          <a:gdLst/>
                          <a:ahLst/>
                          <a:cxnLst/>
                          <a:rect l="0" t="0" r="0" b="0"/>
                          <a:pathLst>
                            <a:path w="525411" h="525424">
                              <a:moveTo>
                                <a:pt x="525411" y="262712"/>
                              </a:moveTo>
                              <a:cubicBezTo>
                                <a:pt x="525411" y="407733"/>
                                <a:pt x="407708" y="525424"/>
                                <a:pt x="262699" y="525424"/>
                              </a:cubicBezTo>
                              <a:cubicBezTo>
                                <a:pt x="117691" y="525424"/>
                                <a:pt x="0" y="407733"/>
                                <a:pt x="0" y="262712"/>
                              </a:cubicBezTo>
                              <a:cubicBezTo>
                                <a:pt x="0" y="117690"/>
                                <a:pt x="117691" y="0"/>
                                <a:pt x="262699" y="0"/>
                              </a:cubicBezTo>
                              <a:cubicBezTo>
                                <a:pt x="407708" y="0"/>
                                <a:pt x="525411" y="117690"/>
                                <a:pt x="525411"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552" name="Shape 14552"/>
                      <wps:cNvSpPr/>
                      <wps:spPr>
                        <a:xfrm>
                          <a:off x="5048833" y="118123"/>
                          <a:ext cx="512712" cy="512724"/>
                        </a:xfrm>
                        <a:custGeom>
                          <a:avLst/>
                          <a:gdLst/>
                          <a:ahLst/>
                          <a:cxnLst/>
                          <a:rect l="0" t="0" r="0" b="0"/>
                          <a:pathLst>
                            <a:path w="512712" h="512724">
                              <a:moveTo>
                                <a:pt x="256349" y="0"/>
                              </a:moveTo>
                              <a:cubicBezTo>
                                <a:pt x="397853" y="0"/>
                                <a:pt x="512712" y="114846"/>
                                <a:pt x="512712" y="256362"/>
                              </a:cubicBezTo>
                              <a:cubicBezTo>
                                <a:pt x="512712" y="397878"/>
                                <a:pt x="397853" y="512724"/>
                                <a:pt x="256349" y="512724"/>
                              </a:cubicBezTo>
                              <a:cubicBezTo>
                                <a:pt x="114846" y="512724"/>
                                <a:pt x="0" y="397878"/>
                                <a:pt x="0" y="256362"/>
                              </a:cubicBezTo>
                              <a:cubicBezTo>
                                <a:pt x="0" y="114846"/>
                                <a:pt x="114846" y="0"/>
                                <a:pt x="256349"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553" name="Shape 14553"/>
                      <wps:cNvSpPr/>
                      <wps:spPr>
                        <a:xfrm>
                          <a:off x="5218048" y="480955"/>
                          <a:ext cx="76873" cy="71278"/>
                        </a:xfrm>
                        <a:custGeom>
                          <a:avLst/>
                          <a:gdLst/>
                          <a:ahLst/>
                          <a:cxnLst/>
                          <a:rect l="0" t="0" r="0" b="0"/>
                          <a:pathLst>
                            <a:path w="76873" h="71278">
                              <a:moveTo>
                                <a:pt x="33004" y="489"/>
                              </a:moveTo>
                              <a:cubicBezTo>
                                <a:pt x="37706" y="0"/>
                                <a:pt x="42595" y="419"/>
                                <a:pt x="47676" y="1746"/>
                              </a:cubicBezTo>
                              <a:cubicBezTo>
                                <a:pt x="57671" y="4362"/>
                                <a:pt x="65240" y="9773"/>
                                <a:pt x="70383" y="17989"/>
                              </a:cubicBezTo>
                              <a:cubicBezTo>
                                <a:pt x="75527" y="26194"/>
                                <a:pt x="76873" y="35020"/>
                                <a:pt x="74409" y="44444"/>
                              </a:cubicBezTo>
                              <a:cubicBezTo>
                                <a:pt x="71666" y="54921"/>
                                <a:pt x="65951" y="62211"/>
                                <a:pt x="57252" y="66326"/>
                              </a:cubicBezTo>
                              <a:cubicBezTo>
                                <a:pt x="48552" y="70454"/>
                                <a:pt x="39510" y="71278"/>
                                <a:pt x="30150" y="68841"/>
                              </a:cubicBezTo>
                              <a:cubicBezTo>
                                <a:pt x="20472" y="66313"/>
                                <a:pt x="12802" y="61144"/>
                                <a:pt x="7124" y="53346"/>
                              </a:cubicBezTo>
                              <a:cubicBezTo>
                                <a:pt x="1435" y="45561"/>
                                <a:pt x="0" y="36353"/>
                                <a:pt x="2768" y="25736"/>
                              </a:cubicBezTo>
                              <a:cubicBezTo>
                                <a:pt x="5232" y="16300"/>
                                <a:pt x="10795" y="9290"/>
                                <a:pt x="19456" y="4680"/>
                              </a:cubicBezTo>
                              <a:cubicBezTo>
                                <a:pt x="23787" y="2375"/>
                                <a:pt x="28302" y="978"/>
                                <a:pt x="33004" y="4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54" name="Shape 14554"/>
                      <wps:cNvSpPr/>
                      <wps:spPr>
                        <a:xfrm>
                          <a:off x="5194566" y="205562"/>
                          <a:ext cx="245046" cy="260172"/>
                        </a:xfrm>
                        <a:custGeom>
                          <a:avLst/>
                          <a:gdLst/>
                          <a:ahLst/>
                          <a:cxnLst/>
                          <a:rect l="0" t="0" r="0" b="0"/>
                          <a:pathLst>
                            <a:path w="245046" h="260172">
                              <a:moveTo>
                                <a:pt x="112398" y="438"/>
                              </a:moveTo>
                              <a:cubicBezTo>
                                <a:pt x="123853" y="876"/>
                                <a:pt x="135769" y="2711"/>
                                <a:pt x="148145" y="5943"/>
                              </a:cubicBezTo>
                              <a:cubicBezTo>
                                <a:pt x="171158" y="11963"/>
                                <a:pt x="190411" y="21273"/>
                                <a:pt x="205918" y="33871"/>
                              </a:cubicBezTo>
                              <a:cubicBezTo>
                                <a:pt x="221424" y="46469"/>
                                <a:pt x="232168" y="60897"/>
                                <a:pt x="238163" y="77165"/>
                              </a:cubicBezTo>
                              <a:cubicBezTo>
                                <a:pt x="244157" y="93447"/>
                                <a:pt x="245046" y="109652"/>
                                <a:pt x="240817" y="125806"/>
                              </a:cubicBezTo>
                              <a:cubicBezTo>
                                <a:pt x="237503" y="138531"/>
                                <a:pt x="231851" y="148958"/>
                                <a:pt x="223888" y="157099"/>
                              </a:cubicBezTo>
                              <a:cubicBezTo>
                                <a:pt x="215912" y="165252"/>
                                <a:pt x="207264" y="171819"/>
                                <a:pt x="197917" y="176809"/>
                              </a:cubicBezTo>
                              <a:cubicBezTo>
                                <a:pt x="188570" y="181800"/>
                                <a:pt x="171996" y="189979"/>
                                <a:pt x="148209" y="201345"/>
                              </a:cubicBezTo>
                              <a:cubicBezTo>
                                <a:pt x="141592" y="204572"/>
                                <a:pt x="136195" y="207518"/>
                                <a:pt x="132029" y="210185"/>
                              </a:cubicBezTo>
                              <a:cubicBezTo>
                                <a:pt x="127851" y="212852"/>
                                <a:pt x="124587" y="215430"/>
                                <a:pt x="122238" y="217932"/>
                              </a:cubicBezTo>
                              <a:cubicBezTo>
                                <a:pt x="119875" y="220447"/>
                                <a:pt x="117881" y="223050"/>
                                <a:pt x="116243" y="225730"/>
                              </a:cubicBezTo>
                              <a:cubicBezTo>
                                <a:pt x="114617" y="228422"/>
                                <a:pt x="111963" y="233197"/>
                                <a:pt x="108305" y="240081"/>
                              </a:cubicBezTo>
                              <a:cubicBezTo>
                                <a:pt x="101219" y="254864"/>
                                <a:pt x="89751" y="260172"/>
                                <a:pt x="73876" y="256032"/>
                              </a:cubicBezTo>
                              <a:cubicBezTo>
                                <a:pt x="65634" y="253873"/>
                                <a:pt x="59347" y="249517"/>
                                <a:pt x="55054" y="242964"/>
                              </a:cubicBezTo>
                              <a:cubicBezTo>
                                <a:pt x="50749" y="236398"/>
                                <a:pt x="49898" y="228104"/>
                                <a:pt x="52527" y="218084"/>
                              </a:cubicBezTo>
                              <a:cubicBezTo>
                                <a:pt x="55804" y="205511"/>
                                <a:pt x="60718" y="195161"/>
                                <a:pt x="67246" y="187033"/>
                              </a:cubicBezTo>
                              <a:cubicBezTo>
                                <a:pt x="73774" y="178905"/>
                                <a:pt x="81356" y="172250"/>
                                <a:pt x="90005" y="167081"/>
                              </a:cubicBezTo>
                              <a:cubicBezTo>
                                <a:pt x="98653" y="161912"/>
                                <a:pt x="110020" y="156045"/>
                                <a:pt x="124117" y="149491"/>
                              </a:cubicBezTo>
                              <a:cubicBezTo>
                                <a:pt x="136461" y="143764"/>
                                <a:pt x="145453" y="139357"/>
                                <a:pt x="151092" y="136271"/>
                              </a:cubicBezTo>
                              <a:cubicBezTo>
                                <a:pt x="156730" y="133185"/>
                                <a:pt x="161772" y="129438"/>
                                <a:pt x="166243" y="125006"/>
                              </a:cubicBezTo>
                              <a:cubicBezTo>
                                <a:pt x="170700" y="120574"/>
                                <a:pt x="173736" y="115290"/>
                                <a:pt x="175349" y="109157"/>
                              </a:cubicBezTo>
                              <a:cubicBezTo>
                                <a:pt x="178473" y="97181"/>
                                <a:pt x="176390" y="85839"/>
                                <a:pt x="169101" y="75146"/>
                              </a:cubicBezTo>
                              <a:cubicBezTo>
                                <a:pt x="161811" y="64452"/>
                                <a:pt x="150711" y="57150"/>
                                <a:pt x="135788" y="53251"/>
                              </a:cubicBezTo>
                              <a:cubicBezTo>
                                <a:pt x="118339" y="48692"/>
                                <a:pt x="104394" y="49492"/>
                                <a:pt x="93980" y="55639"/>
                              </a:cubicBezTo>
                              <a:cubicBezTo>
                                <a:pt x="83553" y="61773"/>
                                <a:pt x="73380" y="72187"/>
                                <a:pt x="63449" y="86830"/>
                              </a:cubicBezTo>
                              <a:cubicBezTo>
                                <a:pt x="53632" y="102362"/>
                                <a:pt x="41186" y="108153"/>
                                <a:pt x="26111" y="104217"/>
                              </a:cubicBezTo>
                              <a:cubicBezTo>
                                <a:pt x="17221" y="101905"/>
                                <a:pt x="10490" y="96977"/>
                                <a:pt x="5931" y="89446"/>
                              </a:cubicBezTo>
                              <a:cubicBezTo>
                                <a:pt x="1372" y="81928"/>
                                <a:pt x="0" y="74714"/>
                                <a:pt x="1803" y="67818"/>
                              </a:cubicBezTo>
                              <a:cubicBezTo>
                                <a:pt x="5512" y="53620"/>
                                <a:pt x="14110" y="40500"/>
                                <a:pt x="27584" y="28448"/>
                              </a:cubicBezTo>
                              <a:cubicBezTo>
                                <a:pt x="41072" y="16409"/>
                                <a:pt x="58357" y="8039"/>
                                <a:pt x="79413" y="3315"/>
                              </a:cubicBezTo>
                              <a:cubicBezTo>
                                <a:pt x="89948" y="959"/>
                                <a:pt x="100943" y="0"/>
                                <a:pt x="112398" y="4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55" name="Shape 14555"/>
                      <wps:cNvSpPr/>
                      <wps:spPr>
                        <a:xfrm>
                          <a:off x="5218048" y="480047"/>
                          <a:ext cx="76873" cy="72186"/>
                        </a:xfrm>
                        <a:custGeom>
                          <a:avLst/>
                          <a:gdLst/>
                          <a:ahLst/>
                          <a:cxnLst/>
                          <a:rect l="0" t="0" r="0" b="0"/>
                          <a:pathLst>
                            <a:path w="76873" h="72186">
                              <a:moveTo>
                                <a:pt x="30150" y="69748"/>
                              </a:moveTo>
                              <a:cubicBezTo>
                                <a:pt x="20472" y="67221"/>
                                <a:pt x="12802" y="62052"/>
                                <a:pt x="7124" y="54254"/>
                              </a:cubicBezTo>
                              <a:cubicBezTo>
                                <a:pt x="1435" y="46469"/>
                                <a:pt x="0" y="37261"/>
                                <a:pt x="2768" y="26644"/>
                              </a:cubicBezTo>
                              <a:cubicBezTo>
                                <a:pt x="5232" y="17208"/>
                                <a:pt x="10795" y="10198"/>
                                <a:pt x="19456" y="5588"/>
                              </a:cubicBezTo>
                              <a:cubicBezTo>
                                <a:pt x="28118" y="977"/>
                                <a:pt x="37516" y="0"/>
                                <a:pt x="47676" y="2654"/>
                              </a:cubicBezTo>
                              <a:cubicBezTo>
                                <a:pt x="57671" y="5270"/>
                                <a:pt x="65240" y="10681"/>
                                <a:pt x="70383" y="18897"/>
                              </a:cubicBezTo>
                              <a:cubicBezTo>
                                <a:pt x="75527" y="27101"/>
                                <a:pt x="76873" y="35928"/>
                                <a:pt x="74409" y="45351"/>
                              </a:cubicBezTo>
                              <a:cubicBezTo>
                                <a:pt x="71666" y="55829"/>
                                <a:pt x="65951" y="63119"/>
                                <a:pt x="57252" y="67234"/>
                              </a:cubicBezTo>
                              <a:cubicBezTo>
                                <a:pt x="48552" y="71362"/>
                                <a:pt x="39510" y="72186"/>
                                <a:pt x="30150" y="69748"/>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556" name="Shape 14556"/>
                      <wps:cNvSpPr/>
                      <wps:spPr>
                        <a:xfrm>
                          <a:off x="5194566" y="204165"/>
                          <a:ext cx="245046" cy="261569"/>
                        </a:xfrm>
                        <a:custGeom>
                          <a:avLst/>
                          <a:gdLst/>
                          <a:ahLst/>
                          <a:cxnLst/>
                          <a:rect l="0" t="0" r="0" b="0"/>
                          <a:pathLst>
                            <a:path w="245046" h="261569">
                              <a:moveTo>
                                <a:pt x="1803" y="69215"/>
                              </a:moveTo>
                              <a:cubicBezTo>
                                <a:pt x="5512" y="55017"/>
                                <a:pt x="14110" y="41897"/>
                                <a:pt x="27584" y="29845"/>
                              </a:cubicBezTo>
                              <a:cubicBezTo>
                                <a:pt x="41072" y="17806"/>
                                <a:pt x="58357" y="9436"/>
                                <a:pt x="79413" y="4712"/>
                              </a:cubicBezTo>
                              <a:cubicBezTo>
                                <a:pt x="100482" y="0"/>
                                <a:pt x="123393" y="877"/>
                                <a:pt x="148145" y="7341"/>
                              </a:cubicBezTo>
                              <a:cubicBezTo>
                                <a:pt x="171158" y="13360"/>
                                <a:pt x="190411" y="22670"/>
                                <a:pt x="205918" y="35268"/>
                              </a:cubicBezTo>
                              <a:cubicBezTo>
                                <a:pt x="221424" y="47866"/>
                                <a:pt x="232168" y="62294"/>
                                <a:pt x="238163" y="78563"/>
                              </a:cubicBezTo>
                              <a:cubicBezTo>
                                <a:pt x="244157" y="94844"/>
                                <a:pt x="245046" y="111049"/>
                                <a:pt x="240817" y="127203"/>
                              </a:cubicBezTo>
                              <a:cubicBezTo>
                                <a:pt x="237503" y="139929"/>
                                <a:pt x="231851" y="150355"/>
                                <a:pt x="223888" y="158496"/>
                              </a:cubicBezTo>
                              <a:cubicBezTo>
                                <a:pt x="215912" y="166650"/>
                                <a:pt x="207264" y="173216"/>
                                <a:pt x="197917" y="178206"/>
                              </a:cubicBezTo>
                              <a:cubicBezTo>
                                <a:pt x="188570" y="183197"/>
                                <a:pt x="171996" y="191377"/>
                                <a:pt x="148209" y="202743"/>
                              </a:cubicBezTo>
                              <a:cubicBezTo>
                                <a:pt x="141592" y="205969"/>
                                <a:pt x="136195" y="208915"/>
                                <a:pt x="132029" y="211582"/>
                              </a:cubicBezTo>
                              <a:cubicBezTo>
                                <a:pt x="127851" y="214249"/>
                                <a:pt x="124587" y="216827"/>
                                <a:pt x="122238" y="219329"/>
                              </a:cubicBezTo>
                              <a:cubicBezTo>
                                <a:pt x="119875" y="221844"/>
                                <a:pt x="117881" y="224448"/>
                                <a:pt x="116243" y="227127"/>
                              </a:cubicBezTo>
                              <a:cubicBezTo>
                                <a:pt x="114617" y="229819"/>
                                <a:pt x="111963" y="234594"/>
                                <a:pt x="108305" y="241478"/>
                              </a:cubicBezTo>
                              <a:cubicBezTo>
                                <a:pt x="101219" y="256261"/>
                                <a:pt x="89751" y="261569"/>
                                <a:pt x="73876" y="257429"/>
                              </a:cubicBezTo>
                              <a:cubicBezTo>
                                <a:pt x="65634" y="255270"/>
                                <a:pt x="59347" y="250914"/>
                                <a:pt x="55054" y="244361"/>
                              </a:cubicBezTo>
                              <a:cubicBezTo>
                                <a:pt x="50749" y="237795"/>
                                <a:pt x="49898" y="229502"/>
                                <a:pt x="52527" y="219481"/>
                              </a:cubicBezTo>
                              <a:cubicBezTo>
                                <a:pt x="55804" y="206908"/>
                                <a:pt x="60718" y="196558"/>
                                <a:pt x="67246" y="188430"/>
                              </a:cubicBezTo>
                              <a:cubicBezTo>
                                <a:pt x="73774" y="180302"/>
                                <a:pt x="81356" y="173648"/>
                                <a:pt x="90005" y="168478"/>
                              </a:cubicBezTo>
                              <a:cubicBezTo>
                                <a:pt x="98653" y="163309"/>
                                <a:pt x="110020" y="157442"/>
                                <a:pt x="124117" y="150888"/>
                              </a:cubicBezTo>
                              <a:cubicBezTo>
                                <a:pt x="136461" y="145161"/>
                                <a:pt x="145453" y="140754"/>
                                <a:pt x="151092" y="137668"/>
                              </a:cubicBezTo>
                              <a:cubicBezTo>
                                <a:pt x="156730" y="134582"/>
                                <a:pt x="161772" y="130835"/>
                                <a:pt x="166243" y="126403"/>
                              </a:cubicBezTo>
                              <a:cubicBezTo>
                                <a:pt x="170700" y="121971"/>
                                <a:pt x="173736" y="116687"/>
                                <a:pt x="175349" y="110554"/>
                              </a:cubicBezTo>
                              <a:cubicBezTo>
                                <a:pt x="178473" y="98578"/>
                                <a:pt x="176390" y="87237"/>
                                <a:pt x="169101" y="76543"/>
                              </a:cubicBezTo>
                              <a:cubicBezTo>
                                <a:pt x="161811" y="65849"/>
                                <a:pt x="150711" y="58547"/>
                                <a:pt x="135788" y="54649"/>
                              </a:cubicBezTo>
                              <a:cubicBezTo>
                                <a:pt x="118339" y="50089"/>
                                <a:pt x="104394" y="50889"/>
                                <a:pt x="93980" y="57036"/>
                              </a:cubicBezTo>
                              <a:cubicBezTo>
                                <a:pt x="83553" y="63170"/>
                                <a:pt x="73380" y="73584"/>
                                <a:pt x="63449" y="88227"/>
                              </a:cubicBezTo>
                              <a:cubicBezTo>
                                <a:pt x="53632" y="103759"/>
                                <a:pt x="41186" y="109551"/>
                                <a:pt x="26111" y="105614"/>
                              </a:cubicBezTo>
                              <a:cubicBezTo>
                                <a:pt x="17221" y="103302"/>
                                <a:pt x="10490" y="98375"/>
                                <a:pt x="5931" y="90843"/>
                              </a:cubicBezTo>
                              <a:cubicBezTo>
                                <a:pt x="1372" y="83325"/>
                                <a:pt x="0" y="76111"/>
                                <a:pt x="1803" y="69215"/>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557" name="Shape 14557"/>
                      <wps:cNvSpPr/>
                      <wps:spPr>
                        <a:xfrm>
                          <a:off x="5042864" y="111773"/>
                          <a:ext cx="525412" cy="525424"/>
                        </a:xfrm>
                        <a:custGeom>
                          <a:avLst/>
                          <a:gdLst/>
                          <a:ahLst/>
                          <a:cxnLst/>
                          <a:rect l="0" t="0" r="0" b="0"/>
                          <a:pathLst>
                            <a:path w="525412" h="525424">
                              <a:moveTo>
                                <a:pt x="525412" y="262712"/>
                              </a:moveTo>
                              <a:cubicBezTo>
                                <a:pt x="525412" y="407733"/>
                                <a:pt x="407708" y="525424"/>
                                <a:pt x="262699" y="525424"/>
                              </a:cubicBezTo>
                              <a:cubicBezTo>
                                <a:pt x="117691" y="525424"/>
                                <a:pt x="0" y="407733"/>
                                <a:pt x="0" y="262712"/>
                              </a:cubicBezTo>
                              <a:cubicBezTo>
                                <a:pt x="0" y="117690"/>
                                <a:pt x="117691" y="0"/>
                                <a:pt x="262699" y="0"/>
                              </a:cubicBezTo>
                              <a:cubicBezTo>
                                <a:pt x="407708" y="0"/>
                                <a:pt x="525412" y="117690"/>
                                <a:pt x="525412"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558" name="Shape 14558"/>
                      <wps:cNvSpPr/>
                      <wps:spPr>
                        <a:xfrm>
                          <a:off x="5688900" y="118123"/>
                          <a:ext cx="512724" cy="512724"/>
                        </a:xfrm>
                        <a:custGeom>
                          <a:avLst/>
                          <a:gdLst/>
                          <a:ahLst/>
                          <a:cxnLst/>
                          <a:rect l="0" t="0" r="0" b="0"/>
                          <a:pathLst>
                            <a:path w="512724" h="512724">
                              <a:moveTo>
                                <a:pt x="256362" y="0"/>
                              </a:moveTo>
                              <a:cubicBezTo>
                                <a:pt x="397878" y="0"/>
                                <a:pt x="512724" y="114846"/>
                                <a:pt x="512724" y="256362"/>
                              </a:cubicBezTo>
                              <a:cubicBezTo>
                                <a:pt x="512724" y="397878"/>
                                <a:pt x="397878" y="512724"/>
                                <a:pt x="256362" y="512724"/>
                              </a:cubicBezTo>
                              <a:cubicBezTo>
                                <a:pt x="114846" y="512724"/>
                                <a:pt x="0" y="397878"/>
                                <a:pt x="0" y="256362"/>
                              </a:cubicBezTo>
                              <a:cubicBezTo>
                                <a:pt x="0" y="114846"/>
                                <a:pt x="114846" y="0"/>
                                <a:pt x="256362"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559" name="Shape 14559"/>
                      <wps:cNvSpPr/>
                      <wps:spPr>
                        <a:xfrm>
                          <a:off x="5904305" y="337744"/>
                          <a:ext cx="39815" cy="79629"/>
                        </a:xfrm>
                        <a:custGeom>
                          <a:avLst/>
                          <a:gdLst/>
                          <a:ahLst/>
                          <a:cxnLst/>
                          <a:rect l="0" t="0" r="0" b="0"/>
                          <a:pathLst>
                            <a:path w="39815" h="79629">
                              <a:moveTo>
                                <a:pt x="39815" y="0"/>
                              </a:moveTo>
                              <a:lnTo>
                                <a:pt x="39815" y="79629"/>
                              </a:lnTo>
                              <a:cubicBezTo>
                                <a:pt x="17831" y="79629"/>
                                <a:pt x="0" y="61811"/>
                                <a:pt x="0" y="39815"/>
                              </a:cubicBezTo>
                              <a:cubicBezTo>
                                <a:pt x="0" y="17818"/>
                                <a:pt x="17831" y="0"/>
                                <a:pt x="3981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60" name="Shape 14560"/>
                      <wps:cNvSpPr/>
                      <wps:spPr>
                        <a:xfrm>
                          <a:off x="5743358" y="176809"/>
                          <a:ext cx="200762" cy="401510"/>
                        </a:xfrm>
                        <a:custGeom>
                          <a:avLst/>
                          <a:gdLst/>
                          <a:ahLst/>
                          <a:cxnLst/>
                          <a:rect l="0" t="0" r="0" b="0"/>
                          <a:pathLst>
                            <a:path w="200762" h="401510">
                              <a:moveTo>
                                <a:pt x="200762" y="0"/>
                              </a:moveTo>
                              <a:lnTo>
                                <a:pt x="200762" y="114478"/>
                              </a:lnTo>
                              <a:cubicBezTo>
                                <a:pt x="153124" y="114478"/>
                                <a:pt x="114491" y="153098"/>
                                <a:pt x="114491" y="200749"/>
                              </a:cubicBezTo>
                              <a:cubicBezTo>
                                <a:pt x="114491" y="248400"/>
                                <a:pt x="153124" y="287020"/>
                                <a:pt x="200762" y="287020"/>
                              </a:cubicBezTo>
                              <a:lnTo>
                                <a:pt x="200762" y="401510"/>
                              </a:lnTo>
                              <a:cubicBezTo>
                                <a:pt x="184277" y="401510"/>
                                <a:pt x="170904" y="388124"/>
                                <a:pt x="170904" y="371640"/>
                              </a:cubicBezTo>
                              <a:lnTo>
                                <a:pt x="170904" y="346240"/>
                              </a:lnTo>
                              <a:cubicBezTo>
                                <a:pt x="152400" y="341935"/>
                                <a:pt x="135268" y="334137"/>
                                <a:pt x="120206" y="323545"/>
                              </a:cubicBezTo>
                              <a:lnTo>
                                <a:pt x="101042" y="342697"/>
                              </a:lnTo>
                              <a:cubicBezTo>
                                <a:pt x="89395" y="354368"/>
                                <a:pt x="70472" y="354368"/>
                                <a:pt x="58801" y="342697"/>
                              </a:cubicBezTo>
                              <a:cubicBezTo>
                                <a:pt x="47155" y="331038"/>
                                <a:pt x="47155" y="312128"/>
                                <a:pt x="58801" y="300469"/>
                              </a:cubicBezTo>
                              <a:lnTo>
                                <a:pt x="79337" y="279946"/>
                              </a:lnTo>
                              <a:cubicBezTo>
                                <a:pt x="70244" y="265049"/>
                                <a:pt x="63792" y="248386"/>
                                <a:pt x="60528" y="230619"/>
                              </a:cubicBezTo>
                              <a:lnTo>
                                <a:pt x="29871" y="230619"/>
                              </a:lnTo>
                              <a:cubicBezTo>
                                <a:pt x="13386" y="230619"/>
                                <a:pt x="0" y="217233"/>
                                <a:pt x="0" y="200749"/>
                              </a:cubicBezTo>
                              <a:cubicBezTo>
                                <a:pt x="0" y="184252"/>
                                <a:pt x="13386" y="170891"/>
                                <a:pt x="29871" y="170891"/>
                              </a:cubicBezTo>
                              <a:lnTo>
                                <a:pt x="61913" y="170891"/>
                              </a:lnTo>
                              <a:cubicBezTo>
                                <a:pt x="65849" y="153988"/>
                                <a:pt x="72695" y="138214"/>
                                <a:pt x="81915" y="124143"/>
                              </a:cubicBezTo>
                              <a:lnTo>
                                <a:pt x="58801" y="101029"/>
                              </a:lnTo>
                              <a:cubicBezTo>
                                <a:pt x="47155" y="89370"/>
                                <a:pt x="47155" y="70459"/>
                                <a:pt x="58801" y="58789"/>
                              </a:cubicBezTo>
                              <a:cubicBezTo>
                                <a:pt x="70472" y="47130"/>
                                <a:pt x="89395" y="47130"/>
                                <a:pt x="101042" y="58789"/>
                              </a:cubicBezTo>
                              <a:lnTo>
                                <a:pt x="124155" y="81902"/>
                              </a:lnTo>
                              <a:cubicBezTo>
                                <a:pt x="138227" y="72669"/>
                                <a:pt x="154000" y="65824"/>
                                <a:pt x="170904" y="61900"/>
                              </a:cubicBezTo>
                              <a:lnTo>
                                <a:pt x="170904" y="29858"/>
                              </a:lnTo>
                              <a:cubicBezTo>
                                <a:pt x="170904" y="13373"/>
                                <a:pt x="184277" y="0"/>
                                <a:pt x="20076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61" name="Shape 14561"/>
                      <wps:cNvSpPr/>
                      <wps:spPr>
                        <a:xfrm>
                          <a:off x="5944120" y="337744"/>
                          <a:ext cx="39815" cy="79629"/>
                        </a:xfrm>
                        <a:custGeom>
                          <a:avLst/>
                          <a:gdLst/>
                          <a:ahLst/>
                          <a:cxnLst/>
                          <a:rect l="0" t="0" r="0" b="0"/>
                          <a:pathLst>
                            <a:path w="39815" h="79629">
                              <a:moveTo>
                                <a:pt x="0" y="0"/>
                              </a:moveTo>
                              <a:cubicBezTo>
                                <a:pt x="21996" y="0"/>
                                <a:pt x="39815" y="17818"/>
                                <a:pt x="39815" y="39815"/>
                              </a:cubicBezTo>
                              <a:cubicBezTo>
                                <a:pt x="39815" y="61811"/>
                                <a:pt x="21996" y="79629"/>
                                <a:pt x="0" y="79629"/>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62" name="Shape 14562"/>
                      <wps:cNvSpPr/>
                      <wps:spPr>
                        <a:xfrm>
                          <a:off x="5944120" y="176809"/>
                          <a:ext cx="200749" cy="401510"/>
                        </a:xfrm>
                        <a:custGeom>
                          <a:avLst/>
                          <a:gdLst/>
                          <a:ahLst/>
                          <a:cxnLst/>
                          <a:rect l="0" t="0" r="0" b="0"/>
                          <a:pathLst>
                            <a:path w="200749" h="401510">
                              <a:moveTo>
                                <a:pt x="0" y="0"/>
                              </a:moveTo>
                              <a:cubicBezTo>
                                <a:pt x="16497" y="0"/>
                                <a:pt x="29870" y="13373"/>
                                <a:pt x="29870" y="29858"/>
                              </a:cubicBezTo>
                              <a:lnTo>
                                <a:pt x="29870" y="60516"/>
                              </a:lnTo>
                              <a:cubicBezTo>
                                <a:pt x="47650" y="63792"/>
                                <a:pt x="64313" y="70231"/>
                                <a:pt x="79197" y="79311"/>
                              </a:cubicBezTo>
                              <a:lnTo>
                                <a:pt x="99733" y="58789"/>
                              </a:lnTo>
                              <a:cubicBezTo>
                                <a:pt x="111379" y="47130"/>
                                <a:pt x="130302" y="47130"/>
                                <a:pt x="141948" y="58789"/>
                              </a:cubicBezTo>
                              <a:cubicBezTo>
                                <a:pt x="153619" y="70459"/>
                                <a:pt x="153619" y="89370"/>
                                <a:pt x="141948" y="101029"/>
                              </a:cubicBezTo>
                              <a:lnTo>
                                <a:pt x="122784" y="120193"/>
                              </a:lnTo>
                              <a:cubicBezTo>
                                <a:pt x="133375" y="135242"/>
                                <a:pt x="141186" y="152388"/>
                                <a:pt x="145491" y="170891"/>
                              </a:cubicBezTo>
                              <a:lnTo>
                                <a:pt x="170878" y="170891"/>
                              </a:lnTo>
                              <a:cubicBezTo>
                                <a:pt x="187389" y="170891"/>
                                <a:pt x="200749" y="184252"/>
                                <a:pt x="200749" y="200749"/>
                              </a:cubicBezTo>
                              <a:cubicBezTo>
                                <a:pt x="200749" y="217233"/>
                                <a:pt x="187389" y="230619"/>
                                <a:pt x="170878" y="230619"/>
                              </a:cubicBezTo>
                              <a:lnTo>
                                <a:pt x="146863" y="230619"/>
                              </a:lnTo>
                              <a:cubicBezTo>
                                <a:pt x="143294" y="250025"/>
                                <a:pt x="135915" y="268084"/>
                                <a:pt x="125476" y="283985"/>
                              </a:cubicBezTo>
                              <a:lnTo>
                                <a:pt x="141948" y="300469"/>
                              </a:lnTo>
                              <a:cubicBezTo>
                                <a:pt x="153619" y="312128"/>
                                <a:pt x="153619" y="331038"/>
                                <a:pt x="141948" y="342697"/>
                              </a:cubicBezTo>
                              <a:cubicBezTo>
                                <a:pt x="130302" y="354368"/>
                                <a:pt x="111379" y="354368"/>
                                <a:pt x="99733" y="342697"/>
                              </a:cubicBezTo>
                              <a:lnTo>
                                <a:pt x="83248" y="326225"/>
                              </a:lnTo>
                              <a:cubicBezTo>
                                <a:pt x="67348" y="336652"/>
                                <a:pt x="49276" y="344056"/>
                                <a:pt x="29870" y="347625"/>
                              </a:cubicBezTo>
                              <a:lnTo>
                                <a:pt x="29870" y="371640"/>
                              </a:lnTo>
                              <a:cubicBezTo>
                                <a:pt x="29870" y="388124"/>
                                <a:pt x="16497" y="401510"/>
                                <a:pt x="0" y="401510"/>
                              </a:cubicBezTo>
                              <a:lnTo>
                                <a:pt x="0" y="287020"/>
                              </a:lnTo>
                              <a:cubicBezTo>
                                <a:pt x="47650" y="287020"/>
                                <a:pt x="86284" y="248400"/>
                                <a:pt x="86284" y="200749"/>
                              </a:cubicBezTo>
                              <a:cubicBezTo>
                                <a:pt x="86284" y="153098"/>
                                <a:pt x="47650" y="114478"/>
                                <a:pt x="0" y="11447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63" name="Shape 14563"/>
                      <wps:cNvSpPr/>
                      <wps:spPr>
                        <a:xfrm>
                          <a:off x="5904305" y="337744"/>
                          <a:ext cx="79629" cy="79629"/>
                        </a:xfrm>
                        <a:custGeom>
                          <a:avLst/>
                          <a:gdLst/>
                          <a:ahLst/>
                          <a:cxnLst/>
                          <a:rect l="0" t="0" r="0" b="0"/>
                          <a:pathLst>
                            <a:path w="79629" h="79629">
                              <a:moveTo>
                                <a:pt x="39815" y="0"/>
                              </a:moveTo>
                              <a:cubicBezTo>
                                <a:pt x="17831" y="0"/>
                                <a:pt x="0" y="17818"/>
                                <a:pt x="0" y="39815"/>
                              </a:cubicBezTo>
                              <a:cubicBezTo>
                                <a:pt x="0" y="61811"/>
                                <a:pt x="17831" y="79629"/>
                                <a:pt x="39815" y="79629"/>
                              </a:cubicBezTo>
                              <a:cubicBezTo>
                                <a:pt x="61811" y="79629"/>
                                <a:pt x="79629" y="61811"/>
                                <a:pt x="79629" y="39815"/>
                              </a:cubicBezTo>
                              <a:cubicBezTo>
                                <a:pt x="79629" y="17818"/>
                                <a:pt x="61811" y="0"/>
                                <a:pt x="39815" y="0"/>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564" name="Shape 14564"/>
                      <wps:cNvSpPr/>
                      <wps:spPr>
                        <a:xfrm>
                          <a:off x="5857849" y="291287"/>
                          <a:ext cx="172555" cy="172542"/>
                        </a:xfrm>
                        <a:custGeom>
                          <a:avLst/>
                          <a:gdLst/>
                          <a:ahLst/>
                          <a:cxnLst/>
                          <a:rect l="0" t="0" r="0" b="0"/>
                          <a:pathLst>
                            <a:path w="172555" h="172542">
                              <a:moveTo>
                                <a:pt x="86271" y="172542"/>
                              </a:moveTo>
                              <a:cubicBezTo>
                                <a:pt x="38633" y="172542"/>
                                <a:pt x="0" y="133922"/>
                                <a:pt x="0" y="86271"/>
                              </a:cubicBezTo>
                              <a:cubicBezTo>
                                <a:pt x="0" y="38621"/>
                                <a:pt x="38633" y="0"/>
                                <a:pt x="86271" y="0"/>
                              </a:cubicBezTo>
                              <a:cubicBezTo>
                                <a:pt x="133921" y="0"/>
                                <a:pt x="172555" y="38621"/>
                                <a:pt x="172555" y="86271"/>
                              </a:cubicBezTo>
                              <a:cubicBezTo>
                                <a:pt x="172555" y="133922"/>
                                <a:pt x="133921" y="172542"/>
                                <a:pt x="86271" y="172542"/>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565" name="Shape 14565"/>
                      <wps:cNvSpPr/>
                      <wps:spPr>
                        <a:xfrm>
                          <a:off x="5743358" y="176809"/>
                          <a:ext cx="401511" cy="401510"/>
                        </a:xfrm>
                        <a:custGeom>
                          <a:avLst/>
                          <a:gdLst/>
                          <a:ahLst/>
                          <a:cxnLst/>
                          <a:rect l="0" t="0" r="0" b="0"/>
                          <a:pathLst>
                            <a:path w="401511" h="401510">
                              <a:moveTo>
                                <a:pt x="371640" y="170891"/>
                              </a:moveTo>
                              <a:lnTo>
                                <a:pt x="346253" y="170891"/>
                              </a:lnTo>
                              <a:cubicBezTo>
                                <a:pt x="341948" y="152388"/>
                                <a:pt x="334137" y="135242"/>
                                <a:pt x="323545" y="120193"/>
                              </a:cubicBezTo>
                              <a:lnTo>
                                <a:pt x="342710" y="101029"/>
                              </a:lnTo>
                              <a:cubicBezTo>
                                <a:pt x="354381" y="89370"/>
                                <a:pt x="354381" y="70459"/>
                                <a:pt x="342710" y="58789"/>
                              </a:cubicBezTo>
                              <a:cubicBezTo>
                                <a:pt x="331064" y="47130"/>
                                <a:pt x="312141" y="47130"/>
                                <a:pt x="300495" y="58789"/>
                              </a:cubicBezTo>
                              <a:lnTo>
                                <a:pt x="279959" y="79311"/>
                              </a:lnTo>
                              <a:cubicBezTo>
                                <a:pt x="265075" y="70231"/>
                                <a:pt x="248412" y="63792"/>
                                <a:pt x="230632" y="60516"/>
                              </a:cubicBezTo>
                              <a:lnTo>
                                <a:pt x="230632" y="29858"/>
                              </a:lnTo>
                              <a:cubicBezTo>
                                <a:pt x="230632" y="13373"/>
                                <a:pt x="217259" y="0"/>
                                <a:pt x="200762" y="0"/>
                              </a:cubicBezTo>
                              <a:cubicBezTo>
                                <a:pt x="184277" y="0"/>
                                <a:pt x="170904" y="13373"/>
                                <a:pt x="170904" y="29858"/>
                              </a:cubicBezTo>
                              <a:lnTo>
                                <a:pt x="170904" y="61900"/>
                              </a:lnTo>
                              <a:cubicBezTo>
                                <a:pt x="154000" y="65824"/>
                                <a:pt x="138227" y="72669"/>
                                <a:pt x="124155" y="81902"/>
                              </a:cubicBezTo>
                              <a:lnTo>
                                <a:pt x="101042" y="58789"/>
                              </a:lnTo>
                              <a:cubicBezTo>
                                <a:pt x="89395" y="47130"/>
                                <a:pt x="70472" y="47130"/>
                                <a:pt x="58801" y="58789"/>
                              </a:cubicBezTo>
                              <a:cubicBezTo>
                                <a:pt x="47155" y="70459"/>
                                <a:pt x="47155" y="89370"/>
                                <a:pt x="58801" y="101029"/>
                              </a:cubicBezTo>
                              <a:lnTo>
                                <a:pt x="81915" y="124143"/>
                              </a:lnTo>
                              <a:cubicBezTo>
                                <a:pt x="72695" y="138214"/>
                                <a:pt x="65849" y="153988"/>
                                <a:pt x="61913" y="170891"/>
                              </a:cubicBezTo>
                              <a:lnTo>
                                <a:pt x="29871" y="170891"/>
                              </a:lnTo>
                              <a:cubicBezTo>
                                <a:pt x="13386" y="170891"/>
                                <a:pt x="0" y="184252"/>
                                <a:pt x="0" y="200749"/>
                              </a:cubicBezTo>
                              <a:cubicBezTo>
                                <a:pt x="0" y="217233"/>
                                <a:pt x="13386" y="230619"/>
                                <a:pt x="29871" y="230619"/>
                              </a:cubicBezTo>
                              <a:lnTo>
                                <a:pt x="60528" y="230619"/>
                              </a:lnTo>
                              <a:cubicBezTo>
                                <a:pt x="63792" y="248386"/>
                                <a:pt x="70244" y="265049"/>
                                <a:pt x="79337" y="279946"/>
                              </a:cubicBezTo>
                              <a:lnTo>
                                <a:pt x="58801" y="300469"/>
                              </a:lnTo>
                              <a:cubicBezTo>
                                <a:pt x="47155" y="312128"/>
                                <a:pt x="47155" y="331038"/>
                                <a:pt x="58801" y="342697"/>
                              </a:cubicBezTo>
                              <a:cubicBezTo>
                                <a:pt x="70472" y="354368"/>
                                <a:pt x="89395" y="354368"/>
                                <a:pt x="101042" y="342697"/>
                              </a:cubicBezTo>
                              <a:lnTo>
                                <a:pt x="120206" y="323545"/>
                              </a:lnTo>
                              <a:cubicBezTo>
                                <a:pt x="135268" y="334137"/>
                                <a:pt x="152400" y="341935"/>
                                <a:pt x="170904" y="346240"/>
                              </a:cubicBezTo>
                              <a:lnTo>
                                <a:pt x="170904" y="371640"/>
                              </a:lnTo>
                              <a:cubicBezTo>
                                <a:pt x="170904" y="388124"/>
                                <a:pt x="184277" y="401510"/>
                                <a:pt x="200762" y="401510"/>
                              </a:cubicBezTo>
                              <a:cubicBezTo>
                                <a:pt x="217259" y="401510"/>
                                <a:pt x="230632" y="388124"/>
                                <a:pt x="230632" y="371640"/>
                              </a:cubicBezTo>
                              <a:lnTo>
                                <a:pt x="230632" y="347625"/>
                              </a:lnTo>
                              <a:cubicBezTo>
                                <a:pt x="250038" y="344056"/>
                                <a:pt x="268110" y="336652"/>
                                <a:pt x="284010" y="326225"/>
                              </a:cubicBezTo>
                              <a:lnTo>
                                <a:pt x="300495" y="342697"/>
                              </a:lnTo>
                              <a:cubicBezTo>
                                <a:pt x="312141" y="354368"/>
                                <a:pt x="331064" y="354368"/>
                                <a:pt x="342710" y="342697"/>
                              </a:cubicBezTo>
                              <a:cubicBezTo>
                                <a:pt x="354381" y="331038"/>
                                <a:pt x="354381" y="312128"/>
                                <a:pt x="342710" y="300469"/>
                              </a:cubicBezTo>
                              <a:lnTo>
                                <a:pt x="326238" y="283985"/>
                              </a:lnTo>
                              <a:cubicBezTo>
                                <a:pt x="336677" y="268084"/>
                                <a:pt x="344056" y="250025"/>
                                <a:pt x="347625" y="230619"/>
                              </a:cubicBezTo>
                              <a:lnTo>
                                <a:pt x="371640" y="230619"/>
                              </a:lnTo>
                              <a:cubicBezTo>
                                <a:pt x="388150" y="230619"/>
                                <a:pt x="401511" y="217233"/>
                                <a:pt x="401511" y="200749"/>
                              </a:cubicBezTo>
                              <a:cubicBezTo>
                                <a:pt x="401511" y="184252"/>
                                <a:pt x="388150" y="170891"/>
                                <a:pt x="371640" y="170891"/>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566" name="Shape 14566"/>
                      <wps:cNvSpPr/>
                      <wps:spPr>
                        <a:xfrm>
                          <a:off x="5682550" y="111773"/>
                          <a:ext cx="525424" cy="525424"/>
                        </a:xfrm>
                        <a:custGeom>
                          <a:avLst/>
                          <a:gdLst/>
                          <a:ahLst/>
                          <a:cxnLst/>
                          <a:rect l="0" t="0" r="0" b="0"/>
                          <a:pathLst>
                            <a:path w="525424" h="525424">
                              <a:moveTo>
                                <a:pt x="525424" y="262712"/>
                              </a:moveTo>
                              <a:cubicBezTo>
                                <a:pt x="525424" y="407733"/>
                                <a:pt x="407734" y="525424"/>
                                <a:pt x="262712" y="525424"/>
                              </a:cubicBezTo>
                              <a:cubicBezTo>
                                <a:pt x="117691" y="525424"/>
                                <a:pt x="0" y="407733"/>
                                <a:pt x="0" y="262712"/>
                              </a:cubicBezTo>
                              <a:cubicBezTo>
                                <a:pt x="0" y="117690"/>
                                <a:pt x="117691" y="0"/>
                                <a:pt x="262712" y="0"/>
                              </a:cubicBezTo>
                              <a:cubicBezTo>
                                <a:pt x="407734" y="0"/>
                                <a:pt x="525424" y="117690"/>
                                <a:pt x="525424"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567" name="Shape 14567"/>
                      <wps:cNvSpPr/>
                      <wps:spPr>
                        <a:xfrm>
                          <a:off x="6332790" y="118123"/>
                          <a:ext cx="512725" cy="512724"/>
                        </a:xfrm>
                        <a:custGeom>
                          <a:avLst/>
                          <a:gdLst/>
                          <a:ahLst/>
                          <a:cxnLst/>
                          <a:rect l="0" t="0" r="0" b="0"/>
                          <a:pathLst>
                            <a:path w="512725" h="512724">
                              <a:moveTo>
                                <a:pt x="256363" y="0"/>
                              </a:moveTo>
                              <a:cubicBezTo>
                                <a:pt x="397879" y="0"/>
                                <a:pt x="512725" y="114846"/>
                                <a:pt x="512725" y="256362"/>
                              </a:cubicBezTo>
                              <a:cubicBezTo>
                                <a:pt x="512725" y="397878"/>
                                <a:pt x="397879" y="512724"/>
                                <a:pt x="256363" y="512724"/>
                              </a:cubicBezTo>
                              <a:cubicBezTo>
                                <a:pt x="114846" y="512724"/>
                                <a:pt x="0" y="397878"/>
                                <a:pt x="0" y="256362"/>
                              </a:cubicBezTo>
                              <a:cubicBezTo>
                                <a:pt x="0" y="114846"/>
                                <a:pt x="114846" y="0"/>
                                <a:pt x="256363"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568" name="Shape 14568"/>
                      <wps:cNvSpPr/>
                      <wps:spPr>
                        <a:xfrm>
                          <a:off x="6346900" y="242963"/>
                          <a:ext cx="236754" cy="269596"/>
                        </a:xfrm>
                        <a:custGeom>
                          <a:avLst/>
                          <a:gdLst/>
                          <a:ahLst/>
                          <a:cxnLst/>
                          <a:rect l="0" t="0" r="0" b="0"/>
                          <a:pathLst>
                            <a:path w="236754" h="269596">
                              <a:moveTo>
                                <a:pt x="92139" y="0"/>
                              </a:moveTo>
                              <a:cubicBezTo>
                                <a:pt x="125806" y="0"/>
                                <a:pt x="153098" y="27991"/>
                                <a:pt x="153098" y="62523"/>
                              </a:cubicBezTo>
                              <a:cubicBezTo>
                                <a:pt x="153098" y="78360"/>
                                <a:pt x="147358" y="92799"/>
                                <a:pt x="137897" y="103810"/>
                              </a:cubicBezTo>
                              <a:cubicBezTo>
                                <a:pt x="170358" y="95238"/>
                                <a:pt x="203620" y="89433"/>
                                <a:pt x="236754" y="84734"/>
                              </a:cubicBezTo>
                              <a:cubicBezTo>
                                <a:pt x="204280" y="98235"/>
                                <a:pt x="169647" y="114605"/>
                                <a:pt x="143129" y="138011"/>
                              </a:cubicBezTo>
                              <a:cubicBezTo>
                                <a:pt x="98717" y="177203"/>
                                <a:pt x="108026" y="222276"/>
                                <a:pt x="136372" y="269596"/>
                              </a:cubicBezTo>
                              <a:cubicBezTo>
                                <a:pt x="104343" y="253340"/>
                                <a:pt x="0" y="206058"/>
                                <a:pt x="30112" y="154508"/>
                              </a:cubicBezTo>
                              <a:cubicBezTo>
                                <a:pt x="38913" y="139447"/>
                                <a:pt x="59449" y="130087"/>
                                <a:pt x="77724" y="123279"/>
                              </a:cubicBezTo>
                              <a:cubicBezTo>
                                <a:pt x="51003" y="116637"/>
                                <a:pt x="31166" y="91961"/>
                                <a:pt x="31166" y="62523"/>
                              </a:cubicBezTo>
                              <a:cubicBezTo>
                                <a:pt x="31166" y="27991"/>
                                <a:pt x="58458" y="0"/>
                                <a:pt x="921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69" name="Shape 14569"/>
                      <wps:cNvSpPr/>
                      <wps:spPr>
                        <a:xfrm>
                          <a:off x="6482942" y="194958"/>
                          <a:ext cx="342685" cy="416522"/>
                        </a:xfrm>
                        <a:custGeom>
                          <a:avLst/>
                          <a:gdLst/>
                          <a:ahLst/>
                          <a:cxnLst/>
                          <a:rect l="0" t="0" r="0" b="0"/>
                          <a:pathLst>
                            <a:path w="342685" h="416522">
                              <a:moveTo>
                                <a:pt x="230392" y="0"/>
                              </a:moveTo>
                              <a:cubicBezTo>
                                <a:pt x="264059" y="0"/>
                                <a:pt x="291352" y="27991"/>
                                <a:pt x="291352" y="62535"/>
                              </a:cubicBezTo>
                              <a:cubicBezTo>
                                <a:pt x="291352" y="86830"/>
                                <a:pt x="277826" y="107886"/>
                                <a:pt x="258078" y="118224"/>
                              </a:cubicBezTo>
                              <a:cubicBezTo>
                                <a:pt x="278385" y="123165"/>
                                <a:pt x="295390" y="133108"/>
                                <a:pt x="305550" y="150799"/>
                              </a:cubicBezTo>
                              <a:cubicBezTo>
                                <a:pt x="342685" y="215481"/>
                                <a:pt x="254953" y="290893"/>
                                <a:pt x="208078" y="320319"/>
                              </a:cubicBezTo>
                              <a:cubicBezTo>
                                <a:pt x="186424" y="354317"/>
                                <a:pt x="153086" y="416522"/>
                                <a:pt x="103582" y="408089"/>
                              </a:cubicBezTo>
                              <a:cubicBezTo>
                                <a:pt x="61063" y="400850"/>
                                <a:pt x="25845" y="348272"/>
                                <a:pt x="0" y="318453"/>
                              </a:cubicBezTo>
                              <a:cubicBezTo>
                                <a:pt x="22784" y="327647"/>
                                <a:pt x="45606" y="334328"/>
                                <a:pt x="68428" y="338074"/>
                              </a:cubicBezTo>
                              <a:cubicBezTo>
                                <a:pt x="55411" y="326606"/>
                                <a:pt x="47156" y="309613"/>
                                <a:pt x="47156" y="290640"/>
                              </a:cubicBezTo>
                              <a:cubicBezTo>
                                <a:pt x="47156" y="256095"/>
                                <a:pt x="74448" y="228105"/>
                                <a:pt x="108129" y="228105"/>
                              </a:cubicBezTo>
                              <a:cubicBezTo>
                                <a:pt x="141796" y="228105"/>
                                <a:pt x="169089" y="256095"/>
                                <a:pt x="169089" y="290640"/>
                              </a:cubicBezTo>
                              <a:cubicBezTo>
                                <a:pt x="169089" y="309867"/>
                                <a:pt x="160618" y="327063"/>
                                <a:pt x="147295" y="338531"/>
                              </a:cubicBezTo>
                              <a:cubicBezTo>
                                <a:pt x="167107" y="335331"/>
                                <a:pt x="186869" y="329502"/>
                                <a:pt x="206592" y="320713"/>
                              </a:cubicBezTo>
                              <a:cubicBezTo>
                                <a:pt x="229338" y="268071"/>
                                <a:pt x="248438" y="193218"/>
                                <a:pt x="191136" y="155981"/>
                              </a:cubicBezTo>
                              <a:cubicBezTo>
                                <a:pt x="165482" y="139306"/>
                                <a:pt x="131623" y="134074"/>
                                <a:pt x="101550" y="132588"/>
                              </a:cubicBezTo>
                              <a:cubicBezTo>
                                <a:pt x="124816" y="127368"/>
                                <a:pt x="161227" y="118161"/>
                                <a:pt x="197486" y="115151"/>
                              </a:cubicBezTo>
                              <a:cubicBezTo>
                                <a:pt x="180607" y="104039"/>
                                <a:pt x="169419" y="84633"/>
                                <a:pt x="169419" y="62535"/>
                              </a:cubicBezTo>
                              <a:cubicBezTo>
                                <a:pt x="169419" y="27991"/>
                                <a:pt x="196711" y="0"/>
                                <a:pt x="23039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70" name="Shape 14570"/>
                      <wps:cNvSpPr/>
                      <wps:spPr>
                        <a:xfrm>
                          <a:off x="6482942" y="194958"/>
                          <a:ext cx="342685" cy="416522"/>
                        </a:xfrm>
                        <a:custGeom>
                          <a:avLst/>
                          <a:gdLst/>
                          <a:ahLst/>
                          <a:cxnLst/>
                          <a:rect l="0" t="0" r="0" b="0"/>
                          <a:pathLst>
                            <a:path w="342685" h="416522">
                              <a:moveTo>
                                <a:pt x="305550" y="150799"/>
                              </a:moveTo>
                              <a:cubicBezTo>
                                <a:pt x="295390" y="133108"/>
                                <a:pt x="278385" y="123165"/>
                                <a:pt x="258078" y="118224"/>
                              </a:cubicBezTo>
                              <a:cubicBezTo>
                                <a:pt x="277826" y="107886"/>
                                <a:pt x="291352" y="86830"/>
                                <a:pt x="291352" y="62535"/>
                              </a:cubicBezTo>
                              <a:cubicBezTo>
                                <a:pt x="291352" y="27991"/>
                                <a:pt x="264059" y="0"/>
                                <a:pt x="230392" y="0"/>
                              </a:cubicBezTo>
                              <a:cubicBezTo>
                                <a:pt x="196711" y="0"/>
                                <a:pt x="169419" y="27991"/>
                                <a:pt x="169419" y="62535"/>
                              </a:cubicBezTo>
                              <a:cubicBezTo>
                                <a:pt x="169419" y="84633"/>
                                <a:pt x="180607" y="104039"/>
                                <a:pt x="197486" y="115151"/>
                              </a:cubicBezTo>
                              <a:cubicBezTo>
                                <a:pt x="161227" y="118161"/>
                                <a:pt x="124816" y="127368"/>
                                <a:pt x="101550" y="132588"/>
                              </a:cubicBezTo>
                              <a:cubicBezTo>
                                <a:pt x="131623" y="134074"/>
                                <a:pt x="165482" y="139306"/>
                                <a:pt x="191136" y="155981"/>
                              </a:cubicBezTo>
                              <a:cubicBezTo>
                                <a:pt x="248438" y="193218"/>
                                <a:pt x="229338" y="268071"/>
                                <a:pt x="206592" y="320713"/>
                              </a:cubicBezTo>
                              <a:cubicBezTo>
                                <a:pt x="186869" y="329502"/>
                                <a:pt x="167107" y="335331"/>
                                <a:pt x="147295" y="338531"/>
                              </a:cubicBezTo>
                              <a:cubicBezTo>
                                <a:pt x="160618" y="327063"/>
                                <a:pt x="169089" y="309867"/>
                                <a:pt x="169089" y="290640"/>
                              </a:cubicBezTo>
                              <a:cubicBezTo>
                                <a:pt x="169089" y="256095"/>
                                <a:pt x="141796" y="228105"/>
                                <a:pt x="108129" y="228105"/>
                              </a:cubicBezTo>
                              <a:cubicBezTo>
                                <a:pt x="74448" y="228105"/>
                                <a:pt x="47156" y="256095"/>
                                <a:pt x="47156" y="290640"/>
                              </a:cubicBezTo>
                              <a:cubicBezTo>
                                <a:pt x="47156" y="309613"/>
                                <a:pt x="55411" y="326606"/>
                                <a:pt x="68428" y="338074"/>
                              </a:cubicBezTo>
                              <a:cubicBezTo>
                                <a:pt x="45606" y="334328"/>
                                <a:pt x="22784" y="327647"/>
                                <a:pt x="0" y="318453"/>
                              </a:cubicBezTo>
                              <a:cubicBezTo>
                                <a:pt x="25845" y="348272"/>
                                <a:pt x="61063" y="400850"/>
                                <a:pt x="103582" y="408089"/>
                              </a:cubicBezTo>
                              <a:cubicBezTo>
                                <a:pt x="153086" y="416522"/>
                                <a:pt x="186424" y="354317"/>
                                <a:pt x="208078" y="320319"/>
                              </a:cubicBezTo>
                              <a:cubicBezTo>
                                <a:pt x="254953" y="290893"/>
                                <a:pt x="342685" y="215481"/>
                                <a:pt x="305550" y="150799"/>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571" name="Shape 14571"/>
                      <wps:cNvSpPr/>
                      <wps:spPr>
                        <a:xfrm>
                          <a:off x="6346900" y="242963"/>
                          <a:ext cx="236754" cy="269596"/>
                        </a:xfrm>
                        <a:custGeom>
                          <a:avLst/>
                          <a:gdLst/>
                          <a:ahLst/>
                          <a:cxnLst/>
                          <a:rect l="0" t="0" r="0" b="0"/>
                          <a:pathLst>
                            <a:path w="236754" h="269596">
                              <a:moveTo>
                                <a:pt x="143129" y="138011"/>
                              </a:moveTo>
                              <a:cubicBezTo>
                                <a:pt x="169647" y="114605"/>
                                <a:pt x="204280" y="98235"/>
                                <a:pt x="236754" y="84734"/>
                              </a:cubicBezTo>
                              <a:cubicBezTo>
                                <a:pt x="203620" y="89433"/>
                                <a:pt x="170358" y="95238"/>
                                <a:pt x="137897" y="103810"/>
                              </a:cubicBezTo>
                              <a:cubicBezTo>
                                <a:pt x="147358" y="92799"/>
                                <a:pt x="153098" y="78360"/>
                                <a:pt x="153098" y="62523"/>
                              </a:cubicBezTo>
                              <a:cubicBezTo>
                                <a:pt x="153098" y="27991"/>
                                <a:pt x="125806" y="0"/>
                                <a:pt x="92139" y="0"/>
                              </a:cubicBezTo>
                              <a:cubicBezTo>
                                <a:pt x="58458" y="0"/>
                                <a:pt x="31166" y="27991"/>
                                <a:pt x="31166" y="62523"/>
                              </a:cubicBezTo>
                              <a:cubicBezTo>
                                <a:pt x="31166" y="91961"/>
                                <a:pt x="51003" y="116637"/>
                                <a:pt x="77724" y="123279"/>
                              </a:cubicBezTo>
                              <a:cubicBezTo>
                                <a:pt x="59449" y="130087"/>
                                <a:pt x="38913" y="139447"/>
                                <a:pt x="30112" y="154508"/>
                              </a:cubicBezTo>
                              <a:cubicBezTo>
                                <a:pt x="0" y="206058"/>
                                <a:pt x="104343" y="253340"/>
                                <a:pt x="136372" y="269596"/>
                              </a:cubicBezTo>
                              <a:cubicBezTo>
                                <a:pt x="108026" y="222276"/>
                                <a:pt x="98717" y="177203"/>
                                <a:pt x="143129" y="138011"/>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572" name="Shape 14572"/>
                      <wps:cNvSpPr/>
                      <wps:spPr>
                        <a:xfrm>
                          <a:off x="6326440" y="111773"/>
                          <a:ext cx="525425" cy="525424"/>
                        </a:xfrm>
                        <a:custGeom>
                          <a:avLst/>
                          <a:gdLst/>
                          <a:ahLst/>
                          <a:cxnLst/>
                          <a:rect l="0" t="0" r="0" b="0"/>
                          <a:pathLst>
                            <a:path w="525425" h="525424">
                              <a:moveTo>
                                <a:pt x="525425" y="262712"/>
                              </a:moveTo>
                              <a:cubicBezTo>
                                <a:pt x="525425" y="407733"/>
                                <a:pt x="407734" y="525424"/>
                                <a:pt x="262713" y="525424"/>
                              </a:cubicBezTo>
                              <a:cubicBezTo>
                                <a:pt x="117691" y="525424"/>
                                <a:pt x="0" y="407733"/>
                                <a:pt x="0" y="262712"/>
                              </a:cubicBezTo>
                              <a:cubicBezTo>
                                <a:pt x="0" y="117690"/>
                                <a:pt x="117691" y="0"/>
                                <a:pt x="262713" y="0"/>
                              </a:cubicBezTo>
                              <a:cubicBezTo>
                                <a:pt x="407734" y="0"/>
                                <a:pt x="525425" y="117690"/>
                                <a:pt x="525425" y="262712"/>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548" style="width:595.275pt;height:57.028pt;position:absolute;mso-position-horizontal-relative:page;mso-position-horizontal:absolute;margin-left:0pt;mso-position-vertical-relative:page;margin-top:0pt;" coordsize="75599,7242">
              <v:shape id="Shape 17738" style="position:absolute;width:75599;height:7242;left:0;top:0;" coordsize="7559992,724256" path="m0,0l7559992,0l7559992,724256l0,724256l0,0">
                <v:stroke weight="0pt" endcap="flat" joinstyle="miter" miterlimit="10" on="false" color="#000000" opacity="0"/>
                <v:fill on="true" color="#00a94e"/>
              </v:shape>
              <v:shape id="Shape 14550" style="position:absolute;width:5127;height:5127;left:43988;top:1181;" coordsize="512724,512724" path="m256362,0c397866,0,512724,114846,512724,256362c512724,397878,397866,512724,256362,512724c114859,512724,0,397878,0,256362c0,114846,114859,0,256362,0x">
                <v:stroke weight="0pt" endcap="flat" joinstyle="miter" miterlimit="10" on="false" color="#000000" opacity="0"/>
                <v:fill on="true" color="#00a94e"/>
              </v:shape>
              <v:shape id="Shape 14551" style="position:absolute;width:5254;height:5254;left:43924;top:1117;" coordsize="525411,525424" path="m525411,262712c525411,407733,407708,525424,262699,525424c117691,525424,0,407733,0,262712c0,117690,117691,0,262699,0c407708,0,525411,117690,525411,262712x">
                <v:stroke weight="2pt" endcap="flat" joinstyle="miter" miterlimit="10" on="true" color="#ffffff"/>
                <v:fill on="false" color="#000000" opacity="0"/>
              </v:shape>
              <v:shape id="Shape 14552" style="position:absolute;width:5127;height:5127;left:50488;top:1181;" coordsize="512712,512724" path="m256349,0c397853,0,512712,114846,512712,256362c512712,397878,397853,512724,256349,512724c114846,512724,0,397878,0,256362c0,114846,114846,0,256349,0x">
                <v:stroke weight="0pt" endcap="flat" joinstyle="miter" miterlimit="10" on="false" color="#000000" opacity="0"/>
                <v:fill on="true" color="#00a94e"/>
              </v:shape>
              <v:shape id="Shape 14553" style="position:absolute;width:768;height:712;left:52180;top:4809;" coordsize="76873,71278" path="m33004,489c37706,0,42595,419,47676,1746c57671,4362,65240,9773,70383,17989c75527,26194,76873,35020,74409,44444c71666,54921,65951,62211,57252,66326c48552,70454,39510,71278,30150,68841c20472,66313,12802,61144,7124,53346c1435,45561,0,36353,2768,25736c5232,16300,10795,9290,19456,4680c23787,2375,28302,978,33004,489x">
                <v:stroke weight="0pt" endcap="flat" joinstyle="miter" miterlimit="10" on="false" color="#000000" opacity="0"/>
                <v:fill on="true" color="#ffffff"/>
              </v:shape>
              <v:shape id="Shape 14554" style="position:absolute;width:2450;height:2601;left:51945;top:2055;" coordsize="245046,260172" path="m112398,438c123853,876,135769,2711,148145,5943c171158,11963,190411,21273,205918,33871c221424,46469,232168,60897,238163,77165c244157,93447,245046,109652,240817,125806c237503,138531,231851,148958,223888,157099c215912,165252,207264,171819,197917,176809c188570,181800,171996,189979,148209,201345c141592,204572,136195,207518,132029,210185c127851,212852,124587,215430,122238,217932c119875,220447,117881,223050,116243,225730c114617,228422,111963,233197,108305,240081c101219,254864,89751,260172,73876,256032c65634,253873,59347,249517,55054,242964c50749,236398,49898,228104,52527,218084c55804,205511,60718,195161,67246,187033c73774,178905,81356,172250,90005,167081c98653,161912,110020,156045,124117,149491c136461,143764,145453,139357,151092,136271c156730,133185,161772,129438,166243,125006c170700,120574,173736,115290,175349,109157c178473,97181,176390,85839,169101,75146c161811,64452,150711,57150,135788,53251c118339,48692,104394,49492,93980,55639c83553,61773,73380,72187,63449,86830c53632,102362,41186,108153,26111,104217c17221,101905,10490,96977,5931,89446c1372,81928,0,74714,1803,67818c5512,53620,14110,40500,27584,28448c41072,16409,58357,8039,79413,3315c89948,959,100943,0,112398,438x">
                <v:stroke weight="0pt" endcap="flat" joinstyle="miter" miterlimit="10" on="false" color="#000000" opacity="0"/>
                <v:fill on="true" color="#ffffff"/>
              </v:shape>
              <v:shape id="Shape 14555" style="position:absolute;width:768;height:721;left:52180;top:4800;" coordsize="76873,72186" path="m30150,69748c20472,67221,12802,62052,7124,54254c1435,46469,0,37261,2768,26644c5232,17208,10795,10198,19456,5588c28118,977,37516,0,47676,2654c57671,5270,65240,10681,70383,18897c75527,27101,76873,35928,74409,45351c71666,55829,65951,63119,57252,67234c48552,71362,39510,72186,30150,69748x">
                <v:stroke weight="0.598pt" endcap="flat" joinstyle="miter" miterlimit="4" on="true" color="#221f1f"/>
                <v:fill on="false" color="#000000" opacity="0"/>
              </v:shape>
              <v:shape id="Shape 14556" style="position:absolute;width:2450;height:2615;left:51945;top:2041;" coordsize="245046,261569" path="m1803,69215c5512,55017,14110,41897,27584,29845c41072,17806,58357,9436,79413,4712c100482,0,123393,877,148145,7341c171158,13360,190411,22670,205918,35268c221424,47866,232168,62294,238163,78563c244157,94844,245046,111049,240817,127203c237503,139929,231851,150355,223888,158496c215912,166650,207264,173216,197917,178206c188570,183197,171996,191377,148209,202743c141592,205969,136195,208915,132029,211582c127851,214249,124587,216827,122238,219329c119875,221844,117881,224448,116243,227127c114617,229819,111963,234594,108305,241478c101219,256261,89751,261569,73876,257429c65634,255270,59347,250914,55054,244361c50749,237795,49898,229502,52527,219481c55804,206908,60718,196558,67246,188430c73774,180302,81356,173648,90005,168478c98653,163309,110020,157442,124117,150888c136461,145161,145453,140754,151092,137668c156730,134582,161772,130835,166243,126403c170700,121971,173736,116687,175349,110554c178473,98578,176390,87237,169101,76543c161811,65849,150711,58547,135788,54649c118339,50089,104394,50889,93980,57036c83553,63170,73380,73584,63449,88227c53632,103759,41186,109551,26111,105614c17221,103302,10490,98375,5931,90843c1372,83325,0,76111,1803,69215x">
                <v:stroke weight="0.598pt" endcap="flat" joinstyle="miter" miterlimit="4" on="true" color="#221f1f"/>
                <v:fill on="false" color="#000000" opacity="0"/>
              </v:shape>
              <v:shape id="Shape 14557" style="position:absolute;width:5254;height:5254;left:50428;top:1117;" coordsize="525412,525424" path="m525412,262712c525412,407733,407708,525424,262699,525424c117691,525424,0,407733,0,262712c0,117690,117691,0,262699,0c407708,0,525412,117690,525412,262712x">
                <v:stroke weight="2pt" endcap="flat" joinstyle="miter" miterlimit="10" on="true" color="#ffffff"/>
                <v:fill on="false" color="#000000" opacity="0"/>
              </v:shape>
              <v:shape id="Shape 14558" style="position:absolute;width:5127;height:5127;left:56889;top:1181;" coordsize="512724,512724" path="m256362,0c397878,0,512724,114846,512724,256362c512724,397878,397878,512724,256362,512724c114846,512724,0,397878,0,256362c0,114846,114846,0,256362,0x">
                <v:stroke weight="0pt" endcap="flat" joinstyle="miter" miterlimit="4" on="false" color="#000000" opacity="0"/>
                <v:fill on="true" color="#00a94e"/>
              </v:shape>
              <v:shape id="Shape 14559" style="position:absolute;width:398;height:796;left:59043;top:3377;" coordsize="39815,79629" path="m39815,0l39815,79629c17831,79629,0,61811,0,39815c0,17818,17831,0,39815,0x">
                <v:stroke weight="0pt" endcap="flat" joinstyle="miter" miterlimit="4" on="false" color="#000000" opacity="0"/>
                <v:fill on="true" color="#ffffff"/>
              </v:shape>
              <v:shape id="Shape 14560" style="position:absolute;width:2007;height:4015;left:57433;top:1768;" coordsize="200762,401510" path="m200762,0l200762,114478c153124,114478,114491,153098,114491,200749c114491,248400,153124,287020,200762,287020l200762,401510c184277,401510,170904,388124,170904,371640l170904,346240c152400,341935,135268,334137,120206,323545l101042,342697c89395,354368,70472,354368,58801,342697c47155,331038,47155,312128,58801,300469l79337,279946c70244,265049,63792,248386,60528,230619l29871,230619c13386,230619,0,217233,0,200749c0,184252,13386,170891,29871,170891l61913,170891c65849,153988,72695,138214,81915,124143l58801,101029c47155,89370,47155,70459,58801,58789c70472,47130,89395,47130,101042,58789l124155,81902c138227,72669,154000,65824,170904,61900l170904,29858c170904,13373,184277,0,200762,0x">
                <v:stroke weight="0pt" endcap="flat" joinstyle="miter" miterlimit="4" on="false" color="#000000" opacity="0"/>
                <v:fill on="true" color="#ffffff"/>
              </v:shape>
              <v:shape id="Shape 14561" style="position:absolute;width:398;height:796;left:59441;top:3377;" coordsize="39815,79629" path="m0,0c21996,0,39815,17818,39815,39815c39815,61811,21996,79629,0,79629l0,0x">
                <v:stroke weight="0pt" endcap="flat" joinstyle="miter" miterlimit="4" on="false" color="#000000" opacity="0"/>
                <v:fill on="true" color="#ffffff"/>
              </v:shape>
              <v:shape id="Shape 14562" style="position:absolute;width:2007;height:4015;left:59441;top:1768;" coordsize="200749,401510" path="m0,0c16497,0,29870,13373,29870,29858l29870,60516c47650,63792,64313,70231,79197,79311l99733,58789c111379,47130,130302,47130,141948,58789c153619,70459,153619,89370,141948,101029l122784,120193c133375,135242,141186,152388,145491,170891l170878,170891c187389,170891,200749,184252,200749,200749c200749,217233,187389,230619,170878,230619l146863,230619c143294,250025,135915,268084,125476,283985l141948,300469c153619,312128,153619,331038,141948,342697c130302,354368,111379,354368,99733,342697l83248,326225c67348,336652,49276,344056,29870,347625l29870,371640c29870,388124,16497,401510,0,401510l0,287020c47650,287020,86284,248400,86284,200749c86284,153098,47650,114478,0,114478l0,0x">
                <v:stroke weight="0pt" endcap="flat" joinstyle="miter" miterlimit="4" on="false" color="#000000" opacity="0"/>
                <v:fill on="true" color="#ffffff"/>
              </v:shape>
              <v:shape id="Shape 14563" style="position:absolute;width:796;height:796;left:59043;top:3377;" coordsize="79629,79629" path="m39815,0c17831,0,0,17818,0,39815c0,61811,17831,79629,39815,79629c61811,79629,79629,61811,79629,39815c79629,17818,61811,0,39815,0x">
                <v:stroke weight="0.597pt" endcap="flat" joinstyle="miter" miterlimit="4" on="true" color="#221f1f"/>
                <v:fill on="false" color="#000000" opacity="0"/>
              </v:shape>
              <v:shape id="Shape 14564" style="position:absolute;width:1725;height:1725;left:58578;top:2912;" coordsize="172555,172542" path="m86271,172542c38633,172542,0,133922,0,86271c0,38621,38633,0,86271,0c133921,0,172555,38621,172555,86271c172555,133922,133921,172542,86271,172542x">
                <v:stroke weight="0.597pt" endcap="flat" joinstyle="miter" miterlimit="4" on="true" color="#221f1f"/>
                <v:fill on="false" color="#000000" opacity="0"/>
              </v:shape>
              <v:shape id="Shape 14565" style="position:absolute;width:4015;height:4015;left:57433;top:1768;" coordsize="401511,401510" path="m371640,170891l346253,170891c341948,152388,334137,135242,323545,120193l342710,101029c354381,89370,354381,70459,342710,58789c331064,47130,312141,47130,300495,58789l279959,79311c265075,70231,248412,63792,230632,60516l230632,29858c230632,13373,217259,0,200762,0c184277,0,170904,13373,170904,29858l170904,61900c154000,65824,138227,72669,124155,81902l101042,58789c89395,47130,70472,47130,58801,58789c47155,70459,47155,89370,58801,101029l81915,124143c72695,138214,65849,153988,61913,170891l29871,170891c13386,170891,0,184252,0,200749c0,217233,13386,230619,29871,230619l60528,230619c63792,248386,70244,265049,79337,279946l58801,300469c47155,312128,47155,331038,58801,342697c70472,354368,89395,354368,101042,342697l120206,323545c135268,334137,152400,341935,170904,346240l170904,371640c170904,388124,184277,401510,200762,401510c217259,401510,230632,388124,230632,371640l230632,347625c250038,344056,268110,336652,284010,326225l300495,342697c312141,354368,331064,354368,342710,342697c354381,331038,354381,312128,342710,300469l326238,283985c336677,268084,344056,250025,347625,230619l371640,230619c388150,230619,401511,217233,401511,200749c401511,184252,388150,170891,371640,170891x">
                <v:stroke weight="0.597pt" endcap="flat" joinstyle="miter" miterlimit="4" on="true" color="#221f1f"/>
                <v:fill on="false" color="#000000" opacity="0"/>
              </v:shape>
              <v:shape id="Shape 14566" style="position:absolute;width:5254;height:5254;left:56825;top:1117;" coordsize="525424,525424" path="m525424,262712c525424,407733,407734,525424,262712,525424c117691,525424,0,407733,0,262712c0,117690,117691,0,262712,0c407734,0,525424,117690,525424,262712x">
                <v:stroke weight="2pt" endcap="flat" joinstyle="miter" miterlimit="10" on="true" color="#ffffff"/>
                <v:fill on="false" color="#000000" opacity="0"/>
              </v:shape>
              <v:shape id="Shape 14567" style="position:absolute;width:5127;height:5127;left:63327;top:1181;" coordsize="512725,512724" path="m256363,0c397879,0,512725,114846,512725,256362c512725,397878,397879,512724,256363,512724c114846,512724,0,397878,0,256362c0,114846,114846,0,256363,0x">
                <v:stroke weight="0pt" endcap="flat" joinstyle="miter" miterlimit="4" on="false" color="#000000" opacity="0"/>
                <v:fill on="true" color="#00a94e"/>
              </v:shape>
              <v:shape id="Shape 14568" style="position:absolute;width:2367;height:2695;left:63469;top:2429;" coordsize="236754,269596" path="m92139,0c125806,0,153098,27991,153098,62523c153098,78360,147358,92799,137897,103810c170358,95238,203620,89433,236754,84734c204280,98235,169647,114605,143129,138011c98717,177203,108026,222276,136372,269596c104343,253340,0,206058,30112,154508c38913,139447,59449,130087,77724,123279c51003,116637,31166,91961,31166,62523c31166,27991,58458,0,92139,0x">
                <v:stroke weight="0pt" endcap="flat" joinstyle="miter" miterlimit="4" on="false" color="#000000" opacity="0"/>
                <v:fill on="true" color="#ffffff"/>
              </v:shape>
              <v:shape id="Shape 14569" style="position:absolute;width:3426;height:4165;left:64829;top:1949;" coordsize="342685,416522" path="m230392,0c264059,0,291352,27991,291352,62535c291352,86830,277826,107886,258078,118224c278385,123165,295390,133108,305550,150799c342685,215481,254953,290893,208078,320319c186424,354317,153086,416522,103582,408089c61063,400850,25845,348272,0,318453c22784,327647,45606,334328,68428,338074c55411,326606,47156,309613,47156,290640c47156,256095,74448,228105,108129,228105c141796,228105,169089,256095,169089,290640c169089,309867,160618,327063,147295,338531c167107,335331,186869,329502,206592,320713c229338,268071,248438,193218,191136,155981c165482,139306,131623,134074,101550,132588c124816,127368,161227,118161,197486,115151c180607,104039,169419,84633,169419,62535c169419,27991,196711,0,230392,0x">
                <v:stroke weight="0pt" endcap="flat" joinstyle="miter" miterlimit="4" on="false" color="#000000" opacity="0"/>
                <v:fill on="true" color="#ffffff"/>
              </v:shape>
              <v:shape id="Shape 14570" style="position:absolute;width:3426;height:4165;left:64829;top:1949;" coordsize="342685,416522" path="m305550,150799c295390,133108,278385,123165,258078,118224c277826,107886,291352,86830,291352,62535c291352,27991,264059,0,230392,0c196711,0,169419,27991,169419,62535c169419,84633,180607,104039,197486,115151c161227,118161,124816,127368,101550,132588c131623,134074,165482,139306,191136,155981c248438,193218,229338,268071,206592,320713c186869,329502,167107,335331,147295,338531c160618,327063,169089,309867,169089,290640c169089,256095,141796,228105,108129,228105c74448,228105,47156,256095,47156,290640c47156,309613,55411,326606,68428,338074c45606,334328,22784,327647,0,318453c25845,348272,61063,400850,103582,408089c153086,416522,186424,354317,208078,320319c254953,290893,342685,215481,305550,150799x">
                <v:stroke weight="0.598pt" endcap="round" joinstyle="miter" miterlimit="4" on="true" color="#221f1f"/>
                <v:fill on="false" color="#000000" opacity="0"/>
              </v:shape>
              <v:shape id="Shape 14571" style="position:absolute;width:2367;height:2695;left:63469;top:2429;" coordsize="236754,269596" path="m143129,138011c169647,114605,204280,98235,236754,84734c203620,89433,170358,95238,137897,103810c147358,92799,153098,78360,153098,62523c153098,27991,125806,0,92139,0c58458,0,31166,27991,31166,62523c31166,91961,51003,116637,77724,123279c59449,130087,38913,139447,30112,154508c0,206058,104343,253340,136372,269596c108026,222276,98717,177203,143129,138011x">
                <v:stroke weight="0.598pt" endcap="round" joinstyle="miter" miterlimit="4" on="true" color="#221f1f"/>
                <v:fill on="false" color="#000000" opacity="0"/>
              </v:shape>
              <v:shape id="Shape 14572" style="position:absolute;width:5254;height:5254;left:63264;top:1117;" coordsize="525425,525424" path="m525425,262712c525425,407733,407734,525424,262713,525424c117691,525424,0,407733,0,262712c0,117690,117691,0,262713,0c407734,0,525425,117690,525425,262712x">
                <v:stroke weight="2pt" endcap="flat" joinstyle="miter" miterlimit="10" on="true" color="#ffffff"/>
                <v:fill on="false" color="#000000" opacity="0"/>
              </v:shape>
              <w10:wrap type="squar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90" w:right="10785"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624584"/>
          <wp:effectExtent l="0" t="0" r="0" b="0"/>
          <wp:wrapSquare wrapText="bothSides"/>
          <wp:docPr id="10535" name="Picture 10535"/>
          <wp:cNvGraphicFramePr/>
          <a:graphic xmlns:a="http://schemas.openxmlformats.org/drawingml/2006/main">
            <a:graphicData uri="http://schemas.openxmlformats.org/drawingml/2006/picture">
              <pic:pic xmlns:pic="http://schemas.openxmlformats.org/drawingml/2006/picture">
                <pic:nvPicPr>
                  <pic:cNvPr id="10535" name="Picture 10535"/>
                  <pic:cNvPicPr/>
                </pic:nvPicPr>
                <pic:blipFill>
                  <a:blip r:embed="rId1"/>
                  <a:stretch>
                    <a:fillRect/>
                  </a:stretch>
                </pic:blipFill>
                <pic:spPr>
                  <a:xfrm>
                    <a:off x="0" y="0"/>
                    <a:ext cx="7543800" cy="162458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90" w:right="10785" w:firstLine="0"/>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43800" cy="1624584"/>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535" name="Picture 10535"/>
                  <pic:cNvPicPr/>
                </pic:nvPicPr>
                <pic:blipFill>
                  <a:blip r:embed="rId1"/>
                  <a:stretch>
                    <a:fillRect/>
                  </a:stretch>
                </pic:blipFill>
                <pic:spPr>
                  <a:xfrm>
                    <a:off x="0" y="0"/>
                    <a:ext cx="7543800" cy="162458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63" w:right="10778" w:firstLine="0"/>
    </w:pPr>
    <w:r>
      <w:rPr>
        <w:noProof/>
      </w:rPr>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43800" cy="1624584"/>
          <wp:effectExtent l="0" t="0" r="0" b="0"/>
          <wp:wrapSquare wrapText="bothSides"/>
          <wp:docPr id="10572" name="Picture 10572"/>
          <wp:cNvGraphicFramePr/>
          <a:graphic xmlns:a="http://schemas.openxmlformats.org/drawingml/2006/main">
            <a:graphicData uri="http://schemas.openxmlformats.org/drawingml/2006/picture">
              <pic:pic xmlns:pic="http://schemas.openxmlformats.org/drawingml/2006/picture">
                <pic:nvPicPr>
                  <pic:cNvPr id="10572" name="Picture 10572"/>
                  <pic:cNvPicPr/>
                </pic:nvPicPr>
                <pic:blipFill>
                  <a:blip r:embed="rId1"/>
                  <a:stretch>
                    <a:fillRect/>
                  </a:stretch>
                </pic:blipFill>
                <pic:spPr>
                  <a:xfrm>
                    <a:off x="0" y="0"/>
                    <a:ext cx="7543800" cy="162458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105A0F">
    <w:pPr>
      <w:spacing w:after="160" w:line="259" w:lineRule="auto"/>
      <w:ind w:left="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0F" w:rsidRDefault="00CA2AC8">
    <w:pPr>
      <w:spacing w:after="0" w:line="259" w:lineRule="auto"/>
      <w:ind w:left="-3563" w:right="10778" w:firstLine="0"/>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43800" cy="162458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572" name="Picture 10572"/>
                  <pic:cNvPicPr/>
                </pic:nvPicPr>
                <pic:blipFill>
                  <a:blip r:embed="rId1"/>
                  <a:stretch>
                    <a:fillRect/>
                  </a:stretch>
                </pic:blipFill>
                <pic:spPr>
                  <a:xfrm>
                    <a:off x="0" y="0"/>
                    <a:ext cx="7543800" cy="16245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2D1B"/>
    <w:multiLevelType w:val="hybridMultilevel"/>
    <w:tmpl w:val="44329E76"/>
    <w:lvl w:ilvl="0" w:tplc="918634DC">
      <w:start w:val="10"/>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30B87974">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E1B46C90">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5C72EC2E">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4B3EE0EE">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CEEA8F9A">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A0F0B906">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89E814D0">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D00257FC">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 w15:restartNumberingAfterBreak="0">
    <w:nsid w:val="05E85836"/>
    <w:multiLevelType w:val="hybridMultilevel"/>
    <w:tmpl w:val="B406C6FA"/>
    <w:lvl w:ilvl="0" w:tplc="F7AE93BC">
      <w:start w:val="1"/>
      <w:numFmt w:val="bullet"/>
      <w:lvlText w:val="•"/>
      <w:lvlJc w:val="left"/>
      <w:pPr>
        <w:ind w:left="259"/>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FACE4B0C">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74960918">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3B989E88">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58E255E0">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05A274CC">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49DE37EC">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EB70ED80">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CCCE88F8">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2" w15:restartNumberingAfterBreak="0">
    <w:nsid w:val="0A2970B7"/>
    <w:multiLevelType w:val="hybridMultilevel"/>
    <w:tmpl w:val="E034ED54"/>
    <w:lvl w:ilvl="0" w:tplc="2FC85FBE">
      <w:start w:val="1"/>
      <w:numFmt w:val="bullet"/>
      <w:lvlText w:val="•"/>
      <w:lvlJc w:val="left"/>
      <w:pPr>
        <w:ind w:left="259"/>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83D4D786">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E988953C">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B9267B32">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B180F9BE">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7A44EF36">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98C2F9DE">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43848702">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D9FE85A8">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3" w15:restartNumberingAfterBreak="0">
    <w:nsid w:val="108164C6"/>
    <w:multiLevelType w:val="hybridMultilevel"/>
    <w:tmpl w:val="9616533A"/>
    <w:lvl w:ilvl="0" w:tplc="28BE6328">
      <w:start w:val="5"/>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52EEDBFA">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AE9658BE">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FC6E984C">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236C31C0">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D7E4D7B4">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97C4CEE6">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DD1044D4">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EBB4D7CE">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4" w15:restartNumberingAfterBreak="0">
    <w:nsid w:val="19DA7B27"/>
    <w:multiLevelType w:val="hybridMultilevel"/>
    <w:tmpl w:val="A53205A8"/>
    <w:lvl w:ilvl="0" w:tplc="5052E7FE">
      <w:start w:val="3"/>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9A12516C">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EF509A14">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82F20350">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93F47892">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F4782D24">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30A6CE4E">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0C5A2A0C">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815ABD8C">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5" w15:restartNumberingAfterBreak="0">
    <w:nsid w:val="1ABC626A"/>
    <w:multiLevelType w:val="hybridMultilevel"/>
    <w:tmpl w:val="A8A68722"/>
    <w:lvl w:ilvl="0" w:tplc="8D24292C">
      <w:start w:val="12"/>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C77A36D2">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8A12699A">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BB44B98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90D270CE">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1006F3BE">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61D48406">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3D1824A4">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111CDBE8">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6" w15:restartNumberingAfterBreak="0">
    <w:nsid w:val="25FB4FDE"/>
    <w:multiLevelType w:val="hybridMultilevel"/>
    <w:tmpl w:val="7B061F20"/>
    <w:lvl w:ilvl="0" w:tplc="8D126320">
      <w:start w:val="4"/>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5C4EA54A">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7E40CBDE">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BA8C2BB4">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FE4415D2">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8256844A">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7E12FB94">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0BAC0882">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AD088500">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7" w15:restartNumberingAfterBreak="0">
    <w:nsid w:val="37FC7406"/>
    <w:multiLevelType w:val="hybridMultilevel"/>
    <w:tmpl w:val="978EA6F4"/>
    <w:lvl w:ilvl="0" w:tplc="56685F62">
      <w:start w:val="7"/>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CE402C58">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8236D92E">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48D80224">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7A045E9C">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F9DE599A">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FAF677F6">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99D6489C">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0C64BD68">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8" w15:restartNumberingAfterBreak="0">
    <w:nsid w:val="3AFF1570"/>
    <w:multiLevelType w:val="hybridMultilevel"/>
    <w:tmpl w:val="18B66D46"/>
    <w:lvl w:ilvl="0" w:tplc="9A46127A">
      <w:start w:val="13"/>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4E0CBB90">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1492730C">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05D055E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6BB206EE">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4336F690">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8B50242C">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0298EBA0">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FE0CC1C2">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9" w15:restartNumberingAfterBreak="0">
    <w:nsid w:val="42ED3869"/>
    <w:multiLevelType w:val="hybridMultilevel"/>
    <w:tmpl w:val="CC8E0C4E"/>
    <w:lvl w:ilvl="0" w:tplc="87706866">
      <w:start w:val="8"/>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B02AE062">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C34CDD7E">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CF58DBB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246A5696">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1862BC60">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674E8518">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816466A4">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3CFAB62A">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0" w15:restartNumberingAfterBreak="0">
    <w:nsid w:val="5F1B5183"/>
    <w:multiLevelType w:val="hybridMultilevel"/>
    <w:tmpl w:val="B412C7EC"/>
    <w:lvl w:ilvl="0" w:tplc="20B4F018">
      <w:start w:val="1"/>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561C0B98">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2F2C3088">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502AE45C">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3C2E22FA">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4FEEE674">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6EE250A8">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C766258E">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42CA9FCE">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1" w15:restartNumberingAfterBreak="0">
    <w:nsid w:val="605C75FC"/>
    <w:multiLevelType w:val="hybridMultilevel"/>
    <w:tmpl w:val="38C2BE4E"/>
    <w:lvl w:ilvl="0" w:tplc="65D86998">
      <w:start w:val="3"/>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45A08E42">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21C83E42">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FB0A640E">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E52C7888">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5F68A07C">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20D63540">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3AFAFE00">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06D809F6">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2" w15:restartNumberingAfterBreak="0">
    <w:nsid w:val="626E6210"/>
    <w:multiLevelType w:val="hybridMultilevel"/>
    <w:tmpl w:val="A080F8A4"/>
    <w:lvl w:ilvl="0" w:tplc="5A76E876">
      <w:start w:val="11"/>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97C624D4">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4E22FA7A">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E40C51C6">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B33EE76A">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7F96FB82">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3836BAE0">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9620B980">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0F7A15EC">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3" w15:restartNumberingAfterBreak="0">
    <w:nsid w:val="680B4473"/>
    <w:multiLevelType w:val="hybridMultilevel"/>
    <w:tmpl w:val="40706084"/>
    <w:lvl w:ilvl="0" w:tplc="254E8866">
      <w:start w:val="1"/>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253A9D82">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1230258C">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DD6047A8">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682274C2">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B59E0C78">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D618DE66">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A9CC8644">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6DE445BC">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4" w15:restartNumberingAfterBreak="0">
    <w:nsid w:val="68875760"/>
    <w:multiLevelType w:val="hybridMultilevel"/>
    <w:tmpl w:val="7FB4BB4C"/>
    <w:lvl w:ilvl="0" w:tplc="C8E8FDC8">
      <w:start w:val="2"/>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ABAEAAC0">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F744B7F0">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F69A2694">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8946B602">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041E5AA4">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CDE20CE2">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B5D670C8">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46964F58">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5" w15:restartNumberingAfterBreak="0">
    <w:nsid w:val="71CB47C8"/>
    <w:multiLevelType w:val="hybridMultilevel"/>
    <w:tmpl w:val="23548F16"/>
    <w:lvl w:ilvl="0" w:tplc="D4AA4000">
      <w:start w:val="1"/>
      <w:numFmt w:val="bullet"/>
      <w:lvlText w:val="•"/>
      <w:lvlJc w:val="left"/>
      <w:pPr>
        <w:ind w:left="259"/>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A4DC378C">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7004AA76">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070CC01A">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5CACB00A">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F2D0D5CE">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B608C058">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6032F248">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6E089A24">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16" w15:restartNumberingAfterBreak="0">
    <w:nsid w:val="74495FEA"/>
    <w:multiLevelType w:val="hybridMultilevel"/>
    <w:tmpl w:val="9B1E697A"/>
    <w:lvl w:ilvl="0" w:tplc="03FAF2EA">
      <w:start w:val="8"/>
      <w:numFmt w:val="decimal"/>
      <w:lvlText w:val="%1."/>
      <w:lvlJc w:val="left"/>
      <w:pPr>
        <w:ind w:left="465"/>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8F6E1876">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A9A6C080">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A2A642D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356A9F30">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7C5E830A">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82743BF4">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8F30B360">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052A8F40">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7" w15:restartNumberingAfterBreak="0">
    <w:nsid w:val="783E4365"/>
    <w:multiLevelType w:val="hybridMultilevel"/>
    <w:tmpl w:val="9A42500A"/>
    <w:lvl w:ilvl="0" w:tplc="197AC6E0">
      <w:start w:val="1"/>
      <w:numFmt w:val="bullet"/>
      <w:lvlText w:val="•"/>
      <w:lvlJc w:val="left"/>
      <w:pPr>
        <w:ind w:left="259"/>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03147966">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9D74E7F4">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216A44F4">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917A5722">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181C3C9E">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E5AC7902">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C3BEF142">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16CC0B52">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15"/>
  </w:num>
  <w:num w:numId="4">
    <w:abstractNumId w:val="17"/>
  </w:num>
  <w:num w:numId="5">
    <w:abstractNumId w:val="10"/>
  </w:num>
  <w:num w:numId="6">
    <w:abstractNumId w:val="4"/>
  </w:num>
  <w:num w:numId="7">
    <w:abstractNumId w:val="3"/>
  </w:num>
  <w:num w:numId="8">
    <w:abstractNumId w:val="9"/>
  </w:num>
  <w:num w:numId="9">
    <w:abstractNumId w:val="0"/>
  </w:num>
  <w:num w:numId="10">
    <w:abstractNumId w:val="14"/>
  </w:num>
  <w:num w:numId="11">
    <w:abstractNumId w:val="6"/>
  </w:num>
  <w:num w:numId="12">
    <w:abstractNumId w:val="16"/>
  </w:num>
  <w:num w:numId="13">
    <w:abstractNumId w:val="5"/>
  </w:num>
  <w:num w:numId="14">
    <w:abstractNumId w:val="13"/>
  </w:num>
  <w:num w:numId="15">
    <w:abstractNumId w:val="11"/>
  </w:num>
  <w:num w:numId="16">
    <w:abstractNumId w:val="7"/>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0F"/>
    <w:rsid w:val="00105A0F"/>
    <w:rsid w:val="00CA2AC8"/>
    <w:rsid w:val="00D95DB5"/>
    <w:rsid w:val="00FC7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7E8DB"/>
  <w15:docId w15:val="{C7CF2A08-8161-4244-9D11-BC9A1D36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6" w:line="265" w:lineRule="auto"/>
      <w:ind w:left="10" w:hanging="10"/>
    </w:pPr>
    <w:rPr>
      <w:rFonts w:ascii="Calibri" w:eastAsia="Calibri" w:hAnsi="Calibri" w:cs="Calibri"/>
      <w:color w:val="221F1F"/>
    </w:rPr>
  </w:style>
  <w:style w:type="paragraph" w:styleId="Heading1">
    <w:name w:val="heading 1"/>
    <w:next w:val="Normal"/>
    <w:link w:val="Heading1Char"/>
    <w:uiPriority w:val="9"/>
    <w:unhideWhenUsed/>
    <w:qFormat/>
    <w:pPr>
      <w:keepNext/>
      <w:keepLines/>
      <w:spacing w:after="226"/>
      <w:ind w:left="10" w:right="787" w:hanging="10"/>
      <w:outlineLvl w:val="0"/>
    </w:pPr>
    <w:rPr>
      <w:rFonts w:ascii="Calibri" w:eastAsia="Calibri" w:hAnsi="Calibri" w:cs="Calibri"/>
      <w:color w:val="A6A9AC"/>
      <w:sz w:val="40"/>
    </w:rPr>
  </w:style>
  <w:style w:type="paragraph" w:styleId="Heading2">
    <w:name w:val="heading 2"/>
    <w:next w:val="Normal"/>
    <w:link w:val="Heading2Char"/>
    <w:uiPriority w:val="9"/>
    <w:unhideWhenUsed/>
    <w:qFormat/>
    <w:pPr>
      <w:keepNext/>
      <w:keepLines/>
      <w:spacing w:after="226"/>
      <w:ind w:left="10" w:right="787" w:hanging="10"/>
      <w:outlineLvl w:val="1"/>
    </w:pPr>
    <w:rPr>
      <w:rFonts w:ascii="Calibri" w:eastAsia="Calibri" w:hAnsi="Calibri" w:cs="Calibri"/>
      <w:color w:val="A6A9AC"/>
      <w:sz w:val="40"/>
    </w:rPr>
  </w:style>
  <w:style w:type="paragraph" w:styleId="Heading3">
    <w:name w:val="heading 3"/>
    <w:next w:val="Normal"/>
    <w:link w:val="Heading3Char"/>
    <w:uiPriority w:val="9"/>
    <w:unhideWhenUsed/>
    <w:qFormat/>
    <w:pPr>
      <w:keepNext/>
      <w:keepLines/>
      <w:spacing w:after="217"/>
      <w:ind w:left="10" w:hanging="10"/>
      <w:outlineLvl w:val="2"/>
    </w:pPr>
    <w:rPr>
      <w:rFonts w:ascii="Calibri" w:eastAsia="Calibri" w:hAnsi="Calibri" w:cs="Calibri"/>
      <w:b/>
      <w:color w:val="221F1F"/>
      <w:sz w:val="25"/>
    </w:rPr>
  </w:style>
  <w:style w:type="paragraph" w:styleId="Heading4">
    <w:name w:val="heading 4"/>
    <w:next w:val="Normal"/>
    <w:link w:val="Heading4Char"/>
    <w:uiPriority w:val="9"/>
    <w:unhideWhenUsed/>
    <w:qFormat/>
    <w:pPr>
      <w:keepNext/>
      <w:keepLines/>
      <w:spacing w:after="7" w:line="264" w:lineRule="auto"/>
      <w:ind w:left="10" w:hanging="10"/>
      <w:outlineLvl w:val="3"/>
    </w:pPr>
    <w:rPr>
      <w:rFonts w:ascii="Calibri" w:eastAsia="Calibri" w:hAnsi="Calibri" w:cs="Calibri"/>
      <w:b/>
      <w:color w:val="221F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221F1F"/>
      <w:sz w:val="22"/>
    </w:rPr>
  </w:style>
  <w:style w:type="character" w:customStyle="1" w:styleId="Heading3Char">
    <w:name w:val="Heading 3 Char"/>
    <w:link w:val="Heading3"/>
    <w:rPr>
      <w:rFonts w:ascii="Calibri" w:eastAsia="Calibri" w:hAnsi="Calibri" w:cs="Calibri"/>
      <w:b/>
      <w:color w:val="221F1F"/>
      <w:sz w:val="25"/>
    </w:rPr>
  </w:style>
  <w:style w:type="character" w:customStyle="1" w:styleId="Heading2Char">
    <w:name w:val="Heading 2 Char"/>
    <w:link w:val="Heading2"/>
    <w:rPr>
      <w:rFonts w:ascii="Calibri" w:eastAsia="Calibri" w:hAnsi="Calibri" w:cs="Calibri"/>
      <w:color w:val="A6A9AC"/>
      <w:sz w:val="40"/>
    </w:rPr>
  </w:style>
  <w:style w:type="character" w:customStyle="1" w:styleId="Heading1Char">
    <w:name w:val="Heading 1 Char"/>
    <w:link w:val="Heading1"/>
    <w:rPr>
      <w:rFonts w:ascii="Calibri" w:eastAsia="Calibri" w:hAnsi="Calibri" w:cs="Calibri"/>
      <w:color w:val="A6A9AC"/>
      <w:sz w:val="40"/>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CA2A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2AC8"/>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CA2AC8"/>
    <w:rPr>
      <w:rFonts w:ascii="Calibri" w:eastAsia="MS Mincho" w:hAnsi="Calibri" w:cs="Arial"/>
      <w:lang w:val="en-US" w:eastAsia="ja-JP"/>
    </w:rPr>
  </w:style>
  <w:style w:type="paragraph" w:styleId="Subtitle">
    <w:name w:val="Subtitle"/>
    <w:basedOn w:val="Normal"/>
    <w:next w:val="Normal"/>
    <w:link w:val="SubtitleChar"/>
    <w:rsid w:val="00CA2AC8"/>
    <w:pPr>
      <w:keepNext/>
      <w:keepLines/>
      <w:spacing w:before="120" w:after="0" w:line="300" w:lineRule="auto"/>
      <w:ind w:left="0" w:firstLine="0"/>
    </w:pPr>
    <w:rPr>
      <w:rFonts w:ascii="Libre Franklin" w:eastAsia="Libre Franklin" w:hAnsi="Libre Franklin" w:cs="Libre Franklin"/>
      <w:color w:val="404040"/>
      <w:sz w:val="24"/>
      <w:szCs w:val="24"/>
      <w:lang w:val="en"/>
    </w:rPr>
  </w:style>
  <w:style w:type="character" w:customStyle="1" w:styleId="SubtitleChar">
    <w:name w:val="Subtitle Char"/>
    <w:basedOn w:val="DefaultParagraphFont"/>
    <w:link w:val="Subtitle"/>
    <w:rsid w:val="00CA2AC8"/>
    <w:rPr>
      <w:rFonts w:ascii="Libre Franklin" w:eastAsia="Libre Franklin" w:hAnsi="Libre Franklin" w:cs="Libre Franklin"/>
      <w:color w:val="40404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footer" Target="footer8.xml"/><Relationship Id="rId21" Type="http://schemas.openxmlformats.org/officeDocument/2006/relationships/image" Target="media/image8.jpg"/><Relationship Id="rId34" Type="http://schemas.openxmlformats.org/officeDocument/2006/relationships/image" Target="media/image13.jpg"/><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image" Target="media/image5.jpg"/><Relationship Id="rId24" Type="http://schemas.openxmlformats.org/officeDocument/2006/relationships/image" Target="media/image10.jpg"/><Relationship Id="rId32" Type="http://schemas.openxmlformats.org/officeDocument/2006/relationships/image" Target="media/image12.jp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header" Target="header15.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footer" Target="footer6.xml"/><Relationship Id="rId44" Type="http://schemas.openxmlformats.org/officeDocument/2006/relationships/footer" Target="footer10.xml"/><Relationship Id="rId52"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9.jp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8.jpeg"/><Relationship Id="rId43" Type="http://schemas.openxmlformats.org/officeDocument/2006/relationships/header" Target="header11.xml"/><Relationship Id="rId48" Type="http://schemas.openxmlformats.org/officeDocument/2006/relationships/image" Target="media/image14.jp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footer" Target="footer7.xml"/><Relationship Id="rId46" Type="http://schemas.openxmlformats.org/officeDocument/2006/relationships/header" Target="header12.xml"/><Relationship Id="rId20" Type="http://schemas.openxmlformats.org/officeDocument/2006/relationships/footer" Target="footer3.xml"/><Relationship Id="rId41" Type="http://schemas.openxmlformats.org/officeDocument/2006/relationships/footer" Target="footer9.xml"/><Relationship Id="rId54"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header" Target="header13.xml"/></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8AFA30B3</Template>
  <TotalTime>0</TotalTime>
  <Pages>7</Pages>
  <Words>3880</Words>
  <Characters>22120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Careers WoW (E)</vt:lpstr>
    </vt:vector>
  </TitlesOfParts>
  <Company>Ysgol Calon Cymru</Company>
  <LinksUpToDate>false</LinksUpToDate>
  <CharactersWithSpaces>25949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Careers WoW (E)</dc:title>
  <dc:subject/>
  <dc:creator>Matthew Flint</dc:creator>
  <cp:keywords/>
  <cp:lastModifiedBy>Rhian Gibson</cp:lastModifiedBy>
  <cp:revision>2</cp:revision>
  <dcterms:created xsi:type="dcterms:W3CDTF">2023-04-05T13:48:00Z</dcterms:created>
  <dcterms:modified xsi:type="dcterms:W3CDTF">2023-04-05T13:48:00Z</dcterms:modified>
</cp:coreProperties>
</file>